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83B" w:rsidRDefault="000E283B" w:rsidP="000E283B">
      <w:pPr>
        <w:pStyle w:val="af9"/>
        <w:tabs>
          <w:tab w:val="clear" w:pos="4677"/>
          <w:tab w:val="clear" w:pos="9355"/>
        </w:tabs>
        <w:jc w:val="center"/>
        <w:rPr>
          <w:rFonts w:ascii="FreeSerif" w:hAnsi="FreeSerif"/>
          <w:sz w:val="6"/>
        </w:rPr>
      </w:pPr>
      <w:r>
        <w:rPr>
          <w:b/>
          <w:noProof/>
          <w:sz w:val="32"/>
          <w:szCs w:val="32"/>
        </w:rPr>
        <w:drawing>
          <wp:inline distT="0" distB="0" distL="0" distR="0" wp14:anchorId="5450BF4D" wp14:editId="38C7C3F7">
            <wp:extent cx="714375" cy="1104900"/>
            <wp:effectExtent l="0" t="0" r="9525" b="0"/>
            <wp:docPr id="2" name="Рисунок 2" descr="герб-Киселевска-прозрач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Киселевска-прозрачный-2"/>
                    <pic:cNvPicPr>
                      <a:picLocks noChangeAspect="1" noChangeArrowheads="1"/>
                    </pic:cNvPicPr>
                  </pic:nvPicPr>
                  <pic:blipFill>
                    <a:blip r:embed="rId8" cstate="print">
                      <a:lum bright="6000"/>
                      <a:grayscl/>
                      <a:extLst>
                        <a:ext uri="{28A0092B-C50C-407E-A947-70E740481C1C}">
                          <a14:useLocalDpi xmlns:a14="http://schemas.microsoft.com/office/drawing/2010/main" val="0"/>
                        </a:ext>
                      </a:extLst>
                    </a:blip>
                    <a:srcRect/>
                    <a:stretch>
                      <a:fillRect/>
                    </a:stretch>
                  </pic:blipFill>
                  <pic:spPr bwMode="auto">
                    <a:xfrm>
                      <a:off x="0" y="0"/>
                      <a:ext cx="714375" cy="1104900"/>
                    </a:xfrm>
                    <a:prstGeom prst="rect">
                      <a:avLst/>
                    </a:prstGeom>
                    <a:noFill/>
                    <a:ln>
                      <a:noFill/>
                    </a:ln>
                  </pic:spPr>
                </pic:pic>
              </a:graphicData>
            </a:graphic>
          </wp:inline>
        </w:drawing>
      </w:r>
    </w:p>
    <w:p w:rsidR="000E283B" w:rsidRPr="00E7254F" w:rsidRDefault="000E283B" w:rsidP="000E283B">
      <w:pPr>
        <w:jc w:val="center"/>
        <w:rPr>
          <w:b/>
          <w:sz w:val="28"/>
          <w:szCs w:val="28"/>
        </w:rPr>
      </w:pPr>
    </w:p>
    <w:p w:rsidR="000E283B" w:rsidRPr="00E7254F" w:rsidRDefault="000E283B" w:rsidP="000E283B">
      <w:pPr>
        <w:jc w:val="center"/>
        <w:rPr>
          <w:b/>
          <w:sz w:val="28"/>
          <w:szCs w:val="28"/>
        </w:rPr>
      </w:pPr>
    </w:p>
    <w:p w:rsidR="000E283B" w:rsidRPr="004C0F22" w:rsidRDefault="000E283B" w:rsidP="000E283B">
      <w:pPr>
        <w:jc w:val="center"/>
        <w:rPr>
          <w:b/>
          <w:sz w:val="28"/>
          <w:szCs w:val="28"/>
        </w:rPr>
      </w:pPr>
      <w:r w:rsidRPr="004C0F22">
        <w:rPr>
          <w:b/>
          <w:sz w:val="28"/>
          <w:szCs w:val="28"/>
        </w:rPr>
        <w:t>АДМИНИСТРАЦИЯ КИСЕЛЕВСКОГО</w:t>
      </w:r>
    </w:p>
    <w:p w:rsidR="000E283B" w:rsidRPr="004C0F22" w:rsidRDefault="000E283B" w:rsidP="000E283B">
      <w:pPr>
        <w:jc w:val="center"/>
        <w:rPr>
          <w:b/>
          <w:sz w:val="28"/>
          <w:szCs w:val="28"/>
        </w:rPr>
      </w:pPr>
      <w:r w:rsidRPr="004C0F22">
        <w:rPr>
          <w:b/>
          <w:sz w:val="28"/>
          <w:szCs w:val="28"/>
        </w:rPr>
        <w:t>ГОРОДСКОГО ОКРУГА</w:t>
      </w:r>
    </w:p>
    <w:p w:rsidR="000E283B" w:rsidRPr="00E7254F" w:rsidRDefault="000E283B" w:rsidP="000E283B">
      <w:pPr>
        <w:jc w:val="center"/>
        <w:rPr>
          <w:sz w:val="28"/>
          <w:szCs w:val="28"/>
        </w:rPr>
      </w:pPr>
    </w:p>
    <w:p w:rsidR="000E283B" w:rsidRPr="00875B20" w:rsidRDefault="000E283B" w:rsidP="000E283B">
      <w:pPr>
        <w:jc w:val="center"/>
        <w:rPr>
          <w:b/>
          <w:sz w:val="28"/>
          <w:szCs w:val="28"/>
        </w:rPr>
      </w:pPr>
      <w:r>
        <w:rPr>
          <w:b/>
          <w:sz w:val="28"/>
          <w:szCs w:val="28"/>
        </w:rPr>
        <w:t>ПОСТАНОВЛЕНИЕ</w:t>
      </w:r>
    </w:p>
    <w:p w:rsidR="000E283B" w:rsidRPr="00E7254F" w:rsidRDefault="000E283B" w:rsidP="000E283B">
      <w:pPr>
        <w:jc w:val="center"/>
        <w:rPr>
          <w:sz w:val="28"/>
          <w:szCs w:val="28"/>
        </w:rPr>
      </w:pPr>
    </w:p>
    <w:p w:rsidR="000E283B" w:rsidRPr="00DE6B43" w:rsidRDefault="000E283B" w:rsidP="000E283B">
      <w:pPr>
        <w:jc w:val="center"/>
        <w:rPr>
          <w:sz w:val="28"/>
          <w:u w:val="single"/>
        </w:rPr>
      </w:pPr>
      <w:bookmarkStart w:id="0" w:name="_GoBack"/>
      <w:r w:rsidRPr="00DE6B43">
        <w:rPr>
          <w:sz w:val="28"/>
          <w:szCs w:val="28"/>
          <w:u w:val="single"/>
        </w:rPr>
        <w:t>от «</w:t>
      </w:r>
      <w:r w:rsidR="00DE6B43" w:rsidRPr="00DE6B43">
        <w:rPr>
          <w:sz w:val="28"/>
          <w:szCs w:val="28"/>
          <w:u w:val="single"/>
        </w:rPr>
        <w:t>11</w:t>
      </w:r>
      <w:r w:rsidRPr="00DE6B43">
        <w:rPr>
          <w:sz w:val="28"/>
          <w:szCs w:val="28"/>
          <w:u w:val="single"/>
        </w:rPr>
        <w:t>»</w:t>
      </w:r>
      <w:r w:rsidR="00DE6B43" w:rsidRPr="00DE6B43">
        <w:rPr>
          <w:sz w:val="28"/>
          <w:szCs w:val="28"/>
          <w:u w:val="single"/>
        </w:rPr>
        <w:t xml:space="preserve">  мая  </w:t>
      </w:r>
      <w:r w:rsidR="009D7768" w:rsidRPr="00DE6B43">
        <w:rPr>
          <w:sz w:val="28"/>
          <w:szCs w:val="28"/>
          <w:u w:val="single"/>
        </w:rPr>
        <w:t>2022 г. №</w:t>
      </w:r>
      <w:r w:rsidR="00DE6B43" w:rsidRPr="00DE6B43">
        <w:rPr>
          <w:sz w:val="28"/>
          <w:szCs w:val="28"/>
          <w:u w:val="single"/>
        </w:rPr>
        <w:t xml:space="preserve"> 55</w:t>
      </w:r>
    </w:p>
    <w:bookmarkEnd w:id="0"/>
    <w:p w:rsidR="000E283B" w:rsidRPr="0013098F" w:rsidRDefault="000E283B" w:rsidP="000E283B">
      <w:pPr>
        <w:jc w:val="center"/>
        <w:rPr>
          <w:sz w:val="20"/>
          <w:szCs w:val="20"/>
        </w:rPr>
      </w:pPr>
      <w:r w:rsidRPr="0013098F">
        <w:rPr>
          <w:sz w:val="20"/>
          <w:szCs w:val="20"/>
        </w:rPr>
        <w:t>Киселевский городской округ</w:t>
      </w:r>
    </w:p>
    <w:p w:rsidR="000E283B" w:rsidRPr="00E7254F" w:rsidRDefault="000E283B" w:rsidP="000E283B">
      <w:pPr>
        <w:jc w:val="center"/>
        <w:rPr>
          <w:sz w:val="28"/>
          <w:szCs w:val="28"/>
        </w:rPr>
      </w:pPr>
    </w:p>
    <w:p w:rsidR="000E283B" w:rsidRPr="00E7254F" w:rsidRDefault="000E283B" w:rsidP="000E283B">
      <w:pPr>
        <w:jc w:val="center"/>
        <w:rPr>
          <w:b/>
          <w:sz w:val="28"/>
          <w:szCs w:val="28"/>
        </w:rPr>
      </w:pPr>
    </w:p>
    <w:p w:rsidR="000E283B" w:rsidRDefault="000415AE" w:rsidP="000E283B">
      <w:pPr>
        <w:jc w:val="center"/>
        <w:rPr>
          <w:b/>
          <w:sz w:val="28"/>
          <w:szCs w:val="28"/>
          <w:lang w:eastAsia="ar-SA"/>
        </w:rPr>
      </w:pPr>
      <w:r>
        <w:rPr>
          <w:b/>
          <w:sz w:val="28"/>
          <w:szCs w:val="28"/>
        </w:rPr>
        <w:t>О внесении изменения</w:t>
      </w:r>
      <w:r w:rsidR="009D7768">
        <w:rPr>
          <w:b/>
          <w:sz w:val="28"/>
          <w:szCs w:val="28"/>
        </w:rPr>
        <w:t xml:space="preserve"> в</w:t>
      </w:r>
      <w:r w:rsidR="00BF33F8">
        <w:rPr>
          <w:b/>
          <w:sz w:val="28"/>
          <w:szCs w:val="28"/>
        </w:rPr>
        <w:t xml:space="preserve"> постановление администрации Киселевского городского округа от 13.09.2021 №150 «Об утверждении</w:t>
      </w:r>
      <w:r w:rsidR="009D7768">
        <w:rPr>
          <w:b/>
          <w:sz w:val="28"/>
          <w:szCs w:val="28"/>
        </w:rPr>
        <w:t xml:space="preserve"> </w:t>
      </w:r>
      <w:r w:rsidR="000E283B">
        <w:rPr>
          <w:b/>
          <w:sz w:val="28"/>
          <w:szCs w:val="28"/>
          <w:lang w:eastAsia="ar-SA"/>
        </w:rPr>
        <w:t xml:space="preserve">Схемы водоснабжения и </w:t>
      </w:r>
      <w:r w:rsidR="009D7768">
        <w:rPr>
          <w:b/>
          <w:sz w:val="28"/>
          <w:szCs w:val="28"/>
          <w:lang w:eastAsia="ar-SA"/>
        </w:rPr>
        <w:t xml:space="preserve">водоотведения </w:t>
      </w:r>
      <w:r w:rsidR="009D7768" w:rsidRPr="00D27971">
        <w:rPr>
          <w:b/>
          <w:sz w:val="28"/>
          <w:szCs w:val="28"/>
          <w:lang w:eastAsia="ar-SA"/>
        </w:rPr>
        <w:t>Киселевского</w:t>
      </w:r>
      <w:r w:rsidR="000E283B" w:rsidRPr="00D27971">
        <w:rPr>
          <w:b/>
          <w:sz w:val="28"/>
          <w:szCs w:val="28"/>
          <w:lang w:eastAsia="ar-SA"/>
        </w:rPr>
        <w:t xml:space="preserve"> городского о</w:t>
      </w:r>
      <w:r w:rsidR="000E283B">
        <w:rPr>
          <w:b/>
          <w:sz w:val="28"/>
          <w:szCs w:val="28"/>
          <w:lang w:eastAsia="ar-SA"/>
        </w:rPr>
        <w:t>круга с перспективой до 2031</w:t>
      </w:r>
      <w:r w:rsidR="000E283B" w:rsidRPr="00D27971">
        <w:rPr>
          <w:b/>
          <w:sz w:val="28"/>
          <w:szCs w:val="28"/>
          <w:lang w:eastAsia="ar-SA"/>
        </w:rPr>
        <w:t xml:space="preserve"> года.  Актуализация на </w:t>
      </w:r>
      <w:r w:rsidR="000E283B">
        <w:rPr>
          <w:b/>
          <w:sz w:val="28"/>
          <w:szCs w:val="28"/>
          <w:lang w:eastAsia="ar-SA"/>
        </w:rPr>
        <w:t>2022 год.</w:t>
      </w:r>
      <w:r w:rsidR="00BF33F8">
        <w:rPr>
          <w:b/>
          <w:sz w:val="28"/>
          <w:szCs w:val="28"/>
          <w:lang w:eastAsia="ar-SA"/>
        </w:rPr>
        <w:t>»</w:t>
      </w:r>
    </w:p>
    <w:p w:rsidR="000E283B" w:rsidRPr="00E7254F" w:rsidRDefault="000E283B" w:rsidP="000E283B">
      <w:pPr>
        <w:jc w:val="center"/>
        <w:rPr>
          <w:sz w:val="28"/>
          <w:szCs w:val="28"/>
        </w:rPr>
      </w:pPr>
    </w:p>
    <w:p w:rsidR="005D5477" w:rsidRPr="00E7254F" w:rsidRDefault="005D5477" w:rsidP="000E283B">
      <w:pPr>
        <w:jc w:val="center"/>
        <w:rPr>
          <w:sz w:val="28"/>
          <w:szCs w:val="28"/>
        </w:rPr>
      </w:pPr>
    </w:p>
    <w:p w:rsidR="000E283B" w:rsidRPr="007330F1" w:rsidRDefault="000E283B" w:rsidP="00EC2098">
      <w:pPr>
        <w:ind w:firstLine="708"/>
        <w:jc w:val="both"/>
        <w:rPr>
          <w:rFonts w:eastAsia="Calibri"/>
          <w:sz w:val="28"/>
          <w:szCs w:val="28"/>
          <w:lang w:eastAsia="en-US"/>
        </w:rPr>
      </w:pPr>
      <w:r w:rsidRPr="00BC6DA2">
        <w:rPr>
          <w:sz w:val="28"/>
          <w:szCs w:val="28"/>
          <w:lang w:eastAsia="ar-SA"/>
        </w:rPr>
        <w:t xml:space="preserve">В соответствии </w:t>
      </w:r>
      <w:r w:rsidR="00A052E7">
        <w:rPr>
          <w:sz w:val="28"/>
          <w:szCs w:val="28"/>
          <w:lang w:eastAsia="ar-SA"/>
        </w:rPr>
        <w:t>с Федеральным</w:t>
      </w:r>
      <w:r w:rsidR="000415AE">
        <w:rPr>
          <w:sz w:val="28"/>
          <w:szCs w:val="28"/>
          <w:lang w:eastAsia="ar-SA"/>
        </w:rPr>
        <w:t>и законами</w:t>
      </w:r>
      <w:r w:rsidR="00A052E7">
        <w:rPr>
          <w:sz w:val="28"/>
          <w:szCs w:val="28"/>
          <w:lang w:eastAsia="ar-SA"/>
        </w:rPr>
        <w:t xml:space="preserve"> от 06.10.2003 №131-ФЗ «Об общих принципах организации местного самоуправления в Российской Федерации»,</w:t>
      </w:r>
      <w:r w:rsidR="000415AE">
        <w:rPr>
          <w:sz w:val="28"/>
          <w:szCs w:val="28"/>
          <w:lang w:eastAsia="ar-SA"/>
        </w:rPr>
        <w:t xml:space="preserve"> </w:t>
      </w:r>
      <w:r w:rsidRPr="00BC6DA2">
        <w:rPr>
          <w:sz w:val="28"/>
          <w:szCs w:val="28"/>
          <w:lang w:eastAsia="ar-SA"/>
        </w:rPr>
        <w:t xml:space="preserve">от 07.12.2011 № 416-ФЗ «О водоснабжении и водоотведении», </w:t>
      </w:r>
      <w:r w:rsidR="00F9301A">
        <w:rPr>
          <w:sz w:val="28"/>
          <w:szCs w:val="28"/>
          <w:lang w:eastAsia="ar-SA"/>
        </w:rPr>
        <w:t>с п</w:t>
      </w:r>
      <w:r w:rsidR="000415AE" w:rsidRPr="000415AE">
        <w:rPr>
          <w:sz w:val="28"/>
          <w:szCs w:val="28"/>
          <w:lang w:eastAsia="ar-SA"/>
        </w:rPr>
        <w:t>остановление</w:t>
      </w:r>
      <w:r w:rsidR="000415AE">
        <w:rPr>
          <w:sz w:val="28"/>
          <w:szCs w:val="28"/>
          <w:lang w:eastAsia="ar-SA"/>
        </w:rPr>
        <w:t>м</w:t>
      </w:r>
      <w:r w:rsidR="00F9301A">
        <w:rPr>
          <w:sz w:val="28"/>
          <w:szCs w:val="28"/>
          <w:lang w:eastAsia="ar-SA"/>
        </w:rPr>
        <w:t xml:space="preserve"> Правительства Российской Федерации</w:t>
      </w:r>
      <w:r w:rsidR="00AB6791">
        <w:rPr>
          <w:sz w:val="28"/>
          <w:szCs w:val="28"/>
          <w:lang w:eastAsia="ar-SA"/>
        </w:rPr>
        <w:t xml:space="preserve"> от </w:t>
      </w:r>
      <w:r w:rsidR="00FE2211">
        <w:rPr>
          <w:sz w:val="28"/>
          <w:szCs w:val="28"/>
          <w:lang w:eastAsia="ar-SA"/>
        </w:rPr>
        <w:t>0</w:t>
      </w:r>
      <w:r w:rsidR="00AB6791">
        <w:rPr>
          <w:sz w:val="28"/>
          <w:szCs w:val="28"/>
          <w:lang w:eastAsia="ar-SA"/>
        </w:rPr>
        <w:t>5.09.</w:t>
      </w:r>
      <w:r w:rsidR="00FE2211">
        <w:rPr>
          <w:sz w:val="28"/>
          <w:szCs w:val="28"/>
          <w:lang w:eastAsia="ar-SA"/>
        </w:rPr>
        <w:t xml:space="preserve"> 2013 №</w:t>
      </w:r>
      <w:r w:rsidR="000415AE" w:rsidRPr="000415AE">
        <w:rPr>
          <w:sz w:val="28"/>
          <w:szCs w:val="28"/>
          <w:lang w:eastAsia="ar-SA"/>
        </w:rPr>
        <w:t xml:space="preserve"> 782 "О схемах водоснабжения и водоотведения</w:t>
      </w:r>
      <w:r w:rsidR="000415AE">
        <w:rPr>
          <w:sz w:val="28"/>
          <w:szCs w:val="28"/>
          <w:lang w:eastAsia="ar-SA"/>
        </w:rPr>
        <w:t xml:space="preserve">", </w:t>
      </w:r>
      <w:r w:rsidR="009D7768">
        <w:rPr>
          <w:sz w:val="28"/>
          <w:szCs w:val="28"/>
          <w:lang w:eastAsia="ar-SA"/>
        </w:rPr>
        <w:t>Уставом</w:t>
      </w:r>
      <w:r w:rsidRPr="007330F1">
        <w:rPr>
          <w:rFonts w:eastAsia="Calibri"/>
          <w:sz w:val="28"/>
          <w:szCs w:val="28"/>
          <w:lang w:eastAsia="en-US"/>
        </w:rPr>
        <w:t xml:space="preserve"> муниципального образования «Киселевский</w:t>
      </w:r>
      <w:r w:rsidR="009D7768">
        <w:rPr>
          <w:rFonts w:eastAsia="Calibri"/>
          <w:sz w:val="28"/>
          <w:szCs w:val="28"/>
          <w:lang w:eastAsia="en-US"/>
        </w:rPr>
        <w:t xml:space="preserve"> городской округ»</w:t>
      </w:r>
      <w:r w:rsidRPr="007330F1">
        <w:rPr>
          <w:rFonts w:eastAsia="Calibri"/>
          <w:sz w:val="28"/>
          <w:szCs w:val="28"/>
          <w:lang w:eastAsia="en-US"/>
        </w:rPr>
        <w:t>:</w:t>
      </w:r>
    </w:p>
    <w:p w:rsidR="000E283B" w:rsidRPr="000F667A" w:rsidRDefault="00DA2DAB" w:rsidP="00F55F7E">
      <w:pPr>
        <w:ind w:firstLine="709"/>
        <w:jc w:val="both"/>
        <w:rPr>
          <w:sz w:val="28"/>
          <w:szCs w:val="28"/>
        </w:rPr>
      </w:pPr>
      <w:r>
        <w:rPr>
          <w:sz w:val="28"/>
          <w:szCs w:val="28"/>
        </w:rPr>
        <w:t>1.</w:t>
      </w:r>
      <w:r w:rsidR="00A052E7">
        <w:rPr>
          <w:sz w:val="28"/>
          <w:szCs w:val="28"/>
        </w:rPr>
        <w:t xml:space="preserve"> </w:t>
      </w:r>
      <w:r w:rsidR="00F55F7E">
        <w:rPr>
          <w:sz w:val="28"/>
          <w:szCs w:val="28"/>
        </w:rPr>
        <w:t>Внести изменение в</w:t>
      </w:r>
      <w:r w:rsidR="00F55F7E" w:rsidRPr="00F55F7E">
        <w:rPr>
          <w:b/>
          <w:sz w:val="28"/>
          <w:szCs w:val="28"/>
        </w:rPr>
        <w:t xml:space="preserve"> </w:t>
      </w:r>
      <w:r w:rsidR="00F55F7E" w:rsidRPr="00F55F7E">
        <w:rPr>
          <w:sz w:val="28"/>
          <w:szCs w:val="28"/>
        </w:rPr>
        <w:t>постановление администрации Киселевского городского округа от 13.09.2021 №150 «Об утверждении Схемы водоснабжения и водоотведения Киселевского городского округ</w:t>
      </w:r>
      <w:r w:rsidR="00225642">
        <w:rPr>
          <w:sz w:val="28"/>
          <w:szCs w:val="28"/>
        </w:rPr>
        <w:t xml:space="preserve">а с перспективой до 2031 года.  </w:t>
      </w:r>
      <w:r w:rsidR="00F55F7E" w:rsidRPr="00F55F7E">
        <w:rPr>
          <w:sz w:val="28"/>
          <w:szCs w:val="28"/>
        </w:rPr>
        <w:t>Актуализация на 2022 год.»</w:t>
      </w:r>
      <w:r w:rsidR="00F55F7E">
        <w:rPr>
          <w:sz w:val="28"/>
          <w:szCs w:val="28"/>
        </w:rPr>
        <w:t xml:space="preserve">, изложив приложение </w:t>
      </w:r>
      <w:r w:rsidR="009D7768">
        <w:rPr>
          <w:sz w:val="28"/>
          <w:szCs w:val="28"/>
          <w:lang w:eastAsia="ar-SA"/>
        </w:rPr>
        <w:t>в новой редакции</w:t>
      </w:r>
      <w:r w:rsidR="00F55F7E">
        <w:rPr>
          <w:sz w:val="28"/>
          <w:szCs w:val="28"/>
          <w:lang w:eastAsia="ar-SA"/>
        </w:rPr>
        <w:t>.</w:t>
      </w:r>
    </w:p>
    <w:p w:rsidR="000E283B" w:rsidRDefault="000E283B" w:rsidP="00EC2098">
      <w:pPr>
        <w:ind w:firstLine="708"/>
        <w:jc w:val="both"/>
        <w:rPr>
          <w:rFonts w:eastAsia="Calibri"/>
          <w:sz w:val="28"/>
          <w:szCs w:val="28"/>
        </w:rPr>
      </w:pPr>
      <w:r w:rsidRPr="000F667A">
        <w:rPr>
          <w:sz w:val="28"/>
          <w:szCs w:val="28"/>
        </w:rPr>
        <w:t>2. Раз</w:t>
      </w:r>
      <w:r>
        <w:rPr>
          <w:sz w:val="28"/>
          <w:szCs w:val="28"/>
        </w:rPr>
        <w:t>местить настоящее постановление</w:t>
      </w:r>
      <w:r w:rsidRPr="000F667A">
        <w:rPr>
          <w:sz w:val="28"/>
          <w:szCs w:val="28"/>
        </w:rPr>
        <w:t xml:space="preserve"> на </w:t>
      </w:r>
      <w:r w:rsidRPr="000F667A">
        <w:rPr>
          <w:rFonts w:eastAsia="Calibri"/>
          <w:sz w:val="28"/>
          <w:szCs w:val="28"/>
        </w:rPr>
        <w:t>официальном сайте администрации Киселевского</w:t>
      </w:r>
      <w:r w:rsidRPr="007330F1">
        <w:rPr>
          <w:rFonts w:eastAsia="Calibri"/>
          <w:sz w:val="28"/>
          <w:szCs w:val="28"/>
        </w:rPr>
        <w:t xml:space="preserve"> городского округа в информационно-телекоммуникационной сети «Интернет». </w:t>
      </w:r>
    </w:p>
    <w:p w:rsidR="000E283B" w:rsidRDefault="00101C2E" w:rsidP="00EC2098">
      <w:pPr>
        <w:ind w:firstLine="708"/>
        <w:jc w:val="both"/>
        <w:rPr>
          <w:sz w:val="28"/>
          <w:szCs w:val="28"/>
        </w:rPr>
      </w:pPr>
      <w:r>
        <w:rPr>
          <w:sz w:val="28"/>
          <w:szCs w:val="28"/>
        </w:rPr>
        <w:t>3</w:t>
      </w:r>
      <w:r w:rsidR="000E283B" w:rsidRPr="007330F1">
        <w:rPr>
          <w:sz w:val="28"/>
          <w:szCs w:val="28"/>
        </w:rPr>
        <w:t xml:space="preserve">. </w:t>
      </w:r>
      <w:r w:rsidR="004F3160" w:rsidRPr="007330F1">
        <w:rPr>
          <w:sz w:val="28"/>
          <w:szCs w:val="28"/>
        </w:rPr>
        <w:t>Контроль за</w:t>
      </w:r>
      <w:r w:rsidR="00EC2098">
        <w:rPr>
          <w:sz w:val="28"/>
          <w:szCs w:val="28"/>
        </w:rPr>
        <w:t xml:space="preserve"> исполнением</w:t>
      </w:r>
      <w:r w:rsidR="000E283B" w:rsidRPr="007330F1">
        <w:rPr>
          <w:sz w:val="28"/>
          <w:szCs w:val="28"/>
        </w:rPr>
        <w:t xml:space="preserve"> настоящего постановления возлож</w:t>
      </w:r>
      <w:r w:rsidR="005B3790">
        <w:rPr>
          <w:sz w:val="28"/>
          <w:szCs w:val="28"/>
        </w:rPr>
        <w:t xml:space="preserve">ить на </w:t>
      </w:r>
      <w:r w:rsidR="000E283B" w:rsidRPr="007330F1">
        <w:rPr>
          <w:sz w:val="28"/>
          <w:szCs w:val="28"/>
        </w:rPr>
        <w:t>заместителя главы Киселевского городского округа (по ЖКХ</w:t>
      </w:r>
      <w:r w:rsidR="005B3790">
        <w:rPr>
          <w:sz w:val="28"/>
          <w:szCs w:val="28"/>
        </w:rPr>
        <w:t xml:space="preserve"> и благоустройству).</w:t>
      </w:r>
    </w:p>
    <w:p w:rsidR="00A052E7" w:rsidRPr="007330F1" w:rsidRDefault="00A052E7" w:rsidP="00EC2098">
      <w:pPr>
        <w:ind w:firstLine="708"/>
        <w:jc w:val="both"/>
        <w:rPr>
          <w:sz w:val="28"/>
          <w:szCs w:val="28"/>
        </w:rPr>
      </w:pPr>
    </w:p>
    <w:p w:rsidR="000E283B" w:rsidRPr="007330F1" w:rsidRDefault="000E283B" w:rsidP="00EC2098">
      <w:pPr>
        <w:jc w:val="both"/>
        <w:rPr>
          <w:sz w:val="28"/>
          <w:szCs w:val="28"/>
        </w:rPr>
      </w:pPr>
    </w:p>
    <w:p w:rsidR="00AB359B" w:rsidRDefault="00AB359B" w:rsidP="000E283B">
      <w:pPr>
        <w:rPr>
          <w:sz w:val="28"/>
          <w:szCs w:val="28"/>
        </w:rPr>
      </w:pPr>
    </w:p>
    <w:p w:rsidR="000E283B" w:rsidRPr="007330F1" w:rsidRDefault="002D329C" w:rsidP="000E283B">
      <w:pPr>
        <w:rPr>
          <w:sz w:val="28"/>
          <w:szCs w:val="28"/>
        </w:rPr>
      </w:pPr>
      <w:r>
        <w:rPr>
          <w:sz w:val="28"/>
          <w:szCs w:val="28"/>
        </w:rPr>
        <w:t>Глава</w:t>
      </w:r>
      <w:r w:rsidR="0087101C" w:rsidRPr="007330F1">
        <w:rPr>
          <w:sz w:val="28"/>
          <w:szCs w:val="28"/>
        </w:rPr>
        <w:t xml:space="preserve"> Киселевского</w:t>
      </w:r>
      <w:r w:rsidR="000E283B" w:rsidRPr="007330F1">
        <w:rPr>
          <w:sz w:val="28"/>
          <w:szCs w:val="28"/>
        </w:rPr>
        <w:t xml:space="preserve"> </w:t>
      </w:r>
    </w:p>
    <w:p w:rsidR="008A10FC" w:rsidRPr="00C34369" w:rsidRDefault="000E283B" w:rsidP="000A6AB3">
      <w:pPr>
        <w:rPr>
          <w:sz w:val="28"/>
          <w:szCs w:val="28"/>
        </w:rPr>
      </w:pPr>
      <w:r w:rsidRPr="007330F1">
        <w:rPr>
          <w:sz w:val="28"/>
          <w:szCs w:val="28"/>
        </w:rPr>
        <w:t xml:space="preserve">городского округа               </w:t>
      </w:r>
      <w:r w:rsidRPr="007330F1">
        <w:rPr>
          <w:sz w:val="28"/>
          <w:szCs w:val="28"/>
        </w:rPr>
        <w:tab/>
      </w:r>
      <w:r w:rsidRPr="007330F1">
        <w:rPr>
          <w:sz w:val="28"/>
          <w:szCs w:val="28"/>
        </w:rPr>
        <w:tab/>
      </w:r>
      <w:r w:rsidRPr="007330F1">
        <w:rPr>
          <w:sz w:val="28"/>
          <w:szCs w:val="28"/>
        </w:rPr>
        <w:tab/>
      </w:r>
      <w:r w:rsidR="00AB359B">
        <w:rPr>
          <w:sz w:val="28"/>
          <w:szCs w:val="28"/>
        </w:rPr>
        <w:tab/>
      </w:r>
      <w:r w:rsidRPr="007330F1">
        <w:rPr>
          <w:sz w:val="28"/>
          <w:szCs w:val="28"/>
        </w:rPr>
        <w:tab/>
        <w:t xml:space="preserve">    </w:t>
      </w:r>
      <w:r w:rsidR="0094165B">
        <w:rPr>
          <w:sz w:val="28"/>
          <w:szCs w:val="28"/>
        </w:rPr>
        <w:t>К. Н. Балаганский</w:t>
      </w:r>
    </w:p>
    <w:p w:rsidR="00BD07AA" w:rsidRPr="00FE67DA" w:rsidRDefault="00BD07AA" w:rsidP="00BD07AA">
      <w:pPr>
        <w:jc w:val="right"/>
      </w:pPr>
      <w:r w:rsidRPr="00FE67DA">
        <w:lastRenderedPageBreak/>
        <w:t>УТВЕРЖДЕНА</w:t>
      </w:r>
    </w:p>
    <w:p w:rsidR="00BD07AA" w:rsidRPr="00FE67DA" w:rsidRDefault="00BD07AA" w:rsidP="00BD07AA">
      <w:pPr>
        <w:ind w:left="720"/>
        <w:jc w:val="right"/>
      </w:pPr>
      <w:r w:rsidRPr="00FE67DA">
        <w:t xml:space="preserve">постановлением администрации </w:t>
      </w:r>
    </w:p>
    <w:p w:rsidR="00BD07AA" w:rsidRPr="00FE67DA" w:rsidRDefault="00BD07AA" w:rsidP="00BD07AA">
      <w:pPr>
        <w:ind w:left="720"/>
        <w:jc w:val="right"/>
      </w:pPr>
      <w:r w:rsidRPr="00FE67DA">
        <w:t>Киселевского городского округа</w:t>
      </w:r>
    </w:p>
    <w:p w:rsidR="00BD07AA" w:rsidRPr="00FE2211" w:rsidRDefault="00545457" w:rsidP="00BD07AA">
      <w:pPr>
        <w:ind w:left="720"/>
        <w:jc w:val="right"/>
      </w:pPr>
      <w:r>
        <w:t>от «</w:t>
      </w:r>
      <w:r w:rsidR="00FE2211">
        <w:t>_____</w:t>
      </w:r>
      <w:r w:rsidR="00BD07AA" w:rsidRPr="00FE2211">
        <w:t>»</w:t>
      </w:r>
      <w:r w:rsidR="00FE2211">
        <w:t>________________</w:t>
      </w:r>
      <w:r w:rsidR="00BD07AA" w:rsidRPr="00FE2211">
        <w:t>2022г. №</w:t>
      </w:r>
      <w:r w:rsidR="00FE2211">
        <w:t>______</w:t>
      </w:r>
      <w:r w:rsidR="00BD07AA" w:rsidRPr="00FE2211">
        <w:t xml:space="preserve">              </w:t>
      </w:r>
    </w:p>
    <w:p w:rsidR="00BD07AA" w:rsidRPr="0086077D" w:rsidRDefault="00BD07AA" w:rsidP="00BD07AA">
      <w:pPr>
        <w:ind w:left="720"/>
        <w:jc w:val="right"/>
        <w:rPr>
          <w:sz w:val="28"/>
          <w:szCs w:val="28"/>
        </w:rPr>
      </w:pPr>
    </w:p>
    <w:p w:rsidR="00BD07AA" w:rsidRPr="0086077D" w:rsidRDefault="00BD07AA" w:rsidP="00BD07AA">
      <w:pPr>
        <w:ind w:left="720"/>
        <w:jc w:val="right"/>
        <w:rPr>
          <w:sz w:val="28"/>
          <w:szCs w:val="28"/>
        </w:rPr>
      </w:pPr>
    </w:p>
    <w:p w:rsidR="00BD07AA" w:rsidRPr="0086077D" w:rsidRDefault="00BD07AA" w:rsidP="00BD07AA">
      <w:pPr>
        <w:ind w:left="720"/>
        <w:jc w:val="right"/>
        <w:rPr>
          <w:sz w:val="28"/>
          <w:szCs w:val="28"/>
        </w:rPr>
      </w:pPr>
    </w:p>
    <w:p w:rsidR="00BD07AA" w:rsidRPr="000E283B" w:rsidRDefault="00BD07AA" w:rsidP="00BD07AA">
      <w:pPr>
        <w:ind w:left="720"/>
        <w:jc w:val="center"/>
        <w:rPr>
          <w:b/>
          <w:sz w:val="28"/>
          <w:szCs w:val="28"/>
        </w:rPr>
      </w:pPr>
      <w:r w:rsidRPr="000E283B">
        <w:rPr>
          <w:b/>
          <w:sz w:val="28"/>
          <w:szCs w:val="28"/>
        </w:rPr>
        <w:t>Схема водоснабжения и водоотведения Киселевского городского округа с перспективой до 2031 года. Актуализация на 2022 год.</w:t>
      </w:r>
    </w:p>
    <w:p w:rsidR="00BD07AA" w:rsidRPr="000E283B" w:rsidRDefault="00BD07AA" w:rsidP="00BD07AA">
      <w:pPr>
        <w:ind w:left="720"/>
        <w:jc w:val="center"/>
        <w:rPr>
          <w:b/>
          <w:sz w:val="28"/>
          <w:szCs w:val="28"/>
        </w:rPr>
      </w:pPr>
    </w:p>
    <w:p w:rsidR="00BD07AA" w:rsidRDefault="00BD07AA" w:rsidP="00BD07AA">
      <w:pPr>
        <w:ind w:left="720"/>
        <w:jc w:val="center"/>
        <w:rPr>
          <w:b/>
        </w:rPr>
      </w:pPr>
    </w:p>
    <w:p w:rsidR="00BD07AA" w:rsidRDefault="00BD07AA" w:rsidP="00BD07AA">
      <w:pPr>
        <w:ind w:left="720"/>
        <w:jc w:val="center"/>
        <w:rPr>
          <w:b/>
        </w:rPr>
      </w:pPr>
      <w:r w:rsidRPr="00BE3556">
        <w:rPr>
          <w:b/>
        </w:rPr>
        <w:t>СОДЕРЖАНИЕ</w:t>
      </w:r>
    </w:p>
    <w:p w:rsidR="00BD07AA" w:rsidRPr="00202F60" w:rsidRDefault="00BD07AA" w:rsidP="00BD07AA">
      <w:pPr>
        <w:ind w:left="720"/>
        <w:jc w:val="center"/>
        <w:rPr>
          <w:b/>
          <w:sz w:val="28"/>
          <w:szCs w:val="28"/>
        </w:rPr>
      </w:pPr>
    </w:p>
    <w:p w:rsidR="00974E47" w:rsidRPr="00202F60" w:rsidRDefault="00974E47" w:rsidP="00BD07AA">
      <w:pPr>
        <w:ind w:left="720"/>
        <w:jc w:val="center"/>
        <w:rPr>
          <w:b/>
          <w:sz w:val="28"/>
          <w:szCs w:val="28"/>
        </w:rPr>
      </w:pPr>
    </w:p>
    <w:p w:rsidR="00BD07AA" w:rsidRPr="003211B8" w:rsidRDefault="00BD07AA" w:rsidP="00BD07AA">
      <w:pPr>
        <w:jc w:val="both"/>
        <w:rPr>
          <w:b/>
        </w:rPr>
      </w:pPr>
      <w:r w:rsidRPr="003211B8">
        <w:rPr>
          <w:b/>
        </w:rPr>
        <w:t>СОДЕРЖАНИЕ</w:t>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t>2</w:t>
      </w:r>
    </w:p>
    <w:p w:rsidR="00BD07AA" w:rsidRPr="003211B8" w:rsidRDefault="00BD07AA" w:rsidP="00BD07AA">
      <w:pPr>
        <w:jc w:val="both"/>
        <w:rPr>
          <w:b/>
        </w:rPr>
      </w:pPr>
      <w:r w:rsidRPr="003211B8">
        <w:rPr>
          <w:b/>
        </w:rPr>
        <w:t>СОСТАВ ОТЧЕТНОЙ ТЕХНИЧЕСКОЙ ДОКУМЕНТАЦИИ</w:t>
      </w:r>
      <w:r w:rsidRPr="003211B8">
        <w:rPr>
          <w:b/>
        </w:rPr>
        <w:tab/>
      </w:r>
      <w:r w:rsidRPr="003211B8">
        <w:rPr>
          <w:b/>
        </w:rPr>
        <w:tab/>
      </w:r>
      <w:r w:rsidRPr="003211B8">
        <w:rPr>
          <w:b/>
        </w:rPr>
        <w:tab/>
      </w:r>
      <w:r w:rsidRPr="003211B8">
        <w:rPr>
          <w:b/>
        </w:rPr>
        <w:tab/>
        <w:t>9</w:t>
      </w:r>
    </w:p>
    <w:p w:rsidR="00BD07AA" w:rsidRPr="003211B8" w:rsidRDefault="00BD07AA" w:rsidP="00BD07AA">
      <w:pPr>
        <w:jc w:val="both"/>
        <w:rPr>
          <w:b/>
        </w:rPr>
      </w:pPr>
      <w:r w:rsidRPr="003211B8">
        <w:rPr>
          <w:b/>
        </w:rPr>
        <w:t>ПЕРЕЧЕНЬ ИСПОЛЬЗОВАННЫХ НОРМАТИВНЫХ ПРАВОВЫХ АКТОВ</w:t>
      </w:r>
      <w:r w:rsidRPr="003211B8">
        <w:rPr>
          <w:b/>
        </w:rPr>
        <w:tab/>
        <w:t xml:space="preserve">          10</w:t>
      </w:r>
    </w:p>
    <w:p w:rsidR="00BD07AA" w:rsidRPr="003211B8" w:rsidRDefault="00BD07AA" w:rsidP="00BD07AA">
      <w:pPr>
        <w:jc w:val="both"/>
        <w:rPr>
          <w:b/>
        </w:rPr>
      </w:pPr>
      <w:r w:rsidRPr="003211B8">
        <w:rPr>
          <w:b/>
        </w:rPr>
        <w:t>ТЕРМИНЫ, ОПРЕДЕЛЕНИЯ, СОКРАЩЕНИЯ</w:t>
      </w:r>
      <w:r w:rsidRPr="003211B8">
        <w:rPr>
          <w:b/>
        </w:rPr>
        <w:tab/>
      </w:r>
      <w:r w:rsidRPr="003211B8">
        <w:rPr>
          <w:b/>
        </w:rPr>
        <w:tab/>
      </w:r>
      <w:r w:rsidRPr="003211B8">
        <w:rPr>
          <w:b/>
        </w:rPr>
        <w:tab/>
      </w:r>
      <w:r w:rsidRPr="003211B8">
        <w:rPr>
          <w:b/>
        </w:rPr>
        <w:tab/>
      </w:r>
      <w:r w:rsidRPr="003211B8">
        <w:rPr>
          <w:b/>
        </w:rPr>
        <w:tab/>
        <w:t xml:space="preserve">           12</w:t>
      </w:r>
    </w:p>
    <w:p w:rsidR="00BD07AA" w:rsidRPr="003211B8" w:rsidRDefault="00BD07AA" w:rsidP="00BD07AA">
      <w:pPr>
        <w:jc w:val="both"/>
        <w:rPr>
          <w:b/>
        </w:rPr>
      </w:pPr>
      <w:r w:rsidRPr="003211B8">
        <w:rPr>
          <w:b/>
        </w:rPr>
        <w:t>ОБЩИЕ ПОЛОЖЕНИЯ</w:t>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r>
      <w:r w:rsidRPr="003211B8">
        <w:rPr>
          <w:b/>
        </w:rPr>
        <w:tab/>
        <w:t xml:space="preserve">           17</w:t>
      </w:r>
    </w:p>
    <w:p w:rsidR="00BD07AA" w:rsidRPr="003211B8" w:rsidRDefault="00BD07AA" w:rsidP="00BD07AA">
      <w:pPr>
        <w:jc w:val="both"/>
        <w:rPr>
          <w:b/>
        </w:rPr>
      </w:pPr>
      <w:r w:rsidRPr="003211B8">
        <w:rPr>
          <w:b/>
        </w:rPr>
        <w:t>КРАТКАЯ ХАРАКТЕРИСТИКА МУНИЦИПАЛЬНОГО ОБРАЗОВАНИЯ</w:t>
      </w:r>
      <w:r w:rsidRPr="003211B8">
        <w:rPr>
          <w:b/>
        </w:rPr>
        <w:tab/>
        <w:t xml:space="preserve">           18</w:t>
      </w:r>
    </w:p>
    <w:p w:rsidR="00BD07AA" w:rsidRPr="003211B8" w:rsidRDefault="00BD07AA" w:rsidP="00BD07AA">
      <w:pPr>
        <w:jc w:val="both"/>
        <w:rPr>
          <w:b/>
        </w:rPr>
      </w:pPr>
      <w:r w:rsidRPr="003211B8">
        <w:rPr>
          <w:b/>
        </w:rPr>
        <w:t>ГЛАВА 1</w:t>
      </w:r>
      <w:r w:rsidR="00974E47" w:rsidRPr="003211B8">
        <w:rPr>
          <w:b/>
        </w:rPr>
        <w:tab/>
        <w:t xml:space="preserve"> «</w:t>
      </w:r>
      <w:r w:rsidRPr="003211B8">
        <w:rPr>
          <w:b/>
        </w:rPr>
        <w:t>СХЕМА ВОДОСНАБЖЕНИЯ»</w:t>
      </w:r>
      <w:r w:rsidRPr="003211B8">
        <w:rPr>
          <w:b/>
        </w:rPr>
        <w:tab/>
      </w:r>
      <w:r w:rsidR="00974E47" w:rsidRPr="003211B8">
        <w:rPr>
          <w:b/>
        </w:rPr>
        <w:t xml:space="preserve">                    </w:t>
      </w:r>
      <w:r w:rsidRPr="003211B8">
        <w:rPr>
          <w:b/>
        </w:rPr>
        <w:t xml:space="preserve">                                      20</w:t>
      </w:r>
    </w:p>
    <w:p w:rsidR="00BD07AA" w:rsidRPr="003211B8" w:rsidRDefault="00BD07AA" w:rsidP="00C34369">
      <w:pPr>
        <w:pStyle w:val="a6"/>
        <w:numPr>
          <w:ilvl w:val="1"/>
          <w:numId w:val="98"/>
        </w:numPr>
        <w:rPr>
          <w:b/>
        </w:rPr>
      </w:pPr>
      <w:r w:rsidRPr="003211B8">
        <w:rPr>
          <w:b/>
        </w:rPr>
        <w:t>Раздел 1 «</w:t>
      </w:r>
      <w:r w:rsidR="00233536" w:rsidRPr="003211B8">
        <w:rPr>
          <w:b/>
        </w:rPr>
        <w:t xml:space="preserve">Технико-экономическое состояние </w:t>
      </w:r>
      <w:r w:rsidRPr="003211B8">
        <w:rPr>
          <w:b/>
        </w:rPr>
        <w:t>централизованных систем водоснабжения муниципального образования»</w:t>
      </w:r>
      <w:r w:rsidRPr="003211B8">
        <w:rPr>
          <w:b/>
        </w:rPr>
        <w:tab/>
      </w:r>
      <w:r w:rsidR="00974E47" w:rsidRPr="003211B8">
        <w:rPr>
          <w:b/>
        </w:rPr>
        <w:t xml:space="preserve">       </w:t>
      </w:r>
      <w:r w:rsidR="004663A0" w:rsidRPr="003211B8">
        <w:rPr>
          <w:b/>
        </w:rPr>
        <w:t xml:space="preserve">     </w:t>
      </w:r>
      <w:r w:rsidR="0021728D" w:rsidRPr="003211B8">
        <w:rPr>
          <w:b/>
        </w:rPr>
        <w:t xml:space="preserve">                 </w:t>
      </w:r>
      <w:r w:rsidR="0021728D" w:rsidRPr="003211B8">
        <w:rPr>
          <w:b/>
        </w:rPr>
        <w:tab/>
      </w:r>
      <w:r w:rsidR="000812BC" w:rsidRPr="003211B8">
        <w:rPr>
          <w:b/>
        </w:rPr>
        <w:t xml:space="preserve">   </w:t>
      </w:r>
      <w:r w:rsidRPr="003211B8">
        <w:rPr>
          <w:b/>
        </w:rPr>
        <w:t xml:space="preserve">  20</w:t>
      </w:r>
    </w:p>
    <w:p w:rsidR="00BD07AA" w:rsidRPr="003211B8" w:rsidRDefault="00BD07AA" w:rsidP="000812BC">
      <w:pPr>
        <w:ind w:left="709" w:firstLine="709"/>
        <w:jc w:val="both"/>
      </w:pPr>
      <w:r w:rsidRPr="003211B8">
        <w:t>1.1.1</w:t>
      </w:r>
      <w:r w:rsidRPr="003211B8">
        <w:tab/>
        <w:t>Описание системы и структуры водоснабжения городского округа и деление территории на эксплуатационные зоны</w:t>
      </w:r>
      <w:r w:rsidRPr="003211B8">
        <w:tab/>
        <w:t xml:space="preserve">              </w:t>
      </w:r>
      <w:r w:rsidR="000812BC" w:rsidRPr="003211B8">
        <w:t xml:space="preserve">         </w:t>
      </w:r>
      <w:r w:rsidRPr="003211B8">
        <w:t xml:space="preserve">                                   20</w:t>
      </w:r>
    </w:p>
    <w:p w:rsidR="00BD07AA" w:rsidRPr="003211B8" w:rsidRDefault="00BD07AA" w:rsidP="000812BC">
      <w:pPr>
        <w:ind w:left="709" w:firstLine="709"/>
        <w:jc w:val="both"/>
      </w:pPr>
      <w:r w:rsidRPr="003211B8">
        <w:t>1.1.2</w:t>
      </w:r>
      <w:r w:rsidRPr="003211B8">
        <w:tab/>
        <w:t>Описание территорий, не охваченных централизованными системами водоснабжения</w:t>
      </w:r>
      <w:r w:rsidRPr="003211B8">
        <w:tab/>
        <w:t xml:space="preserve">                                                          </w:t>
      </w:r>
      <w:r w:rsidR="000812BC" w:rsidRPr="003211B8">
        <w:t xml:space="preserve">                    </w:t>
      </w:r>
      <w:r w:rsidRPr="003211B8">
        <w:t xml:space="preserve">                           22</w:t>
      </w:r>
    </w:p>
    <w:p w:rsidR="00BD07AA" w:rsidRPr="003211B8" w:rsidRDefault="00BD07AA" w:rsidP="000812BC">
      <w:pPr>
        <w:ind w:left="709" w:firstLine="709"/>
        <w:jc w:val="both"/>
      </w:pPr>
      <w:r w:rsidRPr="003211B8">
        <w:t>1.1.3</w:t>
      </w:r>
      <w:r w:rsidRPr="003211B8">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3211B8">
        <w:tab/>
      </w:r>
      <w:r w:rsidR="000812BC" w:rsidRPr="003211B8">
        <w:tab/>
      </w:r>
      <w:r w:rsidRPr="003211B8">
        <w:tab/>
      </w:r>
      <w:r w:rsidRPr="003211B8">
        <w:tab/>
        <w:t xml:space="preserve">           23</w:t>
      </w:r>
    </w:p>
    <w:p w:rsidR="00BD07AA" w:rsidRPr="003211B8" w:rsidRDefault="00BD07AA" w:rsidP="000812BC">
      <w:pPr>
        <w:ind w:left="709" w:firstLine="709"/>
        <w:jc w:val="both"/>
      </w:pPr>
      <w:r w:rsidRPr="003211B8">
        <w:t>1.1.4</w:t>
      </w:r>
      <w:r w:rsidRPr="003211B8">
        <w:tab/>
        <w:t>Описание результатов технического обследования (если выполнялись) централизованных систем водоснабжения</w:t>
      </w:r>
      <w:r w:rsidRPr="003211B8">
        <w:tab/>
      </w:r>
      <w:r w:rsidR="000812BC" w:rsidRPr="003211B8">
        <w:tab/>
      </w:r>
      <w:r w:rsidR="000812BC" w:rsidRPr="003211B8">
        <w:tab/>
      </w:r>
      <w:r w:rsidR="000812BC" w:rsidRPr="003211B8">
        <w:tab/>
      </w:r>
      <w:r w:rsidRPr="003211B8">
        <w:t xml:space="preserve">                      23</w:t>
      </w:r>
    </w:p>
    <w:p w:rsidR="00BD07AA" w:rsidRPr="003211B8" w:rsidRDefault="00BD07AA" w:rsidP="000812BC">
      <w:pPr>
        <w:ind w:left="709" w:firstLine="709"/>
        <w:jc w:val="both"/>
      </w:pPr>
      <w:r w:rsidRPr="003211B8">
        <w:t>1.1.4.1</w:t>
      </w:r>
      <w:r w:rsidRPr="003211B8">
        <w:tab/>
        <w:t>Описание состояния существующих источников водоснабжения и водозаборных сооружений</w:t>
      </w:r>
      <w:r w:rsidRPr="003211B8">
        <w:tab/>
      </w:r>
      <w:r w:rsidR="00974E47" w:rsidRPr="003211B8">
        <w:tab/>
      </w:r>
      <w:r w:rsidR="00974E47" w:rsidRPr="003211B8">
        <w:tab/>
      </w:r>
      <w:r w:rsidR="00974E47" w:rsidRPr="003211B8">
        <w:tab/>
      </w:r>
      <w:r w:rsidR="00974E47" w:rsidRPr="003211B8">
        <w:tab/>
      </w:r>
      <w:r w:rsidR="00974E47" w:rsidRPr="003211B8">
        <w:tab/>
      </w:r>
      <w:r w:rsidR="00974E47" w:rsidRPr="003211B8">
        <w:tab/>
      </w:r>
      <w:r w:rsidR="00974E47" w:rsidRPr="003211B8">
        <w:tab/>
        <w:t xml:space="preserve">    </w:t>
      </w:r>
      <w:r w:rsidR="004663A0" w:rsidRPr="003211B8">
        <w:t xml:space="preserve">      </w:t>
      </w:r>
      <w:r w:rsidRPr="003211B8">
        <w:t>23</w:t>
      </w:r>
    </w:p>
    <w:p w:rsidR="00BD07AA" w:rsidRPr="003211B8" w:rsidRDefault="00BD07AA" w:rsidP="000812BC">
      <w:pPr>
        <w:ind w:left="709" w:firstLine="709"/>
        <w:jc w:val="both"/>
      </w:pPr>
      <w:r w:rsidRPr="003211B8">
        <w:t>1.1.4.2</w:t>
      </w:r>
      <w:r w:rsidRPr="003211B8">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3211B8">
        <w:tab/>
      </w:r>
      <w:r w:rsidR="004663A0" w:rsidRPr="003211B8">
        <w:t xml:space="preserve">          </w:t>
      </w:r>
      <w:r w:rsidRPr="003211B8">
        <w:t>25</w:t>
      </w:r>
    </w:p>
    <w:p w:rsidR="00BD07AA" w:rsidRPr="003211B8" w:rsidRDefault="00BD07AA" w:rsidP="000812BC">
      <w:pPr>
        <w:ind w:left="709" w:firstLine="709"/>
        <w:jc w:val="both"/>
      </w:pPr>
      <w:r w:rsidRPr="003211B8">
        <w:t>1.1.4.3</w:t>
      </w:r>
      <w:r w:rsidRPr="003211B8">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3211B8">
        <w:tab/>
        <w:t xml:space="preserve">         </w:t>
      </w:r>
      <w:r w:rsidR="000812BC"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t xml:space="preserve">        </w:t>
      </w:r>
      <w:r w:rsidRPr="003211B8">
        <w:t xml:space="preserve">  27</w:t>
      </w:r>
    </w:p>
    <w:p w:rsidR="00BD07AA" w:rsidRPr="003211B8" w:rsidRDefault="00BD07AA" w:rsidP="000812BC">
      <w:pPr>
        <w:ind w:left="709" w:firstLine="709"/>
        <w:jc w:val="both"/>
      </w:pPr>
      <w:r w:rsidRPr="003211B8">
        <w:t>1.1.4.4</w:t>
      </w:r>
      <w:r w:rsidRPr="003211B8">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3211B8">
        <w:tab/>
      </w:r>
      <w:r w:rsidR="000812BC" w:rsidRPr="003211B8">
        <w:tab/>
        <w:t xml:space="preserve">      </w:t>
      </w:r>
      <w:r w:rsidR="004663A0" w:rsidRPr="003211B8">
        <w:t xml:space="preserve">   </w:t>
      </w:r>
      <w:r w:rsidR="009D673E" w:rsidRPr="003211B8">
        <w:t xml:space="preserve"> </w:t>
      </w:r>
      <w:r w:rsidRPr="003211B8">
        <w:t>29</w:t>
      </w:r>
    </w:p>
    <w:p w:rsidR="00BD07AA" w:rsidRPr="003211B8" w:rsidRDefault="00BD07AA" w:rsidP="000812BC">
      <w:pPr>
        <w:ind w:left="709" w:firstLine="709"/>
        <w:jc w:val="both"/>
      </w:pPr>
      <w:r w:rsidRPr="003211B8">
        <w:lastRenderedPageBreak/>
        <w:t>1.1.4.5</w:t>
      </w:r>
      <w:r w:rsidRPr="003211B8">
        <w:tab/>
        <w:t xml:space="preserve">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000812BC" w:rsidRPr="003211B8">
        <w:t>на качество и безопасность воды</w:t>
      </w:r>
      <w:r w:rsidR="00EC50F5" w:rsidRPr="003211B8">
        <w:t xml:space="preserve">   </w:t>
      </w:r>
      <w:r w:rsidR="000812BC" w:rsidRPr="003211B8">
        <w:t xml:space="preserve"> </w:t>
      </w:r>
      <w:r w:rsidRPr="003211B8">
        <w:t>29</w:t>
      </w:r>
    </w:p>
    <w:p w:rsidR="00BD07AA" w:rsidRPr="003211B8" w:rsidRDefault="00BD07AA" w:rsidP="000812BC">
      <w:pPr>
        <w:ind w:left="709" w:firstLine="709"/>
        <w:jc w:val="both"/>
      </w:pPr>
      <w:r w:rsidRPr="003211B8">
        <w:t>1.1.4.6</w:t>
      </w:r>
      <w:r w:rsidRPr="003211B8">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3211B8">
        <w:tab/>
      </w:r>
      <w:r w:rsidR="000812BC" w:rsidRPr="003211B8">
        <w:tab/>
      </w:r>
      <w:r w:rsidR="000812BC" w:rsidRPr="003211B8">
        <w:tab/>
      </w:r>
      <w:r w:rsidR="000812BC" w:rsidRPr="003211B8">
        <w:tab/>
      </w:r>
      <w:r w:rsidR="009D673E" w:rsidRPr="003211B8">
        <w:t xml:space="preserve">          </w:t>
      </w:r>
      <w:r w:rsidRPr="003211B8">
        <w:t>30</w:t>
      </w:r>
    </w:p>
    <w:p w:rsidR="00BD07AA" w:rsidRPr="003211B8" w:rsidRDefault="00BD07AA" w:rsidP="000812BC">
      <w:pPr>
        <w:ind w:left="709" w:firstLine="709"/>
        <w:jc w:val="both"/>
      </w:pPr>
      <w:r w:rsidRPr="003211B8">
        <w:t>1.1.5</w:t>
      </w:r>
      <w:r w:rsidRPr="003211B8">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r>
      <w:r w:rsidRPr="003211B8">
        <w:tab/>
      </w:r>
      <w:r w:rsidR="009D673E" w:rsidRPr="003211B8">
        <w:t xml:space="preserve">          </w:t>
      </w:r>
      <w:r w:rsidRPr="003211B8">
        <w:t>30</w:t>
      </w:r>
    </w:p>
    <w:p w:rsidR="00BD07AA" w:rsidRPr="003211B8" w:rsidRDefault="00BD07AA" w:rsidP="000812BC">
      <w:pPr>
        <w:ind w:left="709" w:firstLine="709"/>
        <w:jc w:val="both"/>
      </w:pPr>
      <w:r w:rsidRPr="003211B8">
        <w:t>1.1.6</w:t>
      </w:r>
      <w:r w:rsidRPr="003211B8">
        <w:ta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3211B8">
        <w:tab/>
      </w:r>
      <w:r w:rsidRPr="003211B8">
        <w:tab/>
      </w:r>
      <w:r w:rsidR="009D673E" w:rsidRPr="003211B8">
        <w:t xml:space="preserve">    </w:t>
      </w:r>
      <w:r w:rsidR="009D673E" w:rsidRPr="003211B8">
        <w:tab/>
      </w:r>
      <w:r w:rsidR="009D673E" w:rsidRPr="003211B8">
        <w:tab/>
      </w:r>
      <w:r w:rsidR="009D673E" w:rsidRPr="003211B8">
        <w:tab/>
      </w:r>
      <w:r w:rsidR="009D673E" w:rsidRPr="003211B8">
        <w:tab/>
      </w:r>
      <w:r w:rsidR="009D673E" w:rsidRPr="003211B8">
        <w:tab/>
        <w:t xml:space="preserve">           </w:t>
      </w:r>
      <w:r w:rsidRPr="003211B8">
        <w:t>30</w:t>
      </w:r>
    </w:p>
    <w:p w:rsidR="00974E47" w:rsidRPr="003211B8" w:rsidRDefault="00974E47" w:rsidP="009D673E">
      <w:pPr>
        <w:rPr>
          <w:b/>
        </w:rPr>
      </w:pPr>
    </w:p>
    <w:p w:rsidR="00BD07AA" w:rsidRPr="003211B8" w:rsidRDefault="00BD07AA" w:rsidP="000812BC">
      <w:pPr>
        <w:ind w:firstLine="709"/>
        <w:jc w:val="both"/>
        <w:rPr>
          <w:b/>
        </w:rPr>
      </w:pPr>
      <w:r w:rsidRPr="003211B8">
        <w:rPr>
          <w:b/>
        </w:rPr>
        <w:t>1.2</w:t>
      </w:r>
      <w:r w:rsidRPr="003211B8">
        <w:rPr>
          <w:b/>
        </w:rPr>
        <w:tab/>
        <w:t>Раздел 2. «Направления развития централизованных</w:t>
      </w:r>
      <w:r w:rsidR="009D673E" w:rsidRPr="003211B8">
        <w:rPr>
          <w:b/>
        </w:rPr>
        <w:t xml:space="preserve"> систем водоснабжения</w:t>
      </w:r>
      <w:r w:rsidR="002E469C" w:rsidRPr="003211B8">
        <w:rPr>
          <w:b/>
        </w:rPr>
        <w:t xml:space="preserve">» </w:t>
      </w:r>
      <w:r w:rsidR="009D673E" w:rsidRPr="003211B8">
        <w:rPr>
          <w:b/>
        </w:rPr>
        <w:t>31</w:t>
      </w:r>
    </w:p>
    <w:p w:rsidR="00BD07AA" w:rsidRPr="003211B8" w:rsidRDefault="00BD07AA" w:rsidP="000812BC">
      <w:pPr>
        <w:ind w:left="709" w:firstLine="709"/>
        <w:jc w:val="both"/>
      </w:pPr>
      <w:r w:rsidRPr="003211B8">
        <w:t>1.2.1</w:t>
      </w:r>
      <w:r w:rsidRPr="003211B8">
        <w:tab/>
        <w:t>Основные направления, принципы, задачи и плановые значения показателей развития централизованных систем водоснабжения</w:t>
      </w:r>
      <w:r w:rsidRPr="003211B8">
        <w:tab/>
      </w:r>
      <w:r w:rsidR="000812BC" w:rsidRPr="003211B8">
        <w:tab/>
      </w:r>
      <w:r w:rsidR="009D673E" w:rsidRPr="003211B8">
        <w:t xml:space="preserve">           </w:t>
      </w:r>
      <w:r w:rsidRPr="003211B8">
        <w:t>31</w:t>
      </w:r>
    </w:p>
    <w:p w:rsidR="00BD07AA" w:rsidRPr="003211B8" w:rsidRDefault="00BD07AA" w:rsidP="000812BC">
      <w:pPr>
        <w:ind w:left="709" w:firstLine="709"/>
        <w:jc w:val="both"/>
      </w:pPr>
      <w:r w:rsidRPr="003211B8">
        <w:t>1.2.2</w:t>
      </w:r>
      <w:r w:rsidRPr="003211B8">
        <w:tab/>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Pr="003211B8">
        <w:tab/>
      </w:r>
      <w:r w:rsidR="009D673E" w:rsidRPr="003211B8">
        <w:t xml:space="preserve"> </w:t>
      </w:r>
      <w:r w:rsidR="000812BC" w:rsidRPr="003211B8">
        <w:t xml:space="preserve">       </w:t>
      </w:r>
      <w:r w:rsidR="009D673E" w:rsidRPr="003211B8">
        <w:t xml:space="preserve"> </w:t>
      </w:r>
      <w:r w:rsidRPr="003211B8">
        <w:t>33</w:t>
      </w:r>
    </w:p>
    <w:p w:rsidR="00974E47" w:rsidRPr="003211B8" w:rsidRDefault="00974E47" w:rsidP="00BD07AA">
      <w:pPr>
        <w:jc w:val="both"/>
        <w:rPr>
          <w:b/>
        </w:rPr>
      </w:pPr>
    </w:p>
    <w:p w:rsidR="00BD07AA" w:rsidRPr="003211B8" w:rsidRDefault="00BD07AA" w:rsidP="000812BC">
      <w:pPr>
        <w:ind w:firstLine="709"/>
        <w:jc w:val="both"/>
        <w:rPr>
          <w:b/>
        </w:rPr>
      </w:pPr>
      <w:r w:rsidRPr="003211B8">
        <w:rPr>
          <w:b/>
        </w:rPr>
        <w:t>1.3</w:t>
      </w:r>
      <w:r w:rsidRPr="003211B8">
        <w:rPr>
          <w:b/>
        </w:rPr>
        <w:tab/>
        <w:t>Раздел 3. «Баланс водоснабжения и потребления горячей, п</w:t>
      </w:r>
      <w:r w:rsidR="000812BC" w:rsidRPr="003211B8">
        <w:rPr>
          <w:b/>
        </w:rPr>
        <w:t>итьевой, технической воды»</w:t>
      </w:r>
      <w:r w:rsidR="000812BC" w:rsidRPr="003211B8">
        <w:rPr>
          <w:b/>
        </w:rPr>
        <w:tab/>
      </w:r>
      <w:r w:rsidR="00974E47" w:rsidRPr="003211B8">
        <w:rPr>
          <w:b/>
        </w:rPr>
        <w:tab/>
      </w:r>
      <w:r w:rsidRPr="003211B8">
        <w:rPr>
          <w:b/>
        </w:rPr>
        <w:tab/>
      </w:r>
      <w:r w:rsidR="009D673E" w:rsidRPr="003211B8">
        <w:rPr>
          <w:b/>
        </w:rPr>
        <w:tab/>
      </w:r>
      <w:r w:rsidR="009D673E" w:rsidRPr="003211B8">
        <w:rPr>
          <w:b/>
        </w:rPr>
        <w:tab/>
      </w:r>
      <w:r w:rsidR="009D673E" w:rsidRPr="003211B8">
        <w:rPr>
          <w:b/>
        </w:rPr>
        <w:tab/>
        <w:t xml:space="preserve">           </w:t>
      </w:r>
      <w:r w:rsidR="00974E47" w:rsidRPr="003211B8">
        <w:rPr>
          <w:b/>
        </w:rPr>
        <w:t xml:space="preserve">        </w:t>
      </w:r>
      <w:r w:rsidRPr="003211B8">
        <w:rPr>
          <w:b/>
        </w:rPr>
        <w:t>35</w:t>
      </w:r>
    </w:p>
    <w:p w:rsidR="00BD07AA" w:rsidRPr="003211B8" w:rsidRDefault="00BD07AA" w:rsidP="000812BC">
      <w:pPr>
        <w:ind w:left="709" w:firstLine="709"/>
        <w:jc w:val="both"/>
      </w:pPr>
      <w:r w:rsidRPr="003211B8">
        <w:t>1.3.1</w:t>
      </w:r>
      <w:r w:rsidRPr="003211B8">
        <w:tab/>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3211B8">
        <w:tab/>
      </w:r>
      <w:r w:rsidRPr="003211B8">
        <w:tab/>
      </w:r>
      <w:r w:rsidRPr="003211B8">
        <w:tab/>
      </w:r>
      <w:r w:rsidRPr="003211B8">
        <w:tab/>
      </w:r>
      <w:r w:rsidRPr="003211B8">
        <w:tab/>
      </w:r>
      <w:r w:rsidR="009D673E" w:rsidRPr="003211B8">
        <w:tab/>
      </w:r>
      <w:r w:rsidR="009D673E" w:rsidRPr="003211B8">
        <w:tab/>
        <w:t xml:space="preserve">           </w:t>
      </w:r>
      <w:r w:rsidRPr="003211B8">
        <w:t>35</w:t>
      </w:r>
    </w:p>
    <w:p w:rsidR="00BD07AA" w:rsidRPr="003211B8" w:rsidRDefault="00BD07AA" w:rsidP="000812BC">
      <w:pPr>
        <w:ind w:left="709" w:firstLine="709"/>
        <w:jc w:val="both"/>
      </w:pPr>
      <w:r w:rsidRPr="003211B8">
        <w:t>1.3.2</w:t>
      </w:r>
      <w:r w:rsidRPr="003211B8">
        <w:tab/>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r>
      <w:r w:rsidR="000812BC" w:rsidRPr="003211B8">
        <w:tab/>
      </w:r>
      <w:r w:rsidR="009D673E" w:rsidRPr="003211B8">
        <w:t xml:space="preserve">           </w:t>
      </w:r>
      <w:r w:rsidRPr="003211B8">
        <w:t>35</w:t>
      </w:r>
    </w:p>
    <w:p w:rsidR="00BD07AA" w:rsidRPr="003211B8" w:rsidRDefault="00BD07AA" w:rsidP="000812BC">
      <w:pPr>
        <w:ind w:left="709" w:firstLine="709"/>
        <w:jc w:val="both"/>
      </w:pPr>
      <w:r w:rsidRPr="003211B8">
        <w:t>1.3.3</w:t>
      </w:r>
      <w:r w:rsidRPr="003211B8">
        <w:tab/>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3211B8">
        <w:tab/>
      </w:r>
      <w:r w:rsidR="000812BC" w:rsidRPr="003211B8">
        <w:tab/>
      </w:r>
      <w:r w:rsidR="000812BC" w:rsidRPr="003211B8">
        <w:tab/>
      </w:r>
      <w:r w:rsidR="000812BC" w:rsidRPr="003211B8">
        <w:tab/>
      </w:r>
      <w:r w:rsidRPr="003211B8">
        <w:tab/>
      </w:r>
      <w:r w:rsidRPr="003211B8">
        <w:tab/>
      </w:r>
      <w:r w:rsidR="009D673E" w:rsidRPr="003211B8">
        <w:t xml:space="preserve">          </w:t>
      </w:r>
      <w:r w:rsidRPr="003211B8">
        <w:t>36</w:t>
      </w:r>
    </w:p>
    <w:p w:rsidR="00BD07AA" w:rsidRPr="003211B8" w:rsidRDefault="00BD07AA" w:rsidP="000812BC">
      <w:pPr>
        <w:ind w:left="709" w:firstLine="709"/>
        <w:jc w:val="both"/>
      </w:pPr>
      <w:r w:rsidRPr="003211B8">
        <w:t>1.3.4</w:t>
      </w:r>
      <w:r w:rsidRPr="003211B8">
        <w:tab/>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3211B8">
        <w:tab/>
      </w:r>
      <w:r w:rsidR="009D673E" w:rsidRPr="003211B8">
        <w:tab/>
      </w:r>
      <w:r w:rsidR="009D673E" w:rsidRPr="003211B8">
        <w:tab/>
        <w:t xml:space="preserve">          </w:t>
      </w:r>
      <w:r w:rsidRPr="003211B8">
        <w:t>36</w:t>
      </w:r>
    </w:p>
    <w:p w:rsidR="00BD07AA" w:rsidRPr="003211B8" w:rsidRDefault="00BD07AA" w:rsidP="000812BC">
      <w:pPr>
        <w:ind w:left="709" w:firstLine="709"/>
        <w:jc w:val="both"/>
      </w:pPr>
      <w:r w:rsidRPr="003211B8">
        <w:t>1.3.5</w:t>
      </w:r>
      <w:r w:rsidRPr="003211B8">
        <w:tab/>
        <w:t>Описание существующей системы коммерческого учета горячей, питьевой, технической воды и планов по установке приборов учета</w:t>
      </w:r>
      <w:r w:rsidRPr="003211B8">
        <w:tab/>
      </w:r>
      <w:r w:rsidR="000812BC" w:rsidRPr="003211B8">
        <w:tab/>
      </w:r>
      <w:r w:rsidR="009D673E" w:rsidRPr="003211B8">
        <w:t xml:space="preserve">          </w:t>
      </w:r>
      <w:r w:rsidRPr="003211B8">
        <w:t>37</w:t>
      </w:r>
    </w:p>
    <w:p w:rsidR="00BD07AA" w:rsidRPr="003211B8" w:rsidRDefault="00BD07AA" w:rsidP="000812BC">
      <w:pPr>
        <w:ind w:left="709" w:firstLine="709"/>
        <w:jc w:val="both"/>
      </w:pPr>
      <w:r w:rsidRPr="003211B8">
        <w:t>1.3.6</w:t>
      </w:r>
      <w:r w:rsidRPr="003211B8">
        <w:tab/>
        <w:t>Анализ резервов и дефицитов производственных мощностей системы водоснабжения муниципального образования</w:t>
      </w:r>
      <w:r w:rsidRPr="003211B8">
        <w:tab/>
      </w:r>
      <w:r w:rsidR="000812BC" w:rsidRPr="003211B8">
        <w:tab/>
      </w:r>
      <w:r w:rsidR="000812BC" w:rsidRPr="003211B8">
        <w:tab/>
      </w:r>
      <w:r w:rsidR="000812BC" w:rsidRPr="003211B8">
        <w:tab/>
      </w:r>
      <w:r w:rsidR="009D673E" w:rsidRPr="003211B8">
        <w:t xml:space="preserve">                     </w:t>
      </w:r>
      <w:r w:rsidRPr="003211B8">
        <w:t>37</w:t>
      </w:r>
    </w:p>
    <w:p w:rsidR="00BD07AA" w:rsidRPr="003211B8" w:rsidRDefault="00BD07AA" w:rsidP="000812BC">
      <w:pPr>
        <w:ind w:left="709" w:firstLine="709"/>
        <w:jc w:val="both"/>
      </w:pPr>
      <w:r w:rsidRPr="003211B8">
        <w:t>1.3.7</w:t>
      </w:r>
      <w:r w:rsidRPr="003211B8">
        <w:tab/>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3211B8">
        <w:tab/>
      </w:r>
      <w:r w:rsidR="009D673E" w:rsidRPr="003211B8">
        <w:t xml:space="preserve">                     </w:t>
      </w:r>
      <w:r w:rsidRPr="003211B8">
        <w:t>38</w:t>
      </w:r>
    </w:p>
    <w:p w:rsidR="00BD07AA" w:rsidRPr="003211B8" w:rsidRDefault="00BD07AA" w:rsidP="000812BC">
      <w:pPr>
        <w:ind w:left="709" w:firstLine="709"/>
        <w:jc w:val="both"/>
      </w:pPr>
      <w:r w:rsidRPr="003211B8">
        <w:t>1.3.8</w:t>
      </w:r>
      <w:r w:rsidRPr="003211B8">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3211B8">
        <w:tab/>
      </w:r>
      <w:r w:rsidR="009D673E" w:rsidRPr="003211B8">
        <w:tab/>
      </w:r>
      <w:r w:rsidR="009D673E" w:rsidRPr="003211B8">
        <w:tab/>
      </w:r>
      <w:r w:rsidR="009D673E" w:rsidRPr="003211B8">
        <w:tab/>
      </w:r>
      <w:r w:rsidR="00EC50F5" w:rsidRPr="003211B8">
        <w:t xml:space="preserve"> </w:t>
      </w:r>
      <w:r w:rsidR="009D673E" w:rsidRPr="003211B8">
        <w:t xml:space="preserve">          </w:t>
      </w:r>
      <w:r w:rsidRPr="003211B8">
        <w:t>38</w:t>
      </w:r>
    </w:p>
    <w:p w:rsidR="00BD07AA" w:rsidRPr="003211B8" w:rsidRDefault="00BD07AA" w:rsidP="000812BC">
      <w:pPr>
        <w:ind w:left="709" w:firstLine="709"/>
        <w:jc w:val="both"/>
      </w:pPr>
      <w:r w:rsidRPr="003211B8">
        <w:lastRenderedPageBreak/>
        <w:t>1.3.9</w:t>
      </w:r>
      <w:r w:rsidRPr="003211B8">
        <w:tab/>
        <w:t>Сведения о фактическом и ожидаемом потреблении горячей, питьевой, технической воды (годовое, среднес</w:t>
      </w:r>
      <w:r w:rsidR="009D673E" w:rsidRPr="003211B8">
        <w:t>уточное, максимальное суточное)</w:t>
      </w:r>
      <w:r w:rsidRPr="003211B8">
        <w:tab/>
      </w:r>
      <w:r w:rsidR="009D673E" w:rsidRPr="003211B8">
        <w:t xml:space="preserve">           </w:t>
      </w:r>
      <w:r w:rsidRPr="003211B8">
        <w:t>39</w:t>
      </w:r>
    </w:p>
    <w:p w:rsidR="00BD07AA" w:rsidRPr="003211B8" w:rsidRDefault="00BD07AA" w:rsidP="000812BC">
      <w:pPr>
        <w:ind w:left="709" w:firstLine="709"/>
        <w:jc w:val="both"/>
      </w:pPr>
      <w:r w:rsidRPr="003211B8">
        <w:t>1.3.10</w:t>
      </w:r>
      <w:r w:rsidRPr="003211B8">
        <w:tab/>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EC50F5" w:rsidRPr="003211B8">
        <w:t>бивкой по технологическим зонам</w:t>
      </w:r>
      <w:r w:rsidR="00EC50F5" w:rsidRPr="003211B8">
        <w:tab/>
      </w:r>
      <w:r w:rsidR="009D673E" w:rsidRPr="003211B8">
        <w:t xml:space="preserve">           </w:t>
      </w:r>
      <w:r w:rsidRPr="003211B8">
        <w:t>39</w:t>
      </w:r>
    </w:p>
    <w:p w:rsidR="00BD07AA" w:rsidRPr="003211B8" w:rsidRDefault="00BD07AA" w:rsidP="000812BC">
      <w:pPr>
        <w:ind w:left="709" w:firstLine="709"/>
        <w:jc w:val="both"/>
      </w:pPr>
      <w:r w:rsidRPr="003211B8">
        <w:t>1.3.11</w:t>
      </w:r>
      <w:r w:rsidRPr="003211B8">
        <w:tab/>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EC50F5" w:rsidRPr="003211B8">
        <w:t>ой, технической воды абонентами</w:t>
      </w:r>
      <w:r w:rsidR="00EC50F5" w:rsidRPr="003211B8">
        <w:tab/>
      </w:r>
      <w:r w:rsidRPr="003211B8">
        <w:tab/>
      </w:r>
      <w:r w:rsidR="009D673E" w:rsidRPr="003211B8">
        <w:tab/>
      </w:r>
      <w:r w:rsidR="009D673E" w:rsidRPr="003211B8">
        <w:tab/>
        <w:t xml:space="preserve">           </w:t>
      </w:r>
      <w:r w:rsidRPr="003211B8">
        <w:t>39</w:t>
      </w:r>
    </w:p>
    <w:p w:rsidR="00BD07AA" w:rsidRPr="003211B8" w:rsidRDefault="00BD07AA" w:rsidP="000812BC">
      <w:pPr>
        <w:ind w:left="709" w:firstLine="709"/>
        <w:jc w:val="both"/>
      </w:pPr>
      <w:r w:rsidRPr="003211B8">
        <w:t>1.3.12</w:t>
      </w:r>
      <w:r w:rsidRPr="003211B8">
        <w:tab/>
        <w:t>Сведения о фактических и планируемых потерях горячей, питьевой, технической воды при ее транспортировке (го</w:t>
      </w:r>
      <w:r w:rsidR="00EC50F5" w:rsidRPr="003211B8">
        <w:t xml:space="preserve">довые, среднесуточные значения)       </w:t>
      </w:r>
      <w:r w:rsidRPr="003211B8">
        <w:t>39</w:t>
      </w:r>
    </w:p>
    <w:p w:rsidR="00BD07AA" w:rsidRPr="003211B8" w:rsidRDefault="00BD07AA" w:rsidP="000812BC">
      <w:pPr>
        <w:ind w:left="709" w:firstLine="709"/>
        <w:jc w:val="both"/>
      </w:pPr>
      <w:r w:rsidRPr="003211B8">
        <w:t>1.3.13</w:t>
      </w:r>
      <w:r w:rsidRPr="003211B8">
        <w:tab/>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3211B8">
        <w:tab/>
      </w:r>
      <w:r w:rsidRPr="003211B8">
        <w:tab/>
      </w:r>
      <w:r w:rsidRPr="003211B8">
        <w:tab/>
      </w:r>
      <w:r w:rsidRPr="003211B8">
        <w:tab/>
      </w:r>
      <w:r w:rsidR="009D673E" w:rsidRPr="003211B8">
        <w:tab/>
      </w:r>
      <w:r w:rsidR="009D673E" w:rsidRPr="003211B8">
        <w:tab/>
      </w:r>
      <w:r w:rsidR="009D673E" w:rsidRPr="003211B8">
        <w:tab/>
        <w:t xml:space="preserve">          </w:t>
      </w:r>
      <w:r w:rsidRPr="003211B8">
        <w:t>40</w:t>
      </w:r>
    </w:p>
    <w:p w:rsidR="00BD07AA" w:rsidRPr="003211B8" w:rsidRDefault="00BD07AA" w:rsidP="000812BC">
      <w:pPr>
        <w:ind w:left="709" w:firstLine="709"/>
        <w:jc w:val="both"/>
      </w:pPr>
      <w:r w:rsidRPr="003211B8">
        <w:t>1.3.14</w:t>
      </w:r>
      <w:r w:rsidRPr="003211B8">
        <w:tab/>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Pr="003211B8">
        <w:tab/>
      </w:r>
      <w:r w:rsidRPr="003211B8">
        <w:tab/>
      </w:r>
      <w:r w:rsidR="009D673E" w:rsidRPr="003211B8">
        <w:t xml:space="preserve">   </w:t>
      </w:r>
      <w:r w:rsidR="00EC50F5" w:rsidRPr="003211B8">
        <w:tab/>
      </w:r>
      <w:r w:rsidR="00EC50F5" w:rsidRPr="003211B8">
        <w:tab/>
      </w:r>
      <w:r w:rsidR="00EC50F5" w:rsidRPr="003211B8">
        <w:tab/>
      </w:r>
      <w:r w:rsidR="00EC50F5" w:rsidRPr="003211B8">
        <w:tab/>
      </w:r>
      <w:r w:rsidR="00EC50F5" w:rsidRPr="003211B8">
        <w:tab/>
        <w:t xml:space="preserve">   </w:t>
      </w:r>
      <w:r w:rsidR="009D673E" w:rsidRPr="003211B8">
        <w:t xml:space="preserve">        </w:t>
      </w:r>
      <w:r w:rsidRPr="003211B8">
        <w:t>40</w:t>
      </w:r>
    </w:p>
    <w:p w:rsidR="00BD07AA" w:rsidRPr="003211B8" w:rsidRDefault="00BD07AA" w:rsidP="000812BC">
      <w:pPr>
        <w:ind w:left="709" w:firstLine="709"/>
        <w:jc w:val="both"/>
      </w:pPr>
      <w:r w:rsidRPr="003211B8">
        <w:t>1.3.15</w:t>
      </w:r>
      <w:r w:rsidRPr="003211B8">
        <w:tab/>
        <w:t>Наименование организации, которая наделена статусом гаранти</w:t>
      </w:r>
      <w:r w:rsidR="009D673E" w:rsidRPr="003211B8">
        <w:t xml:space="preserve">рующей организации    </w:t>
      </w:r>
      <w:r w:rsidR="002B3811" w:rsidRPr="003211B8">
        <w:tab/>
      </w:r>
      <w:r w:rsidR="002B3811" w:rsidRPr="003211B8">
        <w:tab/>
      </w:r>
      <w:r w:rsidR="002B3811" w:rsidRPr="003211B8">
        <w:tab/>
      </w:r>
      <w:r w:rsidR="002B3811" w:rsidRPr="003211B8">
        <w:tab/>
      </w:r>
      <w:r w:rsidR="002B3811" w:rsidRPr="003211B8">
        <w:tab/>
      </w:r>
      <w:r w:rsidR="002B3811" w:rsidRPr="003211B8">
        <w:tab/>
      </w:r>
      <w:r w:rsidR="002B3811" w:rsidRPr="003211B8">
        <w:tab/>
        <w:t xml:space="preserve">           </w:t>
      </w:r>
      <w:r w:rsidRPr="003211B8">
        <w:t>41</w:t>
      </w:r>
    </w:p>
    <w:p w:rsidR="00974E47" w:rsidRPr="003211B8" w:rsidRDefault="00974E47" w:rsidP="00BD07AA">
      <w:pPr>
        <w:jc w:val="both"/>
        <w:rPr>
          <w:b/>
        </w:rPr>
      </w:pPr>
    </w:p>
    <w:p w:rsidR="00BD07AA" w:rsidRPr="003211B8" w:rsidRDefault="00BD07AA" w:rsidP="000812BC">
      <w:pPr>
        <w:ind w:firstLine="709"/>
        <w:jc w:val="both"/>
        <w:rPr>
          <w:b/>
        </w:rPr>
      </w:pPr>
      <w:r w:rsidRPr="003211B8">
        <w:rPr>
          <w:b/>
        </w:rPr>
        <w:t>1.4</w:t>
      </w:r>
      <w:r w:rsidRPr="003211B8">
        <w:rPr>
          <w:b/>
        </w:rPr>
        <w:tab/>
        <w:t>Раздел 4. «Предложения по строительству, реконструкции и модернизации объектов централ</w:t>
      </w:r>
      <w:r w:rsidR="00974E47" w:rsidRPr="003211B8">
        <w:rPr>
          <w:b/>
        </w:rPr>
        <w:t>изованных систем водоснабжения»</w:t>
      </w:r>
      <w:r w:rsidR="002B3811" w:rsidRPr="003211B8">
        <w:rPr>
          <w:b/>
        </w:rPr>
        <w:t xml:space="preserve">           </w:t>
      </w:r>
      <w:r w:rsidRPr="003211B8">
        <w:rPr>
          <w:b/>
        </w:rPr>
        <w:t>43</w:t>
      </w:r>
    </w:p>
    <w:p w:rsidR="00BD07AA" w:rsidRPr="003211B8" w:rsidRDefault="00BD07AA" w:rsidP="000812BC">
      <w:pPr>
        <w:ind w:left="709" w:firstLine="709"/>
        <w:jc w:val="both"/>
      </w:pPr>
      <w:r w:rsidRPr="003211B8">
        <w:t>1.4.1</w:t>
      </w:r>
      <w:r w:rsidRPr="003211B8">
        <w:tab/>
        <w:t>Перечень основных мероприятий по реализации схем водоснабжения с разбивкой по годам</w:t>
      </w:r>
      <w:r w:rsidRPr="003211B8">
        <w:tab/>
      </w:r>
      <w:r w:rsidR="00440628" w:rsidRPr="003211B8">
        <w:tab/>
      </w:r>
      <w:r w:rsidR="00440628" w:rsidRPr="003211B8">
        <w:tab/>
      </w:r>
      <w:r w:rsidRPr="003211B8">
        <w:tab/>
      </w:r>
      <w:r w:rsidRPr="003211B8">
        <w:tab/>
      </w:r>
      <w:r w:rsidRPr="003211B8">
        <w:tab/>
      </w:r>
      <w:r w:rsidRPr="003211B8">
        <w:tab/>
      </w:r>
      <w:r w:rsidRPr="003211B8">
        <w:tab/>
      </w:r>
      <w:r w:rsidRPr="003211B8">
        <w:tab/>
      </w:r>
      <w:r w:rsidR="002B3811" w:rsidRPr="003211B8">
        <w:t xml:space="preserve">           </w:t>
      </w:r>
      <w:r w:rsidRPr="003211B8">
        <w:t>43</w:t>
      </w:r>
    </w:p>
    <w:p w:rsidR="00BD07AA" w:rsidRPr="003211B8" w:rsidRDefault="00BD07AA" w:rsidP="000812BC">
      <w:pPr>
        <w:ind w:left="709" w:firstLine="709"/>
        <w:jc w:val="both"/>
      </w:pPr>
      <w:r w:rsidRPr="003211B8">
        <w:t>1.4.2</w:t>
      </w:r>
      <w:r w:rsidRPr="003211B8">
        <w:tab/>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3211B8">
        <w:tab/>
      </w:r>
      <w:r w:rsidR="002B3811" w:rsidRPr="003211B8">
        <w:t xml:space="preserve">           </w:t>
      </w:r>
      <w:r w:rsidRPr="003211B8">
        <w:t>51</w:t>
      </w:r>
    </w:p>
    <w:p w:rsidR="00BD07AA" w:rsidRPr="003211B8" w:rsidRDefault="00BD07AA" w:rsidP="000812BC">
      <w:pPr>
        <w:ind w:left="709" w:firstLine="709"/>
        <w:jc w:val="both"/>
      </w:pPr>
      <w:r w:rsidRPr="003211B8">
        <w:t>1.4.3</w:t>
      </w:r>
      <w:r w:rsidRPr="003211B8">
        <w:tab/>
        <w:t>Сведения о вновь строящихся, реконструируемых и предлагаемых к выводу из эксплуатации объектах системы водоснабжения</w:t>
      </w:r>
      <w:r w:rsidRPr="003211B8">
        <w:tab/>
      </w:r>
      <w:r w:rsidRPr="003211B8">
        <w:tab/>
      </w:r>
      <w:r w:rsidR="002B3811" w:rsidRPr="003211B8">
        <w:t xml:space="preserve">                      </w:t>
      </w:r>
      <w:r w:rsidRPr="003211B8">
        <w:t>51</w:t>
      </w:r>
    </w:p>
    <w:p w:rsidR="00BD07AA" w:rsidRPr="003211B8" w:rsidRDefault="00BD07AA" w:rsidP="000812BC">
      <w:pPr>
        <w:ind w:left="709" w:firstLine="709"/>
        <w:jc w:val="both"/>
      </w:pPr>
      <w:r w:rsidRPr="003211B8">
        <w:t>1.4.4</w:t>
      </w:r>
      <w:r w:rsidRPr="003211B8">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3211B8">
        <w:tab/>
      </w:r>
      <w:r w:rsidRPr="003211B8">
        <w:tab/>
      </w:r>
      <w:r w:rsidRPr="003211B8">
        <w:tab/>
      </w:r>
      <w:r w:rsidR="002B3811" w:rsidRPr="003211B8">
        <w:tab/>
      </w:r>
      <w:r w:rsidR="002B3811" w:rsidRPr="003211B8">
        <w:tab/>
      </w:r>
      <w:r w:rsidR="002B3811" w:rsidRPr="003211B8">
        <w:tab/>
      </w:r>
      <w:r w:rsidR="002B3811" w:rsidRPr="003211B8">
        <w:tab/>
        <w:t xml:space="preserve">           </w:t>
      </w:r>
      <w:r w:rsidRPr="003211B8">
        <w:t>51</w:t>
      </w:r>
    </w:p>
    <w:p w:rsidR="00BD07AA" w:rsidRPr="003211B8" w:rsidRDefault="00BD07AA" w:rsidP="000812BC">
      <w:pPr>
        <w:ind w:left="709" w:firstLine="709"/>
        <w:jc w:val="both"/>
      </w:pPr>
      <w:r w:rsidRPr="003211B8">
        <w:t>1.4.5</w:t>
      </w:r>
      <w:r w:rsidRPr="003211B8">
        <w:tab/>
        <w:t>Сведения об оснащенности зданий, строений, сооружений приборами учета воды и их применении при осуществлени</w:t>
      </w:r>
      <w:r w:rsidR="00440628" w:rsidRPr="003211B8">
        <w:t xml:space="preserve">и расчетов за потребленную воду     </w:t>
      </w:r>
      <w:r w:rsidRPr="003211B8">
        <w:t>54</w:t>
      </w:r>
    </w:p>
    <w:p w:rsidR="00BD07AA" w:rsidRPr="003211B8" w:rsidRDefault="00BD07AA" w:rsidP="000812BC">
      <w:pPr>
        <w:ind w:left="709" w:firstLine="709"/>
        <w:jc w:val="both"/>
      </w:pPr>
      <w:r w:rsidRPr="003211B8">
        <w:t>1.4.6</w:t>
      </w:r>
      <w:r w:rsidRPr="003211B8">
        <w:tab/>
        <w:t>Описание вариантов маршрутов прохождения трубопроводов (трасс) по территории муниципального образования и их обоснование</w:t>
      </w:r>
      <w:r w:rsidRPr="003211B8">
        <w:tab/>
      </w:r>
      <w:r w:rsidR="00440628" w:rsidRPr="003211B8">
        <w:t xml:space="preserve">    </w:t>
      </w:r>
      <w:r w:rsidR="002B3811" w:rsidRPr="003211B8">
        <w:t xml:space="preserve">                  </w:t>
      </w:r>
      <w:r w:rsidRPr="003211B8">
        <w:t>54</w:t>
      </w:r>
    </w:p>
    <w:p w:rsidR="00BD07AA" w:rsidRPr="003211B8" w:rsidRDefault="00BD07AA" w:rsidP="000812BC">
      <w:pPr>
        <w:ind w:left="709" w:firstLine="709"/>
        <w:jc w:val="both"/>
      </w:pPr>
      <w:r w:rsidRPr="003211B8">
        <w:t>1.4.7</w:t>
      </w:r>
      <w:r w:rsidRPr="003211B8">
        <w:tab/>
        <w:t>Рекомендации о месте размещения насосных станций, резервуаров, водонапорных башен</w:t>
      </w:r>
      <w:r w:rsidRPr="003211B8">
        <w:tab/>
      </w:r>
      <w:r w:rsidR="002B3811" w:rsidRPr="003211B8">
        <w:tab/>
      </w:r>
      <w:r w:rsidR="002B3811" w:rsidRPr="003211B8">
        <w:tab/>
      </w:r>
      <w:r w:rsidR="002B3811" w:rsidRPr="003211B8">
        <w:tab/>
      </w:r>
      <w:r w:rsidR="002B3811" w:rsidRPr="003211B8">
        <w:tab/>
      </w:r>
      <w:r w:rsidR="002B3811" w:rsidRPr="003211B8">
        <w:tab/>
      </w:r>
      <w:r w:rsidR="002B3811" w:rsidRPr="003211B8">
        <w:tab/>
      </w:r>
      <w:r w:rsidR="002B3811" w:rsidRPr="003211B8">
        <w:tab/>
        <w:t xml:space="preserve">           </w:t>
      </w:r>
      <w:r w:rsidRPr="003211B8">
        <w:t>54</w:t>
      </w:r>
    </w:p>
    <w:p w:rsidR="00BD07AA" w:rsidRPr="003211B8" w:rsidRDefault="00BD07AA" w:rsidP="000812BC">
      <w:pPr>
        <w:ind w:left="709" w:firstLine="709"/>
        <w:jc w:val="both"/>
      </w:pPr>
      <w:r w:rsidRPr="003211B8">
        <w:t>1.4.8</w:t>
      </w:r>
      <w:r w:rsidRPr="003211B8">
        <w:tab/>
        <w:t>Границы планируемых зон размещения объектов централизованных систем горячего водоснабжения, холодного водоснабжения</w:t>
      </w:r>
      <w:r w:rsidRPr="003211B8">
        <w:tab/>
      </w:r>
      <w:r w:rsidR="005A7AFC" w:rsidRPr="003211B8">
        <w:tab/>
        <w:t xml:space="preserve">           </w:t>
      </w:r>
      <w:r w:rsidR="002B3811" w:rsidRPr="003211B8">
        <w:t xml:space="preserve">           </w:t>
      </w:r>
      <w:r w:rsidRPr="003211B8">
        <w:t>55</w:t>
      </w:r>
    </w:p>
    <w:p w:rsidR="00BD07AA" w:rsidRPr="003211B8" w:rsidRDefault="00BD07AA" w:rsidP="000812BC">
      <w:pPr>
        <w:ind w:left="709" w:firstLine="709"/>
        <w:jc w:val="both"/>
      </w:pPr>
      <w:r w:rsidRPr="003211B8">
        <w:t>1.4.9</w:t>
      </w:r>
      <w:r w:rsidRPr="003211B8">
        <w:tab/>
        <w:t>Карты (схемы) существующего и планируемого размещения объектов централизованных систем горячего водосна</w:t>
      </w:r>
      <w:r w:rsidR="005A7AFC" w:rsidRPr="003211B8">
        <w:t xml:space="preserve">бжения, холодного водоснабжения         </w:t>
      </w:r>
      <w:r w:rsidRPr="003211B8">
        <w:t>55</w:t>
      </w:r>
    </w:p>
    <w:p w:rsidR="00974E47" w:rsidRPr="003211B8" w:rsidRDefault="00974E47" w:rsidP="002B3811">
      <w:pPr>
        <w:rPr>
          <w:b/>
        </w:rPr>
      </w:pPr>
    </w:p>
    <w:p w:rsidR="00BD07AA" w:rsidRPr="003211B8" w:rsidRDefault="00BD07AA" w:rsidP="005A7AFC">
      <w:pPr>
        <w:ind w:firstLine="709"/>
        <w:jc w:val="both"/>
        <w:rPr>
          <w:b/>
        </w:rPr>
      </w:pPr>
      <w:r w:rsidRPr="003211B8">
        <w:rPr>
          <w:b/>
        </w:rPr>
        <w:lastRenderedPageBreak/>
        <w:t>1.5</w:t>
      </w:r>
      <w:r w:rsidRPr="003211B8">
        <w:rPr>
          <w:b/>
        </w:rPr>
        <w:tab/>
        <w:t xml:space="preserve">Раздел 5. «Экологические аспекты мероприятий по строительству, реконструкции и модернизации объектов централизованных систем </w:t>
      </w:r>
      <w:r w:rsidR="005A7AFC" w:rsidRPr="003211B8">
        <w:rPr>
          <w:b/>
        </w:rPr>
        <w:t xml:space="preserve"> </w:t>
      </w:r>
      <w:r w:rsidRPr="003211B8">
        <w:rPr>
          <w:b/>
        </w:rPr>
        <w:t>водоснабжения»</w:t>
      </w:r>
      <w:r w:rsidRPr="003211B8">
        <w:rPr>
          <w:b/>
        </w:rPr>
        <w:tab/>
      </w:r>
      <w:r w:rsidR="002B3811" w:rsidRPr="003211B8">
        <w:rPr>
          <w:b/>
        </w:rPr>
        <w:tab/>
      </w:r>
      <w:r w:rsidR="002B3811" w:rsidRPr="003211B8">
        <w:rPr>
          <w:b/>
        </w:rPr>
        <w:tab/>
      </w:r>
      <w:r w:rsidR="002B3811" w:rsidRPr="003211B8">
        <w:rPr>
          <w:b/>
        </w:rPr>
        <w:tab/>
        <w:t xml:space="preserve">        </w:t>
      </w:r>
      <w:r w:rsidR="006B40FA" w:rsidRPr="003211B8">
        <w:rPr>
          <w:b/>
        </w:rPr>
        <w:t xml:space="preserve">        </w:t>
      </w:r>
      <w:r w:rsidR="002B3811" w:rsidRPr="003211B8">
        <w:rPr>
          <w:b/>
        </w:rPr>
        <w:t xml:space="preserve">   </w:t>
      </w:r>
      <w:r w:rsidRPr="003211B8">
        <w:rPr>
          <w:b/>
        </w:rPr>
        <w:t>56</w:t>
      </w:r>
    </w:p>
    <w:p w:rsidR="00BD07AA" w:rsidRPr="003211B8" w:rsidRDefault="00BD07AA" w:rsidP="000812BC">
      <w:pPr>
        <w:ind w:left="709" w:firstLine="709"/>
        <w:jc w:val="both"/>
      </w:pPr>
      <w:r w:rsidRPr="003211B8">
        <w:t>1.5.1</w:t>
      </w:r>
      <w:r w:rsidRPr="003211B8">
        <w:tab/>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3211B8">
        <w:tab/>
      </w:r>
      <w:r w:rsidRPr="003211B8">
        <w:tab/>
      </w:r>
      <w:r w:rsidR="002B3811" w:rsidRPr="003211B8">
        <w:t xml:space="preserve">           </w:t>
      </w:r>
      <w:r w:rsidRPr="003211B8">
        <w:t>56</w:t>
      </w:r>
    </w:p>
    <w:p w:rsidR="00BD07AA" w:rsidRPr="003211B8" w:rsidRDefault="00BD07AA" w:rsidP="000812BC">
      <w:pPr>
        <w:ind w:left="709" w:firstLine="709"/>
        <w:jc w:val="both"/>
      </w:pPr>
      <w:r w:rsidRPr="003211B8">
        <w:t>1.5.2</w:t>
      </w:r>
      <w:r w:rsidRPr="003211B8">
        <w:tab/>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Pr="003211B8">
        <w:tab/>
      </w:r>
      <w:r w:rsidR="0080073F" w:rsidRPr="003211B8">
        <w:tab/>
        <w:t xml:space="preserve">       </w:t>
      </w:r>
      <w:r w:rsidR="002B3811" w:rsidRPr="003211B8">
        <w:t xml:space="preserve">    </w:t>
      </w:r>
      <w:r w:rsidRPr="003211B8">
        <w:t>56</w:t>
      </w:r>
    </w:p>
    <w:p w:rsidR="00BD07AA" w:rsidRPr="003211B8" w:rsidRDefault="00BD07AA" w:rsidP="000812BC">
      <w:pPr>
        <w:ind w:firstLine="709"/>
        <w:jc w:val="both"/>
        <w:rPr>
          <w:b/>
        </w:rPr>
      </w:pPr>
      <w:r w:rsidRPr="003211B8">
        <w:rPr>
          <w:b/>
        </w:rPr>
        <w:t>1.6</w:t>
      </w:r>
      <w:r w:rsidRPr="003211B8">
        <w:rPr>
          <w:b/>
        </w:rPr>
        <w:tab/>
        <w:t xml:space="preserve">Раздел 6. «Оценка объемов капитальных вложений в строительство, реконструкцию и модернизацию объектов централизованных систем </w:t>
      </w:r>
      <w:r w:rsidR="006B40FA" w:rsidRPr="003211B8">
        <w:rPr>
          <w:b/>
        </w:rPr>
        <w:t xml:space="preserve"> </w:t>
      </w:r>
      <w:r w:rsidRPr="003211B8">
        <w:rPr>
          <w:b/>
        </w:rPr>
        <w:t>водоснабжения»</w:t>
      </w:r>
      <w:r w:rsidRPr="003211B8">
        <w:rPr>
          <w:b/>
        </w:rPr>
        <w:tab/>
      </w:r>
      <w:r w:rsidRPr="003211B8">
        <w:rPr>
          <w:b/>
        </w:rPr>
        <w:tab/>
      </w:r>
      <w:r w:rsidR="0080073F" w:rsidRPr="003211B8">
        <w:rPr>
          <w:b/>
        </w:rPr>
        <w:t xml:space="preserve">     </w:t>
      </w:r>
      <w:r w:rsidR="002F6ADF" w:rsidRPr="003211B8">
        <w:rPr>
          <w:b/>
        </w:rPr>
        <w:tab/>
        <w:t xml:space="preserve">                   </w:t>
      </w:r>
      <w:r w:rsidR="006B40FA" w:rsidRPr="003211B8">
        <w:rPr>
          <w:b/>
        </w:rPr>
        <w:t xml:space="preserve">       </w:t>
      </w:r>
      <w:r w:rsidR="002F6ADF" w:rsidRPr="003211B8">
        <w:rPr>
          <w:b/>
        </w:rPr>
        <w:t xml:space="preserve">   </w:t>
      </w:r>
      <w:r w:rsidRPr="003211B8">
        <w:rPr>
          <w:b/>
        </w:rPr>
        <w:t>57</w:t>
      </w:r>
    </w:p>
    <w:p w:rsidR="00BD07AA" w:rsidRPr="003211B8" w:rsidRDefault="00BD07AA" w:rsidP="000812BC">
      <w:pPr>
        <w:ind w:left="709" w:firstLine="709"/>
        <w:jc w:val="both"/>
      </w:pPr>
      <w:r w:rsidRPr="003211B8">
        <w:t>1.6.1</w:t>
      </w:r>
      <w:r w:rsidRPr="003211B8">
        <w:tab/>
        <w:t>Оценка стоимости основных мероприятий по реализации схем водоснабжения</w:t>
      </w:r>
      <w:r w:rsidRPr="003211B8">
        <w:tab/>
      </w:r>
      <w:r w:rsidR="002F6ADF" w:rsidRPr="003211B8">
        <w:tab/>
      </w:r>
      <w:r w:rsidR="002F6ADF" w:rsidRPr="003211B8">
        <w:tab/>
      </w:r>
      <w:r w:rsidR="002F6ADF" w:rsidRPr="003211B8">
        <w:tab/>
      </w:r>
      <w:r w:rsidR="002F6ADF" w:rsidRPr="003211B8">
        <w:tab/>
      </w:r>
      <w:r w:rsidR="002F6ADF" w:rsidRPr="003211B8">
        <w:tab/>
      </w:r>
      <w:r w:rsidR="002F6ADF" w:rsidRPr="003211B8">
        <w:tab/>
      </w:r>
      <w:r w:rsidR="002F6ADF" w:rsidRPr="003211B8">
        <w:tab/>
      </w:r>
      <w:r w:rsidR="002F6ADF" w:rsidRPr="003211B8">
        <w:tab/>
        <w:t xml:space="preserve">          </w:t>
      </w:r>
      <w:r w:rsidRPr="003211B8">
        <w:t>57</w:t>
      </w:r>
    </w:p>
    <w:p w:rsidR="00BD07AA" w:rsidRPr="003211B8" w:rsidRDefault="00BD07AA" w:rsidP="000812BC">
      <w:pPr>
        <w:ind w:left="709" w:firstLine="709"/>
        <w:jc w:val="both"/>
      </w:pPr>
      <w:r w:rsidRPr="003211B8">
        <w:t>1.6.2</w:t>
      </w:r>
      <w:r w:rsidRPr="003211B8">
        <w:tab/>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w:t>
      </w:r>
      <w:r w:rsidR="0080073F" w:rsidRPr="003211B8">
        <w:t>анием источников финансирования</w:t>
      </w:r>
      <w:r w:rsidR="002F6ADF" w:rsidRPr="003211B8">
        <w:tab/>
        <w:t xml:space="preserve">           </w:t>
      </w:r>
      <w:r w:rsidRPr="003211B8">
        <w:t>59</w:t>
      </w:r>
    </w:p>
    <w:p w:rsidR="00974E47" w:rsidRPr="003211B8" w:rsidRDefault="00974E47" w:rsidP="00BD07AA">
      <w:pPr>
        <w:jc w:val="both"/>
        <w:rPr>
          <w:b/>
        </w:rPr>
      </w:pPr>
    </w:p>
    <w:p w:rsidR="00BD07AA" w:rsidRPr="003211B8" w:rsidRDefault="00BD07AA" w:rsidP="000812BC">
      <w:pPr>
        <w:ind w:firstLine="709"/>
        <w:jc w:val="both"/>
        <w:rPr>
          <w:b/>
        </w:rPr>
      </w:pPr>
      <w:r w:rsidRPr="003211B8">
        <w:rPr>
          <w:b/>
        </w:rPr>
        <w:t>1.7</w:t>
      </w:r>
      <w:r w:rsidRPr="003211B8">
        <w:rPr>
          <w:b/>
        </w:rPr>
        <w:tab/>
        <w:t>Раздел 7. «Плановые значения показателей развития централизованных систем водоснабжения»</w:t>
      </w:r>
      <w:r w:rsidRPr="003211B8">
        <w:rPr>
          <w:b/>
        </w:rPr>
        <w:tab/>
      </w:r>
      <w:r w:rsidR="002F6ADF" w:rsidRPr="003211B8">
        <w:rPr>
          <w:b/>
        </w:rPr>
        <w:tab/>
      </w:r>
      <w:r w:rsidR="002F6ADF" w:rsidRPr="003211B8">
        <w:rPr>
          <w:b/>
        </w:rPr>
        <w:tab/>
      </w:r>
      <w:r w:rsidR="002F6ADF" w:rsidRPr="003211B8">
        <w:rPr>
          <w:b/>
        </w:rPr>
        <w:tab/>
      </w:r>
      <w:r w:rsidR="006B40FA" w:rsidRPr="003211B8">
        <w:rPr>
          <w:b/>
        </w:rPr>
        <w:t xml:space="preserve">        </w:t>
      </w:r>
      <w:r w:rsidR="002F6ADF" w:rsidRPr="003211B8">
        <w:rPr>
          <w:b/>
        </w:rPr>
        <w:t xml:space="preserve">    </w:t>
      </w:r>
      <w:r w:rsidR="00472C1E" w:rsidRPr="003211B8">
        <w:rPr>
          <w:b/>
        </w:rPr>
        <w:t xml:space="preserve"> </w:t>
      </w:r>
      <w:r w:rsidR="002F6ADF" w:rsidRPr="003211B8">
        <w:rPr>
          <w:b/>
        </w:rPr>
        <w:t xml:space="preserve">      </w:t>
      </w:r>
      <w:r w:rsidR="00472C1E" w:rsidRPr="003211B8">
        <w:rPr>
          <w:b/>
        </w:rPr>
        <w:t>66</w:t>
      </w:r>
    </w:p>
    <w:p w:rsidR="00BD07AA" w:rsidRPr="003211B8" w:rsidRDefault="00BD07AA" w:rsidP="000812BC">
      <w:pPr>
        <w:ind w:firstLine="709"/>
        <w:jc w:val="both"/>
        <w:rPr>
          <w:b/>
        </w:rPr>
      </w:pPr>
      <w:r w:rsidRPr="003211B8">
        <w:rPr>
          <w:b/>
        </w:rPr>
        <w:t>1.8</w:t>
      </w:r>
      <w:r w:rsidRPr="003211B8">
        <w:rPr>
          <w:b/>
        </w:rPr>
        <w:tab/>
        <w:t>Раздел 8. «Перечень выявленных бесхозяйных объектов централизованных систем водоснабжения (в случае их выявления) и перечень организаций, упо</w:t>
      </w:r>
      <w:r w:rsidR="006B40FA" w:rsidRPr="003211B8">
        <w:rPr>
          <w:b/>
        </w:rPr>
        <w:t xml:space="preserve">лномоченных на их эксплуатацию»    </w:t>
      </w:r>
      <w:r w:rsidR="001C4010" w:rsidRPr="003211B8">
        <w:rPr>
          <w:b/>
        </w:rPr>
        <w:t xml:space="preserve">         </w:t>
      </w:r>
      <w:r w:rsidR="00472C1E" w:rsidRPr="003211B8">
        <w:rPr>
          <w:b/>
        </w:rPr>
        <w:t xml:space="preserve">   </w:t>
      </w:r>
      <w:r w:rsidR="001C4010" w:rsidRPr="003211B8">
        <w:rPr>
          <w:b/>
        </w:rPr>
        <w:t xml:space="preserve">  </w:t>
      </w:r>
      <w:r w:rsidR="00472C1E" w:rsidRPr="003211B8">
        <w:rPr>
          <w:b/>
        </w:rPr>
        <w:t>70</w:t>
      </w:r>
    </w:p>
    <w:p w:rsidR="00974E47" w:rsidRPr="003211B8" w:rsidRDefault="00974E47" w:rsidP="00BD07AA">
      <w:pPr>
        <w:jc w:val="both"/>
        <w:rPr>
          <w:b/>
        </w:rPr>
      </w:pPr>
    </w:p>
    <w:p w:rsidR="00BD07AA" w:rsidRPr="003211B8" w:rsidRDefault="00BD07AA" w:rsidP="00BD07AA">
      <w:pPr>
        <w:jc w:val="both"/>
        <w:rPr>
          <w:b/>
        </w:rPr>
      </w:pPr>
      <w:r w:rsidRPr="003211B8">
        <w:rPr>
          <w:b/>
        </w:rPr>
        <w:t>ГЛАВА 2</w:t>
      </w:r>
      <w:r w:rsidRPr="003211B8">
        <w:rPr>
          <w:b/>
        </w:rPr>
        <w:tab/>
        <w:t>СХЕМА ВОДООТВЕДЕНИЯ</w:t>
      </w:r>
      <w:r w:rsidRPr="003211B8">
        <w:rPr>
          <w:b/>
        </w:rPr>
        <w:tab/>
      </w:r>
      <w:r w:rsidR="00472C1E" w:rsidRPr="003211B8">
        <w:rPr>
          <w:b/>
        </w:rPr>
        <w:tab/>
      </w:r>
      <w:r w:rsidR="00472C1E" w:rsidRPr="003211B8">
        <w:rPr>
          <w:b/>
        </w:rPr>
        <w:tab/>
      </w:r>
      <w:r w:rsidR="001C4010" w:rsidRPr="003211B8">
        <w:rPr>
          <w:b/>
        </w:rPr>
        <w:t xml:space="preserve">                    </w:t>
      </w:r>
      <w:r w:rsidR="00472C1E" w:rsidRPr="003211B8">
        <w:rPr>
          <w:b/>
        </w:rPr>
        <w:t xml:space="preserve">       </w:t>
      </w:r>
      <w:r w:rsidR="001C4010" w:rsidRPr="003211B8">
        <w:rPr>
          <w:b/>
        </w:rPr>
        <w:t xml:space="preserve">  </w:t>
      </w:r>
      <w:r w:rsidR="00472C1E" w:rsidRPr="003211B8">
        <w:rPr>
          <w:b/>
        </w:rPr>
        <w:t>71</w:t>
      </w:r>
    </w:p>
    <w:p w:rsidR="00BD07AA" w:rsidRPr="003211B8" w:rsidRDefault="00BD07AA" w:rsidP="000812BC">
      <w:pPr>
        <w:ind w:firstLine="709"/>
        <w:jc w:val="both"/>
        <w:rPr>
          <w:b/>
        </w:rPr>
      </w:pPr>
      <w:r w:rsidRPr="003211B8">
        <w:rPr>
          <w:b/>
        </w:rPr>
        <w:t>2.1</w:t>
      </w:r>
      <w:r w:rsidRPr="003211B8">
        <w:rPr>
          <w:b/>
        </w:rPr>
        <w:tab/>
        <w:t>Раздел 1. «Существующее положение в сфере водоотведе</w:t>
      </w:r>
      <w:r w:rsidR="006B40FA" w:rsidRPr="003211B8">
        <w:rPr>
          <w:b/>
        </w:rPr>
        <w:t>ния муниципального образования»</w:t>
      </w:r>
      <w:r w:rsidR="001C4010" w:rsidRPr="003211B8">
        <w:rPr>
          <w:b/>
        </w:rPr>
        <w:tab/>
      </w:r>
      <w:r w:rsidR="001C4010" w:rsidRPr="003211B8">
        <w:rPr>
          <w:b/>
        </w:rPr>
        <w:tab/>
      </w:r>
      <w:r w:rsidR="001C4010" w:rsidRPr="003211B8">
        <w:rPr>
          <w:b/>
        </w:rPr>
        <w:tab/>
      </w:r>
      <w:r w:rsidR="001C4010" w:rsidRPr="003211B8">
        <w:rPr>
          <w:b/>
        </w:rPr>
        <w:tab/>
      </w:r>
      <w:r w:rsidR="001C4010" w:rsidRPr="003211B8">
        <w:rPr>
          <w:b/>
        </w:rPr>
        <w:tab/>
      </w:r>
      <w:r w:rsidR="001C4010" w:rsidRPr="003211B8">
        <w:rPr>
          <w:b/>
        </w:rPr>
        <w:tab/>
      </w:r>
      <w:r w:rsidR="001C4010" w:rsidRPr="003211B8">
        <w:rPr>
          <w:b/>
        </w:rPr>
        <w:tab/>
        <w:t xml:space="preserve">           </w:t>
      </w:r>
      <w:r w:rsidR="00472C1E" w:rsidRPr="003211B8">
        <w:rPr>
          <w:b/>
        </w:rPr>
        <w:t>71</w:t>
      </w:r>
    </w:p>
    <w:p w:rsidR="00BD07AA" w:rsidRPr="003211B8" w:rsidRDefault="00BD07AA" w:rsidP="000812BC">
      <w:pPr>
        <w:ind w:left="709" w:firstLine="709"/>
        <w:jc w:val="both"/>
      </w:pPr>
      <w:r w:rsidRPr="003211B8">
        <w:t>2.1.1</w:t>
      </w:r>
      <w:r w:rsidRPr="003211B8">
        <w:tab/>
        <w:t>Описание структуры системы сбора, очистки и отведения сточных вод на территории муниципального образования округа и деление муниципального образования на эксплуатационные зоны</w:t>
      </w:r>
      <w:r w:rsidRPr="003211B8">
        <w:tab/>
      </w:r>
      <w:r w:rsidR="00472C1E" w:rsidRPr="003211B8">
        <w:tab/>
      </w:r>
      <w:r w:rsidRPr="003211B8">
        <w:tab/>
      </w:r>
      <w:r w:rsidRPr="003211B8">
        <w:tab/>
      </w:r>
      <w:r w:rsidR="001C4010" w:rsidRPr="003211B8">
        <w:tab/>
      </w:r>
      <w:r w:rsidR="001C4010" w:rsidRPr="003211B8">
        <w:tab/>
      </w:r>
      <w:r w:rsidR="00472C1E" w:rsidRPr="003211B8">
        <w:t xml:space="preserve">           71</w:t>
      </w:r>
    </w:p>
    <w:p w:rsidR="00BD07AA" w:rsidRPr="003211B8" w:rsidRDefault="00BD07AA" w:rsidP="000812BC">
      <w:pPr>
        <w:ind w:left="709" w:firstLine="709"/>
        <w:jc w:val="both"/>
      </w:pPr>
      <w:r w:rsidRPr="003211B8">
        <w:t>2.1.2</w:t>
      </w:r>
      <w:r w:rsidRPr="003211B8">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3211B8">
        <w:tab/>
      </w:r>
      <w:r w:rsidRPr="003211B8">
        <w:tab/>
      </w:r>
      <w:r w:rsidR="001C4010" w:rsidRPr="003211B8">
        <w:tab/>
      </w:r>
      <w:r w:rsidR="001C4010" w:rsidRPr="003211B8">
        <w:tab/>
      </w:r>
      <w:r w:rsidR="001C4010" w:rsidRPr="003211B8">
        <w:tab/>
      </w:r>
      <w:r w:rsidR="00472C1E" w:rsidRPr="003211B8">
        <w:tab/>
      </w:r>
      <w:r w:rsidR="00472C1E" w:rsidRPr="003211B8">
        <w:tab/>
      </w:r>
      <w:r w:rsidR="00472C1E" w:rsidRPr="003211B8">
        <w:tab/>
      </w:r>
      <w:r w:rsidR="00472C1E" w:rsidRPr="003211B8">
        <w:tab/>
        <w:t xml:space="preserve">                      79</w:t>
      </w:r>
    </w:p>
    <w:p w:rsidR="00BD07AA" w:rsidRPr="003211B8" w:rsidRDefault="00BD07AA" w:rsidP="000812BC">
      <w:pPr>
        <w:ind w:left="709" w:firstLine="709"/>
        <w:jc w:val="both"/>
      </w:pPr>
      <w:r w:rsidRPr="003211B8">
        <w:t>2.1.3</w:t>
      </w:r>
      <w:r w:rsidRPr="003211B8">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3211B8">
        <w:tab/>
      </w:r>
      <w:r w:rsidR="005E64FA" w:rsidRPr="003211B8">
        <w:tab/>
        <w:t xml:space="preserve">    </w:t>
      </w:r>
      <w:r w:rsidR="007B0798">
        <w:tab/>
      </w:r>
      <w:r w:rsidR="007B0798">
        <w:tab/>
      </w:r>
      <w:r w:rsidR="007B0798">
        <w:tab/>
      </w:r>
      <w:r w:rsidR="007B0798">
        <w:tab/>
      </w:r>
      <w:r w:rsidR="007B0798">
        <w:tab/>
      </w:r>
      <w:r w:rsidR="007B0798">
        <w:tab/>
      </w:r>
      <w:r w:rsidR="007B0798">
        <w:tab/>
        <w:t xml:space="preserve">    </w:t>
      </w:r>
      <w:r w:rsidR="005E64FA" w:rsidRPr="003211B8">
        <w:t xml:space="preserve">     106</w:t>
      </w:r>
    </w:p>
    <w:p w:rsidR="00BD07AA" w:rsidRPr="003211B8" w:rsidRDefault="00BD07AA" w:rsidP="000812BC">
      <w:pPr>
        <w:ind w:left="709" w:firstLine="709"/>
        <w:jc w:val="both"/>
      </w:pPr>
      <w:r w:rsidRPr="003211B8">
        <w:t>2.1.4</w:t>
      </w:r>
      <w:r w:rsidRPr="003211B8">
        <w:tab/>
        <w:t>Описание технической возможности утилизации осадков сточных вод на очистных сооружениях существующей централ</w:t>
      </w:r>
      <w:r w:rsidR="0021115A" w:rsidRPr="003211B8">
        <w:t>изов</w:t>
      </w:r>
      <w:r w:rsidR="00CE223C">
        <w:t>анной системы водоотведения</w:t>
      </w:r>
      <w:r w:rsidR="00CE223C">
        <w:tab/>
      </w:r>
      <w:r w:rsidR="00CE223C">
        <w:tab/>
      </w:r>
      <w:r w:rsidR="00CE223C">
        <w:tab/>
      </w:r>
      <w:r w:rsidR="0021115A" w:rsidRPr="003211B8">
        <w:tab/>
      </w:r>
      <w:r w:rsidR="0021115A" w:rsidRPr="003211B8">
        <w:tab/>
      </w:r>
      <w:r w:rsidR="0021115A" w:rsidRPr="003211B8">
        <w:tab/>
      </w:r>
      <w:r w:rsidR="0021115A" w:rsidRPr="003211B8">
        <w:tab/>
      </w:r>
      <w:r w:rsidR="0021115A" w:rsidRPr="003211B8">
        <w:tab/>
      </w:r>
      <w:r w:rsidR="0021115A" w:rsidRPr="003211B8">
        <w:tab/>
        <w:t xml:space="preserve">        </w:t>
      </w:r>
      <w:r w:rsidR="001C4010" w:rsidRPr="003211B8">
        <w:t xml:space="preserve"> </w:t>
      </w:r>
      <w:r w:rsidR="0021115A" w:rsidRPr="003211B8">
        <w:t>107</w:t>
      </w:r>
    </w:p>
    <w:p w:rsidR="00BD07AA" w:rsidRPr="003211B8" w:rsidRDefault="00BD07AA" w:rsidP="000812BC">
      <w:pPr>
        <w:ind w:left="709" w:firstLine="709"/>
        <w:jc w:val="both"/>
      </w:pPr>
      <w:r w:rsidRPr="003211B8">
        <w:t>2.1.5</w:t>
      </w:r>
      <w:r w:rsidRPr="003211B8">
        <w:tab/>
        <w:t xml:space="preserve">Описание состояния и функционирования канализационных коллекторов и сетей, сооружений на них, включая оценку их износа и определение </w:t>
      </w:r>
      <w:r w:rsidRPr="003211B8">
        <w:lastRenderedPageBreak/>
        <w:t>возможности обеспечения отвода и очистки сточных вод на существующих объектах централизованной системы водоотведения</w:t>
      </w:r>
      <w:r w:rsidRPr="003211B8">
        <w:tab/>
      </w:r>
      <w:r w:rsidR="00CE223C">
        <w:tab/>
      </w:r>
      <w:r w:rsidR="001C4010" w:rsidRPr="003211B8">
        <w:tab/>
      </w:r>
      <w:r w:rsidR="001C4010" w:rsidRPr="003211B8">
        <w:tab/>
      </w:r>
      <w:r w:rsidR="0021115A" w:rsidRPr="003211B8">
        <w:t xml:space="preserve">         107</w:t>
      </w:r>
    </w:p>
    <w:p w:rsidR="00BD07AA" w:rsidRPr="003211B8" w:rsidRDefault="00BD07AA" w:rsidP="000812BC">
      <w:pPr>
        <w:ind w:left="709" w:firstLine="709"/>
        <w:jc w:val="both"/>
      </w:pPr>
      <w:r w:rsidRPr="003211B8">
        <w:t>2.1.6</w:t>
      </w:r>
      <w:r w:rsidRPr="003211B8">
        <w:tab/>
        <w:t>Оценка безопасности и надежности объектов централизованной системы водоотведения и их управляемости</w:t>
      </w:r>
      <w:r w:rsidRPr="003211B8">
        <w:tab/>
      </w:r>
      <w:r w:rsidRPr="003211B8">
        <w:tab/>
      </w:r>
      <w:r w:rsidRPr="003211B8">
        <w:tab/>
      </w:r>
      <w:r w:rsidRPr="003211B8">
        <w:tab/>
      </w:r>
      <w:r w:rsidR="001C4010" w:rsidRPr="003211B8">
        <w:tab/>
      </w:r>
      <w:r w:rsidR="0021115A" w:rsidRPr="003211B8">
        <w:t xml:space="preserve">         108</w:t>
      </w:r>
    </w:p>
    <w:p w:rsidR="00BD07AA" w:rsidRPr="003211B8" w:rsidRDefault="00BD07AA" w:rsidP="000812BC">
      <w:pPr>
        <w:ind w:left="709" w:firstLine="709"/>
        <w:jc w:val="both"/>
      </w:pPr>
      <w:r w:rsidRPr="003211B8">
        <w:t>2.1.7</w:t>
      </w:r>
      <w:r w:rsidRPr="003211B8">
        <w:tab/>
        <w:t>Оценка воздействия сбросов сточных вод через централизованную систему водоотведения на окружающую среду</w:t>
      </w:r>
      <w:r w:rsidRPr="003211B8">
        <w:tab/>
      </w:r>
      <w:r w:rsidRPr="003211B8">
        <w:tab/>
      </w:r>
      <w:r w:rsidRPr="003211B8">
        <w:tab/>
      </w:r>
      <w:r w:rsidRPr="003211B8">
        <w:tab/>
      </w:r>
      <w:r w:rsidRPr="003211B8">
        <w:tab/>
      </w:r>
      <w:r w:rsidR="0021115A" w:rsidRPr="003211B8">
        <w:t xml:space="preserve">         108</w:t>
      </w:r>
    </w:p>
    <w:p w:rsidR="00BD07AA" w:rsidRPr="003211B8" w:rsidRDefault="00BD07AA" w:rsidP="000812BC">
      <w:pPr>
        <w:ind w:left="709" w:firstLine="709"/>
        <w:jc w:val="both"/>
      </w:pPr>
      <w:r w:rsidRPr="003211B8">
        <w:t>2.1.8</w:t>
      </w:r>
      <w:r w:rsidRPr="003211B8">
        <w:tab/>
        <w:t>Описание территорий муниципального образования, не охваченных централизованной системой водоотведения</w:t>
      </w:r>
      <w:r w:rsidRPr="003211B8">
        <w:tab/>
      </w:r>
      <w:r w:rsidRPr="003211B8">
        <w:tab/>
      </w:r>
      <w:r w:rsidRPr="003211B8">
        <w:tab/>
      </w:r>
      <w:r w:rsidRPr="003211B8">
        <w:tab/>
      </w:r>
      <w:r w:rsidR="001C4010" w:rsidRPr="003211B8">
        <w:tab/>
      </w:r>
      <w:r w:rsidR="0021115A" w:rsidRPr="003211B8">
        <w:t xml:space="preserve">         108</w:t>
      </w:r>
    </w:p>
    <w:p w:rsidR="00BD07AA" w:rsidRPr="003211B8" w:rsidRDefault="00BD07AA" w:rsidP="000812BC">
      <w:pPr>
        <w:ind w:left="709" w:firstLine="709"/>
        <w:jc w:val="both"/>
      </w:pPr>
      <w:r w:rsidRPr="003211B8">
        <w:t>2.1.9</w:t>
      </w:r>
      <w:r w:rsidRPr="003211B8">
        <w:tab/>
        <w:t>Описание существующих технических и технологических проблем системы водоотведения муниципального образования</w:t>
      </w:r>
      <w:r w:rsidRPr="003211B8">
        <w:tab/>
      </w:r>
      <w:r w:rsidRPr="003211B8">
        <w:tab/>
      </w:r>
      <w:r w:rsidRPr="003211B8">
        <w:tab/>
      </w:r>
      <w:r w:rsidRPr="003211B8">
        <w:tab/>
      </w:r>
      <w:r w:rsidR="0021115A" w:rsidRPr="003211B8">
        <w:t xml:space="preserve">         108</w:t>
      </w:r>
    </w:p>
    <w:p w:rsidR="00BD07AA" w:rsidRPr="003211B8" w:rsidRDefault="00BD07AA" w:rsidP="000812BC">
      <w:pPr>
        <w:ind w:left="709" w:firstLine="709"/>
        <w:jc w:val="both"/>
      </w:pPr>
      <w:r w:rsidRPr="003211B8">
        <w:t>2.1.10</w:t>
      </w:r>
      <w:r w:rsidRPr="003211B8">
        <w:tab/>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r w:rsidR="001C4010" w:rsidRPr="003211B8">
        <w:t xml:space="preserve"> объеме принимаемых сточных вод     </w:t>
      </w:r>
      <w:r w:rsidR="0021115A" w:rsidRPr="003211B8">
        <w:tab/>
        <w:t xml:space="preserve">            </w:t>
      </w:r>
      <w:r w:rsidR="00C05737">
        <w:tab/>
      </w:r>
      <w:r w:rsidR="00C05737">
        <w:tab/>
      </w:r>
      <w:r w:rsidR="00C05737">
        <w:tab/>
      </w:r>
      <w:r w:rsidR="00C05737">
        <w:tab/>
      </w:r>
      <w:r w:rsidR="00C05737">
        <w:tab/>
      </w:r>
      <w:r w:rsidR="00C05737">
        <w:tab/>
      </w:r>
      <w:r w:rsidR="00C05737">
        <w:tab/>
      </w:r>
      <w:r w:rsidR="00C05737">
        <w:tab/>
      </w:r>
      <w:r w:rsidR="00C05737">
        <w:tab/>
      </w:r>
      <w:r w:rsidR="0021115A" w:rsidRPr="003211B8">
        <w:t xml:space="preserve">        109</w:t>
      </w:r>
    </w:p>
    <w:p w:rsidR="00BD07AA" w:rsidRPr="003211B8" w:rsidRDefault="00BD07AA" w:rsidP="000812BC">
      <w:pPr>
        <w:ind w:firstLine="709"/>
        <w:jc w:val="both"/>
        <w:rPr>
          <w:b/>
        </w:rPr>
      </w:pPr>
      <w:r w:rsidRPr="003211B8">
        <w:rPr>
          <w:b/>
        </w:rPr>
        <w:t>2.2</w:t>
      </w:r>
      <w:r w:rsidRPr="003211B8">
        <w:rPr>
          <w:b/>
        </w:rPr>
        <w:tab/>
        <w:t>Раздел 2. «Балансы сточных вод в с</w:t>
      </w:r>
      <w:r w:rsidR="00231764" w:rsidRPr="003211B8">
        <w:rPr>
          <w:b/>
        </w:rPr>
        <w:t>истеме водоотведения»</w:t>
      </w:r>
      <w:r w:rsidR="006B40FA" w:rsidRPr="003211B8">
        <w:rPr>
          <w:b/>
        </w:rPr>
        <w:t xml:space="preserve">  </w:t>
      </w:r>
      <w:r w:rsidR="00C05737">
        <w:rPr>
          <w:b/>
        </w:rPr>
        <w:tab/>
        <w:t xml:space="preserve">       </w:t>
      </w:r>
      <w:r w:rsidR="006B40FA" w:rsidRPr="003211B8">
        <w:rPr>
          <w:b/>
        </w:rPr>
        <w:t xml:space="preserve">  </w:t>
      </w:r>
      <w:r w:rsidR="00231764" w:rsidRPr="003211B8">
        <w:rPr>
          <w:b/>
        </w:rPr>
        <w:t>110</w:t>
      </w:r>
    </w:p>
    <w:p w:rsidR="00BD07AA" w:rsidRPr="003211B8" w:rsidRDefault="00BD07AA" w:rsidP="000812BC">
      <w:pPr>
        <w:ind w:left="709" w:firstLine="709"/>
        <w:jc w:val="both"/>
      </w:pPr>
      <w:r w:rsidRPr="003211B8">
        <w:t>2.2.1</w:t>
      </w:r>
      <w:r w:rsidRPr="003211B8">
        <w:tab/>
        <w:t>Баланс поступления сточных вод в централизованную систему водоотведения и отведения стоков по техн</w:t>
      </w:r>
      <w:r w:rsidR="00231764" w:rsidRPr="003211B8">
        <w:t>ологическ</w:t>
      </w:r>
      <w:r w:rsidR="00CE223C">
        <w:t xml:space="preserve">им зонам водоотведения      </w:t>
      </w:r>
      <w:r w:rsidR="00231764" w:rsidRPr="003211B8">
        <w:t>110</w:t>
      </w:r>
    </w:p>
    <w:p w:rsidR="00BD07AA" w:rsidRPr="003211B8" w:rsidRDefault="00BD07AA" w:rsidP="000812BC">
      <w:pPr>
        <w:ind w:left="709" w:firstLine="709"/>
        <w:jc w:val="both"/>
      </w:pPr>
      <w:r w:rsidRPr="003211B8">
        <w:t>2.2.2</w:t>
      </w:r>
      <w:r w:rsidRPr="003211B8">
        <w:tab/>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231764" w:rsidRPr="003211B8">
        <w:t xml:space="preserve">         110</w:t>
      </w:r>
    </w:p>
    <w:p w:rsidR="00BD07AA" w:rsidRPr="003211B8" w:rsidRDefault="00BD07AA" w:rsidP="000812BC">
      <w:pPr>
        <w:ind w:left="709" w:firstLine="709"/>
        <w:jc w:val="both"/>
      </w:pPr>
      <w:r w:rsidRPr="003211B8">
        <w:t>2.2.3</w:t>
      </w:r>
      <w:r w:rsidRPr="003211B8">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3211B8">
        <w:tab/>
      </w:r>
      <w:r w:rsidRPr="003211B8">
        <w:tab/>
      </w:r>
      <w:r w:rsidR="00231764" w:rsidRPr="003211B8">
        <w:tab/>
      </w:r>
      <w:r w:rsidR="00231764" w:rsidRPr="003211B8">
        <w:tab/>
      </w:r>
      <w:r w:rsidR="00231764" w:rsidRPr="003211B8">
        <w:tab/>
      </w:r>
      <w:r w:rsidR="00231764" w:rsidRPr="003211B8">
        <w:tab/>
      </w:r>
      <w:r w:rsidR="00231764" w:rsidRPr="003211B8">
        <w:tab/>
      </w:r>
      <w:r w:rsidR="00231764" w:rsidRPr="003211B8">
        <w:tab/>
        <w:t xml:space="preserve">         111</w:t>
      </w:r>
    </w:p>
    <w:p w:rsidR="00BD07AA" w:rsidRPr="003211B8" w:rsidRDefault="00BD07AA" w:rsidP="000812BC">
      <w:pPr>
        <w:ind w:left="709" w:firstLine="709"/>
        <w:jc w:val="both"/>
      </w:pPr>
      <w:r w:rsidRPr="003211B8">
        <w:t>2.2.4</w:t>
      </w:r>
      <w:r w:rsidRPr="003211B8">
        <w:tab/>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w:t>
      </w:r>
      <w:r w:rsidR="00231764" w:rsidRPr="003211B8">
        <w:t>рвов производственных мощностей</w:t>
      </w:r>
      <w:r w:rsidR="001C4010" w:rsidRPr="003211B8">
        <w:tab/>
      </w:r>
      <w:r w:rsidR="00231764" w:rsidRPr="003211B8">
        <w:t xml:space="preserve">         111</w:t>
      </w:r>
    </w:p>
    <w:p w:rsidR="00BD07AA" w:rsidRPr="003211B8" w:rsidRDefault="00BD07AA" w:rsidP="000812BC">
      <w:pPr>
        <w:ind w:left="709" w:firstLine="709"/>
        <w:jc w:val="both"/>
      </w:pPr>
      <w:r w:rsidRPr="003211B8">
        <w:t>2.2.5</w:t>
      </w:r>
      <w:r w:rsidRPr="003211B8">
        <w:tab/>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w:t>
      </w:r>
      <w:r w:rsidR="000812BC" w:rsidRPr="003211B8">
        <w:t xml:space="preserve">ичных сценариев развития города </w:t>
      </w:r>
      <w:r w:rsidR="00231764" w:rsidRPr="003211B8">
        <w:t xml:space="preserve">            </w:t>
      </w:r>
      <w:r w:rsidR="00297412">
        <w:tab/>
      </w:r>
      <w:r w:rsidR="00297412">
        <w:tab/>
      </w:r>
      <w:r w:rsidR="00297412">
        <w:tab/>
      </w:r>
      <w:r w:rsidR="00297412">
        <w:tab/>
      </w:r>
      <w:r w:rsidR="00297412">
        <w:tab/>
      </w:r>
      <w:r w:rsidR="00297412">
        <w:tab/>
      </w:r>
      <w:r w:rsidR="00297412">
        <w:tab/>
      </w:r>
      <w:r w:rsidR="00297412">
        <w:tab/>
      </w:r>
      <w:r w:rsidR="00297412">
        <w:tab/>
      </w:r>
      <w:r w:rsidR="00EB554E">
        <w:t xml:space="preserve">   </w:t>
      </w:r>
      <w:r w:rsidR="00231764" w:rsidRPr="003211B8">
        <w:t xml:space="preserve">  </w:t>
      </w:r>
      <w:r w:rsidR="00EB554E">
        <w:t xml:space="preserve">  </w:t>
      </w:r>
      <w:r w:rsidR="00231764" w:rsidRPr="003211B8">
        <w:t xml:space="preserve">  111</w:t>
      </w:r>
    </w:p>
    <w:p w:rsidR="00BD07AA" w:rsidRPr="003211B8" w:rsidRDefault="00BD07AA" w:rsidP="000812BC">
      <w:pPr>
        <w:ind w:firstLine="709"/>
        <w:jc w:val="both"/>
        <w:rPr>
          <w:b/>
        </w:rPr>
      </w:pPr>
      <w:r w:rsidRPr="003211B8">
        <w:rPr>
          <w:b/>
        </w:rPr>
        <w:t>2.3</w:t>
      </w:r>
      <w:r w:rsidRPr="003211B8">
        <w:rPr>
          <w:b/>
        </w:rPr>
        <w:tab/>
        <w:t>Раздел 3. «Прогноз объема сточных вод»</w:t>
      </w:r>
      <w:r w:rsidRPr="003211B8">
        <w:rPr>
          <w:b/>
        </w:rPr>
        <w:tab/>
      </w:r>
      <w:r w:rsidR="000812BC" w:rsidRPr="003211B8">
        <w:tab/>
      </w:r>
      <w:r w:rsidR="00CE223C">
        <w:tab/>
      </w:r>
      <w:r w:rsidRPr="003211B8">
        <w:tab/>
      </w:r>
      <w:r w:rsidR="006B40FA" w:rsidRPr="003211B8">
        <w:rPr>
          <w:b/>
        </w:rPr>
        <w:t xml:space="preserve"> </w:t>
      </w:r>
      <w:r w:rsidR="00EB554E">
        <w:rPr>
          <w:b/>
        </w:rPr>
        <w:t xml:space="preserve">   </w:t>
      </w:r>
      <w:r w:rsidR="00F533CD" w:rsidRPr="003211B8">
        <w:rPr>
          <w:b/>
        </w:rPr>
        <w:t xml:space="preserve">  </w:t>
      </w:r>
      <w:r w:rsidR="006B40FA" w:rsidRPr="003211B8">
        <w:rPr>
          <w:b/>
        </w:rPr>
        <w:t xml:space="preserve">   </w:t>
      </w:r>
      <w:r w:rsidR="00F533CD" w:rsidRPr="003211B8">
        <w:rPr>
          <w:b/>
        </w:rPr>
        <w:t>114</w:t>
      </w:r>
    </w:p>
    <w:p w:rsidR="00BD07AA" w:rsidRPr="003211B8" w:rsidRDefault="00BD07AA" w:rsidP="000812BC">
      <w:pPr>
        <w:ind w:left="709" w:firstLine="709"/>
        <w:jc w:val="both"/>
      </w:pPr>
      <w:r w:rsidRPr="003211B8">
        <w:t>2.3.1</w:t>
      </w:r>
      <w:r w:rsidRPr="003211B8">
        <w:tab/>
        <w:t>Сведения о фактическом и ожидаемом поступлении сточных вод в централизованную систему водоотведения</w:t>
      </w:r>
      <w:r w:rsidRPr="003211B8">
        <w:tab/>
      </w:r>
      <w:r w:rsidRPr="003211B8">
        <w:tab/>
      </w:r>
      <w:r w:rsidRPr="003211B8">
        <w:tab/>
      </w:r>
      <w:r w:rsidRPr="003211B8">
        <w:tab/>
      </w:r>
      <w:r w:rsidR="001C4010" w:rsidRPr="003211B8">
        <w:tab/>
      </w:r>
      <w:r w:rsidR="00F533CD" w:rsidRPr="003211B8">
        <w:t xml:space="preserve">         114</w:t>
      </w:r>
    </w:p>
    <w:p w:rsidR="00BD07AA" w:rsidRPr="003211B8" w:rsidRDefault="00BD07AA" w:rsidP="000812BC">
      <w:pPr>
        <w:ind w:left="709" w:firstLine="709"/>
        <w:jc w:val="both"/>
      </w:pPr>
      <w:r w:rsidRPr="003211B8">
        <w:t>2.3.2</w:t>
      </w:r>
      <w:r w:rsidRPr="003211B8">
        <w:tab/>
        <w:t>Описание структуры централизованной системы водоотведения (эксплуатационные и технологические зоны)</w:t>
      </w:r>
      <w:r w:rsidRPr="003211B8">
        <w:tab/>
      </w:r>
      <w:r w:rsidRPr="003211B8">
        <w:tab/>
      </w:r>
      <w:r w:rsidRPr="003211B8">
        <w:tab/>
      </w:r>
      <w:r w:rsidRPr="003211B8">
        <w:tab/>
      </w:r>
      <w:r w:rsidRPr="003211B8">
        <w:tab/>
      </w:r>
      <w:r w:rsidR="00F533CD" w:rsidRPr="003211B8">
        <w:t xml:space="preserve">         116</w:t>
      </w:r>
    </w:p>
    <w:p w:rsidR="00BD07AA" w:rsidRPr="003211B8" w:rsidRDefault="00BD07AA" w:rsidP="000812BC">
      <w:pPr>
        <w:ind w:left="709" w:firstLine="709"/>
        <w:jc w:val="both"/>
      </w:pPr>
      <w:r w:rsidRPr="003211B8">
        <w:t>2.3.3</w:t>
      </w:r>
      <w:r w:rsidRPr="003211B8">
        <w:tab/>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Pr="003211B8">
        <w:tab/>
      </w:r>
      <w:r w:rsidR="00CE223C">
        <w:tab/>
      </w:r>
      <w:r w:rsidRPr="003211B8">
        <w:tab/>
      </w:r>
      <w:r w:rsidR="00F533CD" w:rsidRPr="003211B8">
        <w:t xml:space="preserve">         116</w:t>
      </w:r>
    </w:p>
    <w:p w:rsidR="00BD07AA" w:rsidRPr="003211B8" w:rsidRDefault="00BD07AA" w:rsidP="000812BC">
      <w:pPr>
        <w:ind w:left="709" w:firstLine="709"/>
        <w:jc w:val="both"/>
      </w:pPr>
      <w:r w:rsidRPr="003211B8">
        <w:t>2.3.4</w:t>
      </w:r>
      <w:r w:rsidRPr="003211B8">
        <w:tab/>
        <w:t>Результаты анализа гидравлических режимов и режимов работы элементов централизованной системы водоотведения</w:t>
      </w:r>
      <w:r w:rsidRPr="003211B8">
        <w:tab/>
      </w:r>
      <w:r w:rsidR="000812BC" w:rsidRPr="003211B8">
        <w:tab/>
      </w:r>
      <w:r w:rsidR="000812BC" w:rsidRPr="003211B8">
        <w:tab/>
      </w:r>
      <w:r w:rsidR="000812BC" w:rsidRPr="003211B8">
        <w:tab/>
      </w:r>
      <w:r w:rsidR="00F533CD" w:rsidRPr="003211B8">
        <w:t xml:space="preserve">         118</w:t>
      </w:r>
    </w:p>
    <w:p w:rsidR="00BD07AA" w:rsidRPr="003211B8" w:rsidRDefault="00BD07AA" w:rsidP="000812BC">
      <w:pPr>
        <w:ind w:left="709" w:firstLine="709"/>
        <w:jc w:val="both"/>
      </w:pPr>
      <w:r w:rsidRPr="003211B8">
        <w:t>2.3.5</w:t>
      </w:r>
      <w:r w:rsidRPr="003211B8">
        <w:tab/>
        <w:t>Анализ резервов производственных мощностей очистных сооружений системы водоотведения и возможности расширения зоны их действия</w:t>
      </w:r>
      <w:r w:rsidRPr="003211B8">
        <w:tab/>
      </w:r>
      <w:r w:rsidR="00F533CD" w:rsidRPr="003211B8">
        <w:t xml:space="preserve">         118</w:t>
      </w:r>
    </w:p>
    <w:p w:rsidR="00BD07AA" w:rsidRPr="003211B8" w:rsidRDefault="00BD07AA" w:rsidP="000812BC">
      <w:pPr>
        <w:ind w:firstLine="709"/>
        <w:jc w:val="both"/>
        <w:rPr>
          <w:b/>
        </w:rPr>
      </w:pPr>
      <w:r w:rsidRPr="003211B8">
        <w:rPr>
          <w:b/>
        </w:rPr>
        <w:t>2.4</w:t>
      </w:r>
      <w:r w:rsidRPr="003211B8">
        <w:rPr>
          <w:b/>
        </w:rPr>
        <w:tab/>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Pr="003211B8">
        <w:rPr>
          <w:b/>
        </w:rPr>
        <w:tab/>
      </w:r>
      <w:r w:rsidRPr="003211B8">
        <w:rPr>
          <w:b/>
        </w:rPr>
        <w:tab/>
      </w:r>
      <w:r w:rsidRPr="003211B8">
        <w:rPr>
          <w:b/>
        </w:rPr>
        <w:tab/>
      </w:r>
      <w:r w:rsidRPr="003211B8">
        <w:rPr>
          <w:b/>
        </w:rPr>
        <w:tab/>
      </w:r>
      <w:r w:rsidR="002D5B3F">
        <w:rPr>
          <w:b/>
        </w:rPr>
        <w:tab/>
      </w:r>
      <w:r w:rsidR="002D5B3F">
        <w:rPr>
          <w:b/>
        </w:rPr>
        <w:tab/>
      </w:r>
      <w:r w:rsidR="002D5B3F">
        <w:rPr>
          <w:b/>
        </w:rPr>
        <w:tab/>
      </w:r>
      <w:r w:rsidR="002D5B3F">
        <w:rPr>
          <w:b/>
        </w:rPr>
        <w:tab/>
      </w:r>
      <w:r w:rsidR="002D5B3F">
        <w:rPr>
          <w:b/>
        </w:rPr>
        <w:tab/>
        <w:t xml:space="preserve">           </w:t>
      </w:r>
      <w:r w:rsidRPr="003211B8">
        <w:rPr>
          <w:b/>
        </w:rPr>
        <w:tab/>
      </w:r>
      <w:r w:rsidR="006F50ED" w:rsidRPr="003211B8">
        <w:rPr>
          <w:b/>
        </w:rPr>
        <w:t xml:space="preserve">      120</w:t>
      </w:r>
    </w:p>
    <w:p w:rsidR="00BD07AA" w:rsidRPr="003211B8" w:rsidRDefault="00BD07AA" w:rsidP="000812BC">
      <w:pPr>
        <w:ind w:left="709" w:firstLine="709"/>
        <w:jc w:val="both"/>
      </w:pPr>
      <w:r w:rsidRPr="003211B8">
        <w:lastRenderedPageBreak/>
        <w:t>2.4.1</w:t>
      </w:r>
      <w:r w:rsidRPr="003211B8">
        <w:tab/>
        <w:t>Основные направления, принципы, задачи и плановые значения показателей развития централизованной системы водоотведения</w:t>
      </w:r>
      <w:r w:rsidRPr="003211B8">
        <w:tab/>
      </w:r>
      <w:r w:rsidR="001C4010" w:rsidRPr="003211B8">
        <w:tab/>
      </w:r>
      <w:r w:rsidR="006F50ED" w:rsidRPr="003211B8">
        <w:t xml:space="preserve">         120</w:t>
      </w:r>
    </w:p>
    <w:p w:rsidR="00BD07AA" w:rsidRPr="003211B8" w:rsidRDefault="00BD07AA" w:rsidP="000812BC">
      <w:pPr>
        <w:ind w:left="709" w:firstLine="709"/>
        <w:jc w:val="both"/>
      </w:pPr>
      <w:r w:rsidRPr="003211B8">
        <w:t>2.4.2</w:t>
      </w:r>
      <w:r w:rsidRPr="003211B8">
        <w:tab/>
        <w:t>Перечень основных мероприятий по реализации схем водоотведения с разбивкой по годам, включая технические обоснования этих мероприятий</w:t>
      </w:r>
      <w:r w:rsidRPr="003211B8">
        <w:tab/>
      </w:r>
      <w:r w:rsidR="006F50ED" w:rsidRPr="003211B8">
        <w:t xml:space="preserve">         121</w:t>
      </w:r>
    </w:p>
    <w:p w:rsidR="00BD07AA" w:rsidRPr="003211B8" w:rsidRDefault="00BD07AA" w:rsidP="000812BC">
      <w:pPr>
        <w:ind w:left="709" w:firstLine="709"/>
        <w:jc w:val="both"/>
      </w:pPr>
      <w:r w:rsidRPr="003211B8">
        <w:t>2.4.3</w:t>
      </w:r>
      <w:r w:rsidRPr="003211B8">
        <w:tab/>
        <w:t>Технические обоснования основных мероприятий по реализации схем водоотведения</w:t>
      </w:r>
      <w:r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6F50ED" w:rsidRPr="003211B8">
        <w:t xml:space="preserve">         125</w:t>
      </w:r>
    </w:p>
    <w:p w:rsidR="00BD07AA" w:rsidRPr="003211B8" w:rsidRDefault="00BD07AA" w:rsidP="000812BC">
      <w:pPr>
        <w:ind w:left="709" w:firstLine="709"/>
        <w:jc w:val="both"/>
      </w:pPr>
      <w:r w:rsidRPr="003211B8">
        <w:t>2.4.4</w:t>
      </w:r>
      <w:r w:rsidRPr="003211B8">
        <w:tab/>
        <w:t>Сведения о вновь строящихся, реконструируемых и предлагаемых к выводу из эксплуатации объектах централ</w:t>
      </w:r>
      <w:r w:rsidR="006F50ED" w:rsidRPr="003211B8">
        <w:t>изованной системы водоотведения       125</w:t>
      </w:r>
    </w:p>
    <w:p w:rsidR="00BD07AA" w:rsidRPr="003211B8" w:rsidRDefault="00BD07AA" w:rsidP="006F50ED">
      <w:pPr>
        <w:ind w:left="709" w:firstLine="709"/>
        <w:jc w:val="both"/>
      </w:pPr>
      <w:r w:rsidRPr="003211B8">
        <w:t>2.4.5</w:t>
      </w:r>
      <w:r w:rsidRPr="003211B8">
        <w:ta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3211B8">
        <w:tab/>
      </w:r>
      <w:r w:rsidR="001C4010" w:rsidRPr="003211B8">
        <w:tab/>
      </w:r>
      <w:r w:rsidR="001C4010" w:rsidRPr="003211B8">
        <w:tab/>
      </w:r>
      <w:r w:rsidR="001C4010" w:rsidRPr="003211B8">
        <w:tab/>
      </w:r>
      <w:r w:rsidR="001C4010" w:rsidRPr="003211B8">
        <w:tab/>
      </w:r>
      <w:r w:rsidR="006F50ED" w:rsidRPr="003211B8">
        <w:t xml:space="preserve">         125</w:t>
      </w:r>
    </w:p>
    <w:p w:rsidR="00BD07AA" w:rsidRPr="003211B8" w:rsidRDefault="00BD07AA" w:rsidP="006F50ED">
      <w:pPr>
        <w:ind w:left="709" w:firstLine="709"/>
        <w:jc w:val="both"/>
      </w:pPr>
      <w:r w:rsidRPr="003211B8">
        <w:t>2.4.6</w:t>
      </w:r>
      <w:r w:rsidRPr="003211B8">
        <w:tab/>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w:t>
      </w:r>
      <w:r w:rsidR="006F50ED" w:rsidRPr="003211B8">
        <w:t xml:space="preserve"> водоотведения и их обоснование</w:t>
      </w:r>
      <w:r w:rsidR="001C4010" w:rsidRPr="003211B8">
        <w:tab/>
      </w:r>
      <w:r w:rsidR="001C4010" w:rsidRPr="003211B8">
        <w:tab/>
      </w:r>
      <w:r w:rsidR="006F50ED" w:rsidRPr="003211B8">
        <w:t xml:space="preserve">         127</w:t>
      </w:r>
    </w:p>
    <w:p w:rsidR="00BD07AA" w:rsidRPr="003211B8" w:rsidRDefault="00BD07AA" w:rsidP="006F50ED">
      <w:pPr>
        <w:ind w:left="709" w:firstLine="709"/>
        <w:jc w:val="both"/>
      </w:pPr>
      <w:r w:rsidRPr="003211B8">
        <w:t>2.4.7</w:t>
      </w:r>
      <w:r w:rsidRPr="003211B8">
        <w:tab/>
        <w:t>Границы и характеристики охранных зон сетей и сооружений централизованной системы водоотведения</w:t>
      </w:r>
      <w:r w:rsidRPr="003211B8">
        <w:tab/>
      </w:r>
      <w:r w:rsidR="001C4010" w:rsidRPr="003211B8">
        <w:tab/>
      </w:r>
      <w:r w:rsidR="001C4010" w:rsidRPr="003211B8">
        <w:tab/>
      </w:r>
      <w:r w:rsidR="001C4010" w:rsidRPr="003211B8">
        <w:tab/>
      </w:r>
      <w:r w:rsidR="001C4010" w:rsidRPr="003211B8">
        <w:tab/>
      </w:r>
      <w:r w:rsidR="006F50ED" w:rsidRPr="003211B8">
        <w:t xml:space="preserve">         128</w:t>
      </w:r>
    </w:p>
    <w:p w:rsidR="00974E47" w:rsidRPr="003211B8" w:rsidRDefault="00BD07AA" w:rsidP="003211B8">
      <w:pPr>
        <w:ind w:left="709" w:firstLine="709"/>
        <w:jc w:val="both"/>
      </w:pPr>
      <w:r w:rsidRPr="003211B8">
        <w:t>2.4.8</w:t>
      </w:r>
      <w:r w:rsidRPr="003211B8">
        <w:tab/>
        <w:t>Границы планируемых зон размещения объектов централизованной системы водоотведения</w:t>
      </w:r>
      <w:r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1C4010" w:rsidRPr="003211B8">
        <w:tab/>
      </w:r>
      <w:r w:rsidR="00DA7A73" w:rsidRPr="003211B8">
        <w:t xml:space="preserve">         128</w:t>
      </w:r>
    </w:p>
    <w:p w:rsidR="00BD07AA" w:rsidRPr="003211B8" w:rsidRDefault="00BD07AA" w:rsidP="00DF49D0">
      <w:pPr>
        <w:ind w:firstLine="709"/>
        <w:jc w:val="both"/>
        <w:rPr>
          <w:b/>
        </w:rPr>
      </w:pPr>
      <w:r w:rsidRPr="003211B8">
        <w:rPr>
          <w:b/>
        </w:rPr>
        <w:t>2.5</w:t>
      </w:r>
      <w:r w:rsidRPr="003211B8">
        <w:rPr>
          <w:b/>
        </w:rPr>
        <w:tab/>
        <w:t>Раздел 5. «Экологические аспекты мероприятий по строительству и реконструкции объектов централи</w:t>
      </w:r>
      <w:r w:rsidR="003211B8">
        <w:rPr>
          <w:b/>
        </w:rPr>
        <w:t>зованной системы водоотведения»</w:t>
      </w:r>
      <w:r w:rsidR="003211B8">
        <w:rPr>
          <w:b/>
        </w:rPr>
        <w:tab/>
      </w:r>
      <w:r w:rsidR="00DF49D0" w:rsidRPr="003211B8">
        <w:rPr>
          <w:b/>
        </w:rPr>
        <w:t xml:space="preserve">                 129</w:t>
      </w:r>
    </w:p>
    <w:p w:rsidR="00BD07AA" w:rsidRPr="003211B8" w:rsidRDefault="00BD07AA" w:rsidP="00DF49D0">
      <w:pPr>
        <w:ind w:left="709" w:firstLine="709"/>
        <w:jc w:val="both"/>
      </w:pPr>
      <w:r w:rsidRPr="003211B8">
        <w:t>2.5.1</w:t>
      </w:r>
      <w:r w:rsidRPr="003211B8">
        <w:tab/>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w:t>
      </w:r>
      <w:r w:rsidR="00DF49D0" w:rsidRPr="003211B8">
        <w:t>ятий по охране окружающей среды</w:t>
      </w:r>
      <w:r w:rsidR="001C4010" w:rsidRPr="003211B8">
        <w:tab/>
      </w:r>
      <w:r w:rsidR="001C4010" w:rsidRPr="003211B8">
        <w:tab/>
      </w:r>
      <w:r w:rsidR="001C4010" w:rsidRPr="003211B8">
        <w:tab/>
      </w:r>
      <w:r w:rsidR="001C4010" w:rsidRPr="003211B8">
        <w:tab/>
      </w:r>
      <w:r w:rsidR="00DF49D0" w:rsidRPr="003211B8">
        <w:t xml:space="preserve">         </w:t>
      </w:r>
      <w:r w:rsidRPr="003211B8">
        <w:t>1</w:t>
      </w:r>
      <w:r w:rsidR="00DF49D0" w:rsidRPr="003211B8">
        <w:t>29</w:t>
      </w:r>
    </w:p>
    <w:p w:rsidR="00BD07AA" w:rsidRPr="003211B8" w:rsidRDefault="00BD07AA" w:rsidP="00DF49D0">
      <w:pPr>
        <w:ind w:left="709" w:firstLine="709"/>
        <w:jc w:val="both"/>
      </w:pPr>
      <w:r w:rsidRPr="003211B8">
        <w:t>2.5.2</w:t>
      </w:r>
      <w:r w:rsidRPr="003211B8">
        <w:tab/>
        <w:t>Сведения о применении методов, безопасных для окружающей среды, при утилизации осадков сточных вод</w:t>
      </w:r>
      <w:r w:rsidRPr="003211B8">
        <w:tab/>
      </w:r>
      <w:r w:rsidR="001C4010" w:rsidRPr="003211B8">
        <w:tab/>
      </w:r>
      <w:r w:rsidR="001C4010" w:rsidRPr="003211B8">
        <w:tab/>
      </w:r>
      <w:r w:rsidR="001C4010" w:rsidRPr="003211B8">
        <w:tab/>
      </w:r>
      <w:r w:rsidR="001C4010" w:rsidRPr="003211B8">
        <w:tab/>
      </w:r>
      <w:r w:rsidR="001C4010" w:rsidRPr="003211B8">
        <w:tab/>
      </w:r>
      <w:r w:rsidR="00DF49D0" w:rsidRPr="003211B8">
        <w:t xml:space="preserve">         129</w:t>
      </w:r>
    </w:p>
    <w:p w:rsidR="00974E47" w:rsidRPr="003211B8" w:rsidRDefault="00BD07AA" w:rsidP="00DF49D0">
      <w:pPr>
        <w:ind w:firstLine="709"/>
        <w:jc w:val="both"/>
        <w:rPr>
          <w:b/>
        </w:rPr>
      </w:pPr>
      <w:r w:rsidRPr="003211B8">
        <w:rPr>
          <w:b/>
        </w:rPr>
        <w:t>2.6</w:t>
      </w:r>
      <w:r w:rsidRPr="003211B8">
        <w:rPr>
          <w:b/>
        </w:rPr>
        <w:tab/>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Pr="003211B8">
        <w:rPr>
          <w:b/>
        </w:rPr>
        <w:tab/>
      </w:r>
      <w:r w:rsidR="001C4010" w:rsidRPr="003211B8">
        <w:rPr>
          <w:b/>
        </w:rPr>
        <w:tab/>
      </w:r>
      <w:r w:rsidR="001C4010" w:rsidRPr="003211B8">
        <w:rPr>
          <w:b/>
        </w:rPr>
        <w:tab/>
      </w:r>
      <w:r w:rsidR="001C4010" w:rsidRPr="003211B8">
        <w:rPr>
          <w:b/>
        </w:rPr>
        <w:tab/>
      </w:r>
      <w:r w:rsidR="001C4010" w:rsidRPr="003211B8">
        <w:rPr>
          <w:b/>
        </w:rPr>
        <w:tab/>
      </w:r>
      <w:r w:rsidR="002D5B3F">
        <w:rPr>
          <w:b/>
        </w:rPr>
        <w:tab/>
      </w:r>
      <w:r w:rsidR="002D5B3F">
        <w:rPr>
          <w:b/>
        </w:rPr>
        <w:tab/>
      </w:r>
      <w:r w:rsidR="002D5B3F">
        <w:rPr>
          <w:b/>
        </w:rPr>
        <w:tab/>
      </w:r>
      <w:r w:rsidR="002D5B3F">
        <w:rPr>
          <w:b/>
        </w:rPr>
        <w:tab/>
      </w:r>
      <w:r w:rsidR="002D5B3F">
        <w:rPr>
          <w:b/>
        </w:rPr>
        <w:tab/>
      </w:r>
      <w:r w:rsidR="000812BC" w:rsidRPr="003211B8">
        <w:rPr>
          <w:b/>
        </w:rPr>
        <w:t xml:space="preserve">      </w:t>
      </w:r>
      <w:r w:rsidR="00DF49D0" w:rsidRPr="003211B8">
        <w:rPr>
          <w:b/>
        </w:rPr>
        <w:t>130</w:t>
      </w:r>
    </w:p>
    <w:p w:rsidR="00974E47" w:rsidRPr="003211B8" w:rsidRDefault="00BD07AA" w:rsidP="00DF49D0">
      <w:pPr>
        <w:ind w:firstLine="709"/>
        <w:jc w:val="both"/>
        <w:rPr>
          <w:b/>
        </w:rPr>
      </w:pPr>
      <w:r w:rsidRPr="003211B8">
        <w:rPr>
          <w:b/>
        </w:rPr>
        <w:t>2.7</w:t>
      </w:r>
      <w:r w:rsidRPr="003211B8">
        <w:rPr>
          <w:b/>
        </w:rPr>
        <w:tab/>
        <w:t>Раздел 7. «Плановые значения показателей развития централизованной системы водоотведения»</w:t>
      </w:r>
      <w:r w:rsidRPr="003211B8">
        <w:rPr>
          <w:b/>
        </w:rPr>
        <w:tab/>
      </w:r>
      <w:r w:rsidR="001C4010" w:rsidRPr="003211B8">
        <w:rPr>
          <w:b/>
        </w:rPr>
        <w:tab/>
      </w:r>
      <w:r w:rsidR="001C4010" w:rsidRPr="003211B8">
        <w:rPr>
          <w:b/>
        </w:rPr>
        <w:tab/>
      </w:r>
      <w:r w:rsidR="001C4010" w:rsidRPr="003211B8">
        <w:rPr>
          <w:b/>
        </w:rPr>
        <w:tab/>
      </w:r>
      <w:r w:rsidR="00DF49D0" w:rsidRPr="003211B8">
        <w:rPr>
          <w:b/>
        </w:rPr>
        <w:tab/>
      </w:r>
      <w:r w:rsidR="002D5B3F">
        <w:rPr>
          <w:b/>
        </w:rPr>
        <w:tab/>
      </w:r>
      <w:r w:rsidR="002D5B3F">
        <w:rPr>
          <w:b/>
        </w:rPr>
        <w:tab/>
      </w:r>
      <w:r w:rsidR="002D5B3F">
        <w:rPr>
          <w:b/>
        </w:rPr>
        <w:tab/>
      </w:r>
      <w:r w:rsidR="002D5B3F">
        <w:rPr>
          <w:b/>
        </w:rPr>
        <w:tab/>
      </w:r>
      <w:r w:rsidR="00DF49D0" w:rsidRPr="003211B8">
        <w:rPr>
          <w:b/>
        </w:rPr>
        <w:t xml:space="preserve">      134</w:t>
      </w:r>
    </w:p>
    <w:p w:rsidR="00BD07AA" w:rsidRPr="003211B8" w:rsidRDefault="00BD07AA" w:rsidP="00DF49D0">
      <w:pPr>
        <w:ind w:firstLine="709"/>
        <w:jc w:val="both"/>
        <w:rPr>
          <w:b/>
        </w:rPr>
      </w:pPr>
      <w:r w:rsidRPr="003211B8">
        <w:rPr>
          <w:b/>
        </w:rPr>
        <w:t>2.8</w:t>
      </w:r>
      <w:r w:rsidRPr="003211B8">
        <w:rPr>
          <w:b/>
        </w:rPr>
        <w:tab/>
        <w:t>Раздел 8. «Перечень выявленных бесхозяйных объектов централизованной системы водоотведения (в случае их выявления) и перечень организаций, упо</w:t>
      </w:r>
      <w:r w:rsidR="00DF49D0" w:rsidRPr="003211B8">
        <w:rPr>
          <w:b/>
        </w:rPr>
        <w:t xml:space="preserve">лномоченных на их эксплуатацию»           </w:t>
      </w:r>
      <w:r w:rsidR="002D5B3F">
        <w:rPr>
          <w:b/>
        </w:rPr>
        <w:tab/>
      </w:r>
      <w:r w:rsidR="002D5B3F">
        <w:rPr>
          <w:b/>
        </w:rPr>
        <w:tab/>
      </w:r>
      <w:r w:rsidR="002D5B3F">
        <w:rPr>
          <w:b/>
        </w:rPr>
        <w:tab/>
      </w:r>
      <w:r w:rsidR="00DF49D0" w:rsidRPr="003211B8">
        <w:rPr>
          <w:b/>
        </w:rPr>
        <w:t xml:space="preserve">      </w:t>
      </w:r>
      <w:r w:rsidRPr="003211B8">
        <w:rPr>
          <w:b/>
        </w:rPr>
        <w:t>1</w:t>
      </w:r>
      <w:r w:rsidR="00DF49D0" w:rsidRPr="003211B8">
        <w:rPr>
          <w:b/>
        </w:rPr>
        <w:t>36</w:t>
      </w:r>
    </w:p>
    <w:p w:rsidR="00935D45" w:rsidRPr="003211B8" w:rsidRDefault="00935D45" w:rsidP="00BD07AA">
      <w:pPr>
        <w:pStyle w:val="13"/>
        <w:jc w:val="both"/>
        <w:rPr>
          <w:b w:val="0"/>
          <w:color w:val="000000" w:themeColor="text1"/>
        </w:rPr>
      </w:pPr>
    </w:p>
    <w:p w:rsidR="00111C28" w:rsidRPr="006F4874" w:rsidRDefault="00756140" w:rsidP="00935D45">
      <w:pPr>
        <w:pStyle w:val="00"/>
        <w:jc w:val="left"/>
      </w:pPr>
      <w:bookmarkStart w:id="1" w:name="_Toc80702538"/>
      <w:bookmarkStart w:id="2" w:name="_Hlk31357049"/>
      <w:r w:rsidRPr="006F4874">
        <w:lastRenderedPageBreak/>
        <w:t xml:space="preserve">СОСТАВ </w:t>
      </w:r>
      <w:r w:rsidR="00464B55" w:rsidRPr="006F4874">
        <w:t>ОТЧЕТНОЙ ТЕХНИЧЕСКОЙ ДОКУМЕНТАЦИИ</w:t>
      </w:r>
      <w:bookmarkEnd w:id="1"/>
    </w:p>
    <w:tbl>
      <w:tblPr>
        <w:tblW w:w="5000" w:type="pct"/>
        <w:tblLook w:val="04A0" w:firstRow="1" w:lastRow="0" w:firstColumn="1" w:lastColumn="0" w:noHBand="0" w:noVBand="1"/>
      </w:tblPr>
      <w:tblGrid>
        <w:gridCol w:w="651"/>
        <w:gridCol w:w="3282"/>
        <w:gridCol w:w="5468"/>
      </w:tblGrid>
      <w:tr w:rsidR="00F87B1D" w:rsidRPr="006F4874" w:rsidTr="00624A5B">
        <w:trPr>
          <w:trHeight w:val="20"/>
        </w:trPr>
        <w:tc>
          <w:tcPr>
            <w:tcW w:w="341" w:type="pct"/>
            <w:tcBorders>
              <w:top w:val="single" w:sz="4" w:space="0" w:color="auto"/>
              <w:left w:val="single" w:sz="4" w:space="0" w:color="auto"/>
              <w:bottom w:val="single" w:sz="4" w:space="0" w:color="auto"/>
              <w:right w:val="single" w:sz="4" w:space="0" w:color="auto"/>
            </w:tcBorders>
            <w:vAlign w:val="center"/>
          </w:tcPr>
          <w:p w:rsidR="00100B66" w:rsidRPr="006F4874" w:rsidRDefault="00100B66" w:rsidP="006F4874">
            <w:pPr>
              <w:jc w:val="center"/>
              <w:rPr>
                <w:b/>
                <w:bCs/>
                <w:sz w:val="20"/>
                <w:szCs w:val="20"/>
              </w:rPr>
            </w:pPr>
            <w:r w:rsidRPr="006F4874">
              <w:rPr>
                <w:b/>
                <w:bCs/>
                <w:sz w:val="20"/>
                <w:szCs w:val="20"/>
              </w:rPr>
              <w:t>№ тома</w:t>
            </w:r>
          </w:p>
        </w:tc>
        <w:tc>
          <w:tcPr>
            <w:tcW w:w="174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bCs/>
                <w:sz w:val="20"/>
                <w:szCs w:val="20"/>
              </w:rPr>
            </w:pPr>
            <w:r w:rsidRPr="006F4874">
              <w:rPr>
                <w:b/>
                <w:bCs/>
                <w:sz w:val="20"/>
                <w:szCs w:val="20"/>
              </w:rPr>
              <w:t>Обозначение</w:t>
            </w:r>
            <w:r w:rsidR="00D132BD" w:rsidRPr="006F4874">
              <w:rPr>
                <w:b/>
                <w:bCs/>
                <w:sz w:val="20"/>
                <w:szCs w:val="20"/>
              </w:rPr>
              <w:t xml:space="preserve"> (шифр)</w:t>
            </w:r>
          </w:p>
        </w:tc>
        <w:tc>
          <w:tcPr>
            <w:tcW w:w="291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bCs/>
                <w:sz w:val="20"/>
                <w:szCs w:val="20"/>
              </w:rPr>
            </w:pPr>
            <w:r w:rsidRPr="006F4874">
              <w:rPr>
                <w:b/>
                <w:bCs/>
                <w:sz w:val="20"/>
                <w:szCs w:val="20"/>
              </w:rPr>
              <w:t>Наименование документа</w:t>
            </w:r>
          </w:p>
        </w:tc>
      </w:tr>
      <w:tr w:rsidR="00F87B1D" w:rsidRPr="006F4874" w:rsidTr="00624A5B">
        <w:trPr>
          <w:trHeight w:val="20"/>
        </w:trPr>
        <w:tc>
          <w:tcPr>
            <w:tcW w:w="341"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b/>
                <w:sz w:val="20"/>
                <w:szCs w:val="20"/>
              </w:rPr>
            </w:pPr>
            <w:r w:rsidRPr="006F4874">
              <w:rPr>
                <w:b/>
                <w:sz w:val="20"/>
                <w:szCs w:val="20"/>
              </w:rPr>
              <w:t>1</w:t>
            </w:r>
          </w:p>
        </w:tc>
        <w:tc>
          <w:tcPr>
            <w:tcW w:w="17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sz w:val="20"/>
                <w:szCs w:val="20"/>
              </w:rPr>
            </w:pPr>
            <w:r w:rsidRPr="006F4874">
              <w:rPr>
                <w:b/>
                <w:sz w:val="20"/>
                <w:szCs w:val="20"/>
              </w:rPr>
              <w:t>2</w:t>
            </w:r>
          </w:p>
        </w:tc>
        <w:tc>
          <w:tcPr>
            <w:tcW w:w="29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6F4874" w:rsidRDefault="00100B66" w:rsidP="006F4874">
            <w:pPr>
              <w:jc w:val="center"/>
              <w:rPr>
                <w:b/>
                <w:sz w:val="20"/>
                <w:szCs w:val="20"/>
              </w:rPr>
            </w:pPr>
            <w:r w:rsidRPr="006F4874">
              <w:rPr>
                <w:b/>
                <w:sz w:val="20"/>
                <w:szCs w:val="20"/>
              </w:rPr>
              <w:t>3</w:t>
            </w:r>
          </w:p>
        </w:tc>
      </w:tr>
      <w:tr w:rsidR="00F87B1D" w:rsidRPr="006F4874" w:rsidTr="00624A5B">
        <w:trPr>
          <w:trHeight w:val="20"/>
        </w:trPr>
        <w:tc>
          <w:tcPr>
            <w:tcW w:w="341"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sz w:val="20"/>
                <w:szCs w:val="20"/>
              </w:rPr>
            </w:pPr>
            <w:r w:rsidRPr="006F4874">
              <w:rPr>
                <w:sz w:val="20"/>
              </w:rPr>
              <w:t>1</w:t>
            </w:r>
          </w:p>
        </w:tc>
        <w:tc>
          <w:tcPr>
            <w:tcW w:w="17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0B02F7" w:rsidP="006F4874">
            <w:pPr>
              <w:jc w:val="center"/>
              <w:rPr>
                <w:sz w:val="20"/>
                <w:szCs w:val="20"/>
              </w:rPr>
            </w:pPr>
            <w:r w:rsidRPr="006F4874">
              <w:rPr>
                <w:sz w:val="20"/>
              </w:rPr>
              <w:t>0339300057621000001</w:t>
            </w:r>
            <w:r w:rsidR="00D45B69" w:rsidRPr="006F4874">
              <w:rPr>
                <w:sz w:val="20"/>
              </w:rPr>
              <w:t>-СВСиВО-ПЗ</w:t>
            </w:r>
          </w:p>
        </w:tc>
        <w:tc>
          <w:tcPr>
            <w:tcW w:w="29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41AC4" w:rsidRPr="006F4874" w:rsidRDefault="00F41AC4" w:rsidP="006F4874">
            <w:pPr>
              <w:jc w:val="center"/>
              <w:rPr>
                <w:sz w:val="20"/>
              </w:rPr>
            </w:pPr>
            <w:r w:rsidRPr="006F4874">
              <w:rPr>
                <w:sz w:val="20"/>
              </w:rPr>
              <w:t xml:space="preserve">Схема водоснабжения и водоотведения </w:t>
            </w:r>
          </w:p>
          <w:p w:rsidR="00F41AC4" w:rsidRPr="006F4874" w:rsidRDefault="00F41AC4" w:rsidP="006F4874">
            <w:pPr>
              <w:jc w:val="center"/>
              <w:rPr>
                <w:sz w:val="20"/>
              </w:rPr>
            </w:pPr>
            <w:r w:rsidRPr="006F4874">
              <w:rPr>
                <w:sz w:val="20"/>
              </w:rPr>
              <w:t xml:space="preserve">муниципального образования </w:t>
            </w:r>
            <w:r w:rsidR="000B02F7" w:rsidRPr="006F4874">
              <w:rPr>
                <w:sz w:val="20"/>
              </w:rPr>
              <w:t>«Киселевский городской округ»</w:t>
            </w:r>
          </w:p>
          <w:p w:rsidR="00D45B69" w:rsidRPr="006F4874" w:rsidRDefault="000B02F7" w:rsidP="006F4874">
            <w:pPr>
              <w:jc w:val="center"/>
              <w:rPr>
                <w:sz w:val="20"/>
              </w:rPr>
            </w:pPr>
            <w:r w:rsidRPr="006F4874">
              <w:rPr>
                <w:sz w:val="20"/>
              </w:rPr>
              <w:t>на расчетный срок до 2031 года</w:t>
            </w:r>
          </w:p>
          <w:p w:rsidR="006532A4" w:rsidRPr="006F4874" w:rsidRDefault="006532A4" w:rsidP="006F4874">
            <w:pPr>
              <w:jc w:val="center"/>
              <w:rPr>
                <w:sz w:val="20"/>
                <w:szCs w:val="20"/>
              </w:rPr>
            </w:pPr>
            <w:r w:rsidRPr="006F4874">
              <w:rPr>
                <w:sz w:val="20"/>
              </w:rPr>
              <w:t>(текстовая часть)</w:t>
            </w:r>
          </w:p>
        </w:tc>
      </w:tr>
      <w:tr w:rsidR="00F87B1D" w:rsidRPr="006F4874" w:rsidTr="00624A5B">
        <w:trPr>
          <w:trHeight w:val="20"/>
        </w:trPr>
        <w:tc>
          <w:tcPr>
            <w:tcW w:w="341" w:type="pct"/>
            <w:tcBorders>
              <w:top w:val="nil"/>
              <w:left w:val="single" w:sz="4" w:space="0" w:color="auto"/>
              <w:bottom w:val="single" w:sz="4" w:space="0" w:color="auto"/>
              <w:right w:val="single" w:sz="4" w:space="0" w:color="auto"/>
            </w:tcBorders>
            <w:vAlign w:val="center"/>
          </w:tcPr>
          <w:p w:rsidR="00100B66" w:rsidRPr="006F4874" w:rsidRDefault="00100B66" w:rsidP="006F4874">
            <w:pPr>
              <w:jc w:val="center"/>
              <w:rPr>
                <w:sz w:val="20"/>
                <w:szCs w:val="20"/>
              </w:rPr>
            </w:pPr>
            <w:r w:rsidRPr="006F4874">
              <w:rPr>
                <w:sz w:val="20"/>
              </w:rPr>
              <w:t>-</w:t>
            </w:r>
          </w:p>
        </w:tc>
        <w:tc>
          <w:tcPr>
            <w:tcW w:w="174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F4874" w:rsidRDefault="000B02F7" w:rsidP="006F4874">
            <w:pPr>
              <w:jc w:val="center"/>
              <w:rPr>
                <w:sz w:val="20"/>
                <w:szCs w:val="20"/>
              </w:rPr>
            </w:pPr>
            <w:r w:rsidRPr="006F4874">
              <w:rPr>
                <w:sz w:val="20"/>
              </w:rPr>
              <w:t>0339300057621000001</w:t>
            </w:r>
            <w:r w:rsidR="00D45B69" w:rsidRPr="006F4874">
              <w:rPr>
                <w:sz w:val="20"/>
              </w:rPr>
              <w:t>-СВСиВО-ЭМ</w:t>
            </w:r>
          </w:p>
        </w:tc>
        <w:tc>
          <w:tcPr>
            <w:tcW w:w="29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B02F7" w:rsidRPr="006F4874" w:rsidRDefault="00D45B69" w:rsidP="006F4874">
            <w:pPr>
              <w:jc w:val="center"/>
              <w:rPr>
                <w:sz w:val="20"/>
              </w:rPr>
            </w:pPr>
            <w:r w:rsidRPr="006F4874">
              <w:rPr>
                <w:sz w:val="20"/>
              </w:rPr>
              <w:t xml:space="preserve">Электронная модель </w:t>
            </w:r>
            <w:r w:rsidR="000B02F7" w:rsidRPr="006F4874">
              <w:rPr>
                <w:sz w:val="20"/>
              </w:rPr>
              <w:t>систем водоснабжения и водоотведения</w:t>
            </w:r>
          </w:p>
          <w:p w:rsidR="00F41AC4" w:rsidRPr="006F4874" w:rsidRDefault="000B02F7" w:rsidP="006F4874">
            <w:pPr>
              <w:jc w:val="center"/>
              <w:rPr>
                <w:sz w:val="20"/>
              </w:rPr>
            </w:pPr>
            <w:r w:rsidRPr="006F4874">
              <w:rPr>
                <w:sz w:val="20"/>
              </w:rPr>
              <w:t xml:space="preserve">муниципального образования «Киселевский городской округ» </w:t>
            </w:r>
          </w:p>
          <w:p w:rsidR="00100B66" w:rsidRPr="006F4874" w:rsidRDefault="000B02F7" w:rsidP="006F4874">
            <w:pPr>
              <w:jc w:val="center"/>
              <w:rPr>
                <w:sz w:val="20"/>
              </w:rPr>
            </w:pPr>
            <w:r w:rsidRPr="006F4874">
              <w:rPr>
                <w:sz w:val="20"/>
              </w:rPr>
              <w:t>на расчетный срок до 2031 года</w:t>
            </w:r>
          </w:p>
          <w:p w:rsidR="006532A4" w:rsidRPr="006F4874" w:rsidRDefault="006532A4" w:rsidP="006F4874">
            <w:pPr>
              <w:jc w:val="center"/>
              <w:rPr>
                <w:sz w:val="20"/>
                <w:szCs w:val="20"/>
              </w:rPr>
            </w:pPr>
            <w:r w:rsidRPr="006F4874">
              <w:rPr>
                <w:sz w:val="20"/>
              </w:rPr>
              <w:t>(графическая часть)</w:t>
            </w:r>
          </w:p>
        </w:tc>
      </w:tr>
    </w:tbl>
    <w:p w:rsidR="00624A5B" w:rsidRPr="006F4874" w:rsidRDefault="00624A5B" w:rsidP="00624A5B">
      <w:pPr>
        <w:pStyle w:val="00"/>
        <w:jc w:val="left"/>
      </w:pPr>
      <w:bookmarkStart w:id="3" w:name="_Toc74027574"/>
      <w:bookmarkStart w:id="4" w:name="_Toc80702539"/>
      <w:r w:rsidRPr="006F4874">
        <w:lastRenderedPageBreak/>
        <w:t>СОСТАВ ОТЧЕТНОЙ ТЕХНИЧЕСКОЙ ДОКУМЕНТАЦИИ</w:t>
      </w:r>
    </w:p>
    <w:tbl>
      <w:tblPr>
        <w:tblW w:w="5000" w:type="pct"/>
        <w:tblLook w:val="04A0" w:firstRow="1" w:lastRow="0" w:firstColumn="1" w:lastColumn="0" w:noHBand="0" w:noVBand="1"/>
      </w:tblPr>
      <w:tblGrid>
        <w:gridCol w:w="651"/>
        <w:gridCol w:w="3281"/>
        <w:gridCol w:w="5469"/>
      </w:tblGrid>
      <w:tr w:rsidR="00624A5B" w:rsidRPr="006F4874" w:rsidTr="000E0523">
        <w:trPr>
          <w:trHeight w:val="20"/>
        </w:trPr>
        <w:tc>
          <w:tcPr>
            <w:tcW w:w="335" w:type="pct"/>
            <w:tcBorders>
              <w:top w:val="single" w:sz="4" w:space="0" w:color="auto"/>
              <w:left w:val="single" w:sz="4" w:space="0" w:color="auto"/>
              <w:bottom w:val="single" w:sz="4" w:space="0" w:color="auto"/>
              <w:right w:val="single" w:sz="4" w:space="0" w:color="auto"/>
            </w:tcBorders>
            <w:vAlign w:val="center"/>
          </w:tcPr>
          <w:p w:rsidR="00624A5B" w:rsidRPr="006F4874" w:rsidRDefault="00624A5B" w:rsidP="000E0523">
            <w:pPr>
              <w:jc w:val="center"/>
              <w:rPr>
                <w:b/>
                <w:bCs/>
                <w:sz w:val="20"/>
                <w:szCs w:val="20"/>
              </w:rPr>
            </w:pPr>
            <w:r w:rsidRPr="006F4874">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b/>
                <w:bCs/>
                <w:sz w:val="20"/>
                <w:szCs w:val="20"/>
              </w:rPr>
            </w:pPr>
            <w:r w:rsidRPr="006F4874">
              <w:rPr>
                <w:b/>
                <w:bCs/>
                <w:sz w:val="20"/>
                <w:szCs w:val="20"/>
              </w:rPr>
              <w:t>Обозначение (шифр)</w:t>
            </w:r>
          </w:p>
        </w:tc>
        <w:tc>
          <w:tcPr>
            <w:tcW w:w="29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b/>
                <w:bCs/>
                <w:sz w:val="20"/>
                <w:szCs w:val="20"/>
              </w:rPr>
            </w:pPr>
            <w:r w:rsidRPr="006F4874">
              <w:rPr>
                <w:b/>
                <w:bCs/>
                <w:sz w:val="20"/>
                <w:szCs w:val="20"/>
              </w:rPr>
              <w:t>Наименование документа</w:t>
            </w:r>
          </w:p>
        </w:tc>
      </w:tr>
      <w:tr w:rsidR="00624A5B" w:rsidRPr="006F4874" w:rsidTr="000E0523">
        <w:trPr>
          <w:trHeight w:val="20"/>
        </w:trPr>
        <w:tc>
          <w:tcPr>
            <w:tcW w:w="335" w:type="pct"/>
            <w:tcBorders>
              <w:top w:val="nil"/>
              <w:left w:val="single" w:sz="4" w:space="0" w:color="auto"/>
              <w:bottom w:val="single" w:sz="4" w:space="0" w:color="auto"/>
              <w:right w:val="single" w:sz="4" w:space="0" w:color="auto"/>
            </w:tcBorders>
            <w:vAlign w:val="center"/>
          </w:tcPr>
          <w:p w:rsidR="00624A5B" w:rsidRPr="006F4874" w:rsidRDefault="00624A5B" w:rsidP="000E0523">
            <w:pPr>
              <w:jc w:val="center"/>
              <w:rPr>
                <w:b/>
                <w:sz w:val="20"/>
                <w:szCs w:val="20"/>
              </w:rPr>
            </w:pPr>
            <w:r w:rsidRPr="006F4874">
              <w:rPr>
                <w:b/>
                <w:sz w:val="20"/>
                <w:szCs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b/>
                <w:sz w:val="20"/>
                <w:szCs w:val="20"/>
              </w:rPr>
            </w:pPr>
            <w:r w:rsidRPr="006F4874">
              <w:rPr>
                <w:b/>
                <w:sz w:val="20"/>
                <w:szCs w:val="20"/>
              </w:rPr>
              <w:t>2</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b/>
                <w:sz w:val="20"/>
                <w:szCs w:val="20"/>
              </w:rPr>
            </w:pPr>
            <w:r w:rsidRPr="006F4874">
              <w:rPr>
                <w:b/>
                <w:sz w:val="20"/>
                <w:szCs w:val="20"/>
              </w:rPr>
              <w:t>3</w:t>
            </w:r>
          </w:p>
        </w:tc>
      </w:tr>
      <w:tr w:rsidR="00624A5B" w:rsidRPr="006F4874" w:rsidTr="000E0523">
        <w:trPr>
          <w:trHeight w:val="20"/>
        </w:trPr>
        <w:tc>
          <w:tcPr>
            <w:tcW w:w="335" w:type="pct"/>
            <w:tcBorders>
              <w:top w:val="nil"/>
              <w:left w:val="single" w:sz="4" w:space="0" w:color="auto"/>
              <w:bottom w:val="single" w:sz="4" w:space="0" w:color="auto"/>
              <w:right w:val="single" w:sz="4" w:space="0" w:color="auto"/>
            </w:tcBorders>
            <w:vAlign w:val="center"/>
          </w:tcPr>
          <w:p w:rsidR="00624A5B" w:rsidRPr="006F4874" w:rsidRDefault="00624A5B" w:rsidP="000E0523">
            <w:pPr>
              <w:jc w:val="center"/>
              <w:rPr>
                <w:sz w:val="20"/>
                <w:szCs w:val="20"/>
              </w:rPr>
            </w:pPr>
            <w:r w:rsidRPr="006F4874">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sz w:val="20"/>
                <w:szCs w:val="20"/>
              </w:rPr>
            </w:pPr>
            <w:r w:rsidRPr="006F4874">
              <w:rPr>
                <w:sz w:val="20"/>
              </w:rPr>
              <w:t>0339300057621000001-СВСиВО-ПЗ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sz w:val="20"/>
              </w:rPr>
            </w:pPr>
            <w:r w:rsidRPr="006F4874">
              <w:rPr>
                <w:sz w:val="20"/>
              </w:rPr>
              <w:t xml:space="preserve">Схема водоснабжения и водоотведения </w:t>
            </w:r>
          </w:p>
          <w:p w:rsidR="00624A5B" w:rsidRPr="006F4874" w:rsidRDefault="00624A5B" w:rsidP="000E0523">
            <w:pPr>
              <w:jc w:val="center"/>
              <w:rPr>
                <w:sz w:val="20"/>
              </w:rPr>
            </w:pPr>
            <w:r w:rsidRPr="006F4874">
              <w:rPr>
                <w:sz w:val="20"/>
              </w:rPr>
              <w:t>муниципального образования «Киселевский городской округ»</w:t>
            </w:r>
          </w:p>
          <w:p w:rsidR="00624A5B" w:rsidRPr="006F4874" w:rsidRDefault="00624A5B" w:rsidP="000E0523">
            <w:pPr>
              <w:jc w:val="center"/>
              <w:rPr>
                <w:sz w:val="20"/>
              </w:rPr>
            </w:pPr>
            <w:r w:rsidRPr="006F4874">
              <w:rPr>
                <w:sz w:val="20"/>
              </w:rPr>
              <w:t>на расчетный срок до 2031 года</w:t>
            </w:r>
          </w:p>
          <w:p w:rsidR="00624A5B" w:rsidRPr="006F4874" w:rsidRDefault="00624A5B" w:rsidP="000E0523">
            <w:pPr>
              <w:jc w:val="center"/>
              <w:rPr>
                <w:sz w:val="20"/>
                <w:szCs w:val="20"/>
              </w:rPr>
            </w:pPr>
            <w:r w:rsidRPr="006F4874">
              <w:rPr>
                <w:sz w:val="20"/>
              </w:rPr>
              <w:t>(текстовая часть)</w:t>
            </w:r>
          </w:p>
        </w:tc>
      </w:tr>
      <w:tr w:rsidR="00624A5B" w:rsidRPr="006F4874" w:rsidTr="000E0523">
        <w:trPr>
          <w:trHeight w:val="20"/>
        </w:trPr>
        <w:tc>
          <w:tcPr>
            <w:tcW w:w="335" w:type="pct"/>
            <w:tcBorders>
              <w:top w:val="nil"/>
              <w:left w:val="single" w:sz="4" w:space="0" w:color="auto"/>
              <w:bottom w:val="single" w:sz="4" w:space="0" w:color="auto"/>
              <w:right w:val="single" w:sz="4" w:space="0" w:color="auto"/>
            </w:tcBorders>
            <w:vAlign w:val="center"/>
          </w:tcPr>
          <w:p w:rsidR="00624A5B" w:rsidRPr="006F4874" w:rsidRDefault="00624A5B" w:rsidP="000E0523">
            <w:pPr>
              <w:jc w:val="center"/>
              <w:rPr>
                <w:sz w:val="20"/>
                <w:szCs w:val="20"/>
              </w:rPr>
            </w:pPr>
            <w:r w:rsidRPr="006F4874">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sz w:val="20"/>
                <w:szCs w:val="20"/>
              </w:rPr>
            </w:pPr>
            <w:r w:rsidRPr="006F4874">
              <w:rPr>
                <w:sz w:val="20"/>
              </w:rPr>
              <w:t>0339300057621000001-СВСиВО-ЭМ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24A5B" w:rsidRPr="006F4874" w:rsidRDefault="00624A5B" w:rsidP="000E0523">
            <w:pPr>
              <w:jc w:val="center"/>
              <w:rPr>
                <w:sz w:val="20"/>
              </w:rPr>
            </w:pPr>
            <w:r w:rsidRPr="006F4874">
              <w:rPr>
                <w:sz w:val="20"/>
              </w:rPr>
              <w:t>Электронная модель систем водоснабжения и водоотведения</w:t>
            </w:r>
          </w:p>
          <w:p w:rsidR="00624A5B" w:rsidRPr="006F4874" w:rsidRDefault="00624A5B" w:rsidP="000E0523">
            <w:pPr>
              <w:jc w:val="center"/>
              <w:rPr>
                <w:sz w:val="20"/>
              </w:rPr>
            </w:pPr>
            <w:r w:rsidRPr="006F4874">
              <w:rPr>
                <w:sz w:val="20"/>
              </w:rPr>
              <w:t xml:space="preserve">муниципального образования «Киселевский городской округ» </w:t>
            </w:r>
          </w:p>
          <w:p w:rsidR="00624A5B" w:rsidRPr="006F4874" w:rsidRDefault="00624A5B" w:rsidP="000E0523">
            <w:pPr>
              <w:jc w:val="center"/>
              <w:rPr>
                <w:sz w:val="20"/>
              </w:rPr>
            </w:pPr>
            <w:r w:rsidRPr="006F4874">
              <w:rPr>
                <w:sz w:val="20"/>
              </w:rPr>
              <w:t>на расчетный срок до 2031 года</w:t>
            </w:r>
          </w:p>
          <w:p w:rsidR="00624A5B" w:rsidRPr="006F4874" w:rsidRDefault="00624A5B" w:rsidP="000E0523">
            <w:pPr>
              <w:jc w:val="center"/>
              <w:rPr>
                <w:sz w:val="20"/>
                <w:szCs w:val="20"/>
              </w:rPr>
            </w:pPr>
            <w:r w:rsidRPr="006F4874">
              <w:rPr>
                <w:sz w:val="20"/>
              </w:rPr>
              <w:t>(графическая часть)</w:t>
            </w:r>
          </w:p>
        </w:tc>
      </w:tr>
    </w:tbl>
    <w:p w:rsidR="005A4FCF" w:rsidRPr="006F4874" w:rsidRDefault="005A4FCF" w:rsidP="006F4874">
      <w:pPr>
        <w:pStyle w:val="00"/>
      </w:pPr>
      <w:r w:rsidRPr="006F4874">
        <w:lastRenderedPageBreak/>
        <w:t>ПЕРЕЧЕНЬ ИСПОЛЬЗОВАННЫХ НОРМАТИВНЫХ ПРАВОВЫХ АКТОВ</w:t>
      </w:r>
      <w:bookmarkEnd w:id="3"/>
      <w:bookmarkEnd w:id="4"/>
    </w:p>
    <w:tbl>
      <w:tblPr>
        <w:tblW w:w="5000" w:type="pct"/>
        <w:tblLook w:val="04A0" w:firstRow="1" w:lastRow="0" w:firstColumn="1" w:lastColumn="0" w:noHBand="0" w:noVBand="1"/>
      </w:tblPr>
      <w:tblGrid>
        <w:gridCol w:w="440"/>
        <w:gridCol w:w="6186"/>
        <w:gridCol w:w="2775"/>
      </w:tblGrid>
      <w:tr w:rsidR="00F87B1D" w:rsidRPr="006F4874"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Сокращение наименования нормативного правового акта по тексту</w:t>
            </w:r>
          </w:p>
        </w:tc>
      </w:tr>
      <w:tr w:rsidR="00F87B1D" w:rsidRPr="006F4874"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F4874" w:rsidRDefault="00816A8E" w:rsidP="006F4874">
            <w:pPr>
              <w:jc w:val="center"/>
              <w:rPr>
                <w:b/>
                <w:bCs/>
                <w:sz w:val="20"/>
                <w:szCs w:val="20"/>
              </w:rPr>
            </w:pPr>
            <w:r w:rsidRPr="006F4874">
              <w:rPr>
                <w:b/>
                <w:bCs/>
                <w:sz w:val="20"/>
                <w:szCs w:val="20"/>
              </w:rPr>
              <w:t>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ФЗ РФ от 23.11.2009 № 261-ФЗ</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ФЗ РФ от 07.12.2011 № 416-ФЗ</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ПП РФ от 05.09.2013 № 782</w:t>
            </w:r>
          </w:p>
        </w:tc>
      </w:tr>
      <w:tr w:rsidR="00F87B1D" w:rsidRPr="006F4874"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ПП РФ от 31.05.2019 № 691</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04.04.2014 № 162/пр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29.05.2019 № 314/пр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11.03.2021 № 123/пр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Приказ Минстроя РФ от 12.03.2021 № 140/пр</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19179-73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19185-73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17.1.1.01-77</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25150-82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ГОСТ 25151-82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СП 31.13330.2012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 xml:space="preserve">«Свод правил СП 32.13330.2018 «СНиП 2.04.03-85. Канализация. Наружные сети и сооружения»», утвержденный приказом </w:t>
            </w:r>
            <w:r w:rsidRPr="006F4874">
              <w:rPr>
                <w:sz w:val="20"/>
                <w:szCs w:val="20"/>
              </w:rPr>
              <w:lastRenderedPageBreak/>
              <w:t>Министерства строительства и жилищно-коммунального хозяйства Российской 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lastRenderedPageBreak/>
              <w:t>СП 32.13330.2018</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2.1.4.1074-01</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«Санитарные правила и нормы СанПиН 2.1.4.1110-02</w:t>
            </w:r>
          </w:p>
          <w:p w:rsidR="00816A8E" w:rsidRPr="006F4874" w:rsidRDefault="00816A8E" w:rsidP="006F4874">
            <w:pPr>
              <w:rPr>
                <w:sz w:val="20"/>
                <w:szCs w:val="20"/>
              </w:rPr>
            </w:pPr>
            <w:r w:rsidRPr="006F4874">
              <w:rPr>
                <w:sz w:val="20"/>
                <w:szCs w:val="20"/>
              </w:rPr>
              <w:t>Зоны санитарной охраны источников водоснабжения и водопроводов</w:t>
            </w:r>
          </w:p>
          <w:p w:rsidR="00816A8E" w:rsidRPr="006F4874" w:rsidRDefault="00816A8E" w:rsidP="006F4874">
            <w:pPr>
              <w:rPr>
                <w:sz w:val="20"/>
                <w:szCs w:val="20"/>
              </w:rPr>
            </w:pPr>
            <w:r w:rsidRPr="006F4874">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2.1.4.1110-02</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СанПиН 2.2.1/2.1.1.1200-03</w:t>
            </w:r>
          </w:p>
        </w:tc>
      </w:tr>
      <w:tr w:rsidR="00F87B1D" w:rsidRPr="006F4874"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jc w:val="center"/>
              <w:rPr>
                <w:sz w:val="20"/>
                <w:szCs w:val="20"/>
              </w:rPr>
            </w:pPr>
            <w:r w:rsidRPr="006F4874">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F4874" w:rsidRDefault="00816A8E" w:rsidP="006F4874">
            <w:pPr>
              <w:rPr>
                <w:sz w:val="20"/>
                <w:szCs w:val="20"/>
              </w:rPr>
            </w:pPr>
            <w:r w:rsidRPr="006F4874">
              <w:rPr>
                <w:sz w:val="20"/>
                <w:szCs w:val="20"/>
              </w:rPr>
              <w:t>МДК 3-02.2001</w:t>
            </w:r>
          </w:p>
        </w:tc>
      </w:tr>
    </w:tbl>
    <w:p w:rsidR="00816A8E" w:rsidRPr="006F4874" w:rsidRDefault="00816A8E" w:rsidP="006F4874">
      <w:pPr>
        <w:pStyle w:val="afffffff4"/>
        <w:spacing w:before="0"/>
      </w:pPr>
      <w:r w:rsidRPr="006F4874">
        <w:rPr>
          <w:sz w:val="20"/>
          <w:szCs w:val="20"/>
        </w:rPr>
        <w:t>* нормативный правовой акт утратил силу с 01.03.2021</w:t>
      </w:r>
      <w:r w:rsidR="00BA10D4" w:rsidRPr="006F4874">
        <w:rPr>
          <w:sz w:val="20"/>
          <w:szCs w:val="20"/>
        </w:rPr>
        <w:t xml:space="preserve">. В части </w:t>
      </w:r>
      <w:r w:rsidR="00F41AC4" w:rsidRPr="006F4874">
        <w:rPr>
          <w:sz w:val="20"/>
          <w:szCs w:val="20"/>
        </w:rPr>
        <w:t>регулировавшихся</w:t>
      </w:r>
      <w:r w:rsidR="00BA10D4" w:rsidRPr="006F4874">
        <w:rPr>
          <w:sz w:val="20"/>
          <w:szCs w:val="20"/>
        </w:rPr>
        <w:t xml:space="preserve"> вопросов с 01.03.2021 надлежит использовать СанПиН 2.1.3684-21 и СанПиН 1.2.3685-21 </w:t>
      </w:r>
    </w:p>
    <w:p w:rsidR="00111C28" w:rsidRPr="006F4874" w:rsidRDefault="00756140" w:rsidP="006F4874">
      <w:pPr>
        <w:pStyle w:val="00"/>
      </w:pPr>
      <w:bookmarkStart w:id="5" w:name="_Toc74027575"/>
      <w:bookmarkStart w:id="6" w:name="_Toc80702540"/>
      <w:r w:rsidRPr="006F4874">
        <w:lastRenderedPageBreak/>
        <w:t>ТЕРМИНЫ</w:t>
      </w:r>
      <w:r w:rsidR="003608FD" w:rsidRPr="006F4874">
        <w:t>,</w:t>
      </w:r>
      <w:r w:rsidRPr="006F4874">
        <w:t xml:space="preserve"> ОПРЕДЕЛЕНИЯ</w:t>
      </w:r>
      <w:r w:rsidR="003608FD" w:rsidRPr="006F4874">
        <w:t>, СОКРАЩЕНИЯ</w:t>
      </w:r>
      <w:bookmarkEnd w:id="5"/>
      <w:bookmarkEnd w:id="6"/>
    </w:p>
    <w:tbl>
      <w:tblPr>
        <w:tblW w:w="5000" w:type="pct"/>
        <w:tblLook w:val="04A0" w:firstRow="1" w:lastRow="0" w:firstColumn="1" w:lastColumn="0" w:noHBand="0" w:noVBand="1"/>
      </w:tblPr>
      <w:tblGrid>
        <w:gridCol w:w="424"/>
        <w:gridCol w:w="1655"/>
        <w:gridCol w:w="3833"/>
        <w:gridCol w:w="2112"/>
        <w:gridCol w:w="1377"/>
      </w:tblGrid>
      <w:tr w:rsidR="00F87B1D" w:rsidRPr="006F4874"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2"/>
          <w:p w:rsidR="00C91D25" w:rsidRPr="006F4874" w:rsidRDefault="00C91D25" w:rsidP="006F4874">
            <w:pPr>
              <w:jc w:val="center"/>
              <w:rPr>
                <w:b/>
                <w:bCs/>
                <w:sz w:val="20"/>
                <w:szCs w:val="20"/>
              </w:rPr>
            </w:pPr>
            <w:r w:rsidRPr="006F4874">
              <w:rPr>
                <w:b/>
                <w:bCs/>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D57E07" w:rsidP="006F4874">
            <w:pPr>
              <w:jc w:val="center"/>
              <w:rPr>
                <w:b/>
                <w:bCs/>
                <w:sz w:val="20"/>
                <w:szCs w:val="20"/>
              </w:rPr>
            </w:pPr>
            <w:r w:rsidRPr="006F4874">
              <w:rPr>
                <w:b/>
                <w:bCs/>
                <w:sz w:val="20"/>
                <w:szCs w:val="20"/>
              </w:rPr>
              <w:t>Нормативный правовой акт</w:t>
            </w:r>
            <w:r w:rsidR="00C91D25" w:rsidRPr="006F4874">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Сокращение</w:t>
            </w:r>
            <w:r w:rsidR="008A3055" w:rsidRPr="006F4874">
              <w:rPr>
                <w:b/>
                <w:bCs/>
                <w:sz w:val="20"/>
                <w:szCs w:val="20"/>
              </w:rPr>
              <w:t xml:space="preserve"> термина по тексту</w:t>
            </w:r>
          </w:p>
        </w:tc>
      </w:tr>
      <w:tr w:rsidR="00F87B1D" w:rsidRPr="006F4874"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6F4874" w:rsidRDefault="00C91D25" w:rsidP="006F4874">
            <w:pPr>
              <w:jc w:val="center"/>
              <w:rPr>
                <w:b/>
                <w:bCs/>
                <w:sz w:val="20"/>
                <w:szCs w:val="20"/>
              </w:rPr>
            </w:pPr>
            <w:r w:rsidRPr="006F4874">
              <w:rPr>
                <w:b/>
                <w:bCs/>
                <w:sz w:val="20"/>
                <w:szCs w:val="20"/>
              </w:rPr>
              <w:t>5</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ВНС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lastRenderedPageBreak/>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ЗСО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 xml:space="preserve">Сооружение канализации, оборудованное насосно-силовой установкой для подъема и </w:t>
            </w:r>
            <w:r w:rsidRPr="006F4874">
              <w:rPr>
                <w:sz w:val="20"/>
                <w:szCs w:val="20"/>
              </w:rPr>
              <w:lastRenderedPageBreak/>
              <w:t>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lastRenderedPageBreak/>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КНС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КОС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Объект ЦС ГВС, ХВС и (или) ВО соответственно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РдВ</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jc w:val="center"/>
              <w:rPr>
                <w:sz w:val="20"/>
                <w:szCs w:val="20"/>
              </w:rPr>
            </w:pPr>
            <w:r w:rsidRPr="006F4874">
              <w:rPr>
                <w:sz w:val="20"/>
                <w:szCs w:val="20"/>
              </w:rPr>
              <w:t>3</w:t>
            </w:r>
            <w:r w:rsidR="008A3055" w:rsidRPr="006F4874">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6F4874" w:rsidRDefault="007F596C" w:rsidP="006F4874">
            <w:pPr>
              <w:rPr>
                <w:sz w:val="20"/>
                <w:szCs w:val="20"/>
              </w:rPr>
            </w:pPr>
            <w:r w:rsidRPr="006F4874">
              <w:rPr>
                <w:sz w:val="20"/>
                <w:szCs w:val="20"/>
              </w:rPr>
              <w:t>СЗЗ</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jc w:val="center"/>
              <w:rPr>
                <w:sz w:val="20"/>
                <w:szCs w:val="20"/>
              </w:rPr>
            </w:pPr>
            <w:r w:rsidRPr="006F4874">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6F4874" w:rsidRDefault="00621830" w:rsidP="006F4874">
            <w:pPr>
              <w:rPr>
                <w:sz w:val="20"/>
                <w:szCs w:val="20"/>
              </w:rPr>
            </w:pPr>
            <w:r w:rsidRPr="006F4874">
              <w:rPr>
                <w:sz w:val="20"/>
                <w:szCs w:val="20"/>
              </w:rPr>
              <w:t>СВП</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lastRenderedPageBreak/>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Схема ВСиВО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ТЗ 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ТЗ 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ВО</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 xml:space="preserve">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w:t>
            </w:r>
            <w:r w:rsidRPr="006F4874">
              <w:rPr>
                <w:sz w:val="20"/>
                <w:szCs w:val="20"/>
              </w:rPr>
              <w:lastRenderedPageBreak/>
              <w:t>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ГВС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ЦС ХВС</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r w:rsidR="00F87B1D" w:rsidRPr="006F4874"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jc w:val="center"/>
              <w:rPr>
                <w:sz w:val="20"/>
                <w:szCs w:val="20"/>
              </w:rPr>
            </w:pPr>
            <w:r w:rsidRPr="006F4874">
              <w:rPr>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6F4874" w:rsidRDefault="008A3055" w:rsidP="006F4874">
            <w:pPr>
              <w:rPr>
                <w:sz w:val="20"/>
                <w:szCs w:val="20"/>
              </w:rPr>
            </w:pPr>
            <w:r w:rsidRPr="006F4874">
              <w:rPr>
                <w:sz w:val="20"/>
                <w:szCs w:val="20"/>
              </w:rPr>
              <w:t>-</w:t>
            </w:r>
          </w:p>
        </w:tc>
      </w:tr>
    </w:tbl>
    <w:p w:rsidR="00756140" w:rsidRPr="006F4874" w:rsidRDefault="00A75CE8" w:rsidP="006F4874">
      <w:pPr>
        <w:pStyle w:val="00"/>
      </w:pPr>
      <w:bookmarkStart w:id="7" w:name="_Toc74027576"/>
      <w:bookmarkStart w:id="8" w:name="_Toc80702541"/>
      <w:r w:rsidRPr="006F4874">
        <w:lastRenderedPageBreak/>
        <w:t>ОБЩИЕ ПОЛОЖЕНИЯ</w:t>
      </w:r>
      <w:bookmarkEnd w:id="7"/>
      <w:bookmarkEnd w:id="8"/>
    </w:p>
    <w:p w:rsidR="00464B55" w:rsidRPr="006F4874" w:rsidRDefault="00100B66" w:rsidP="006F4874">
      <w:pPr>
        <w:pStyle w:val="a7"/>
      </w:pPr>
      <w:r w:rsidRPr="006F4874">
        <w:t>Настоящая актуализация Схем</w:t>
      </w:r>
      <w:r w:rsidR="00464B55" w:rsidRPr="006F4874">
        <w:t xml:space="preserve"> </w:t>
      </w:r>
      <w:r w:rsidR="003608FD" w:rsidRPr="006F4874">
        <w:t>ВСиВО</w:t>
      </w:r>
      <w:r w:rsidR="00464B55" w:rsidRPr="006F4874">
        <w:t xml:space="preserve"> </w:t>
      </w:r>
      <w:r w:rsidR="00B97813" w:rsidRPr="006F4874">
        <w:t xml:space="preserve">муниципального образования </w:t>
      </w:r>
      <w:r w:rsidR="009A3E4E" w:rsidRPr="006F4874">
        <w:t>«Киселевский городской округ»</w:t>
      </w:r>
      <w:r w:rsidR="00BC00BE" w:rsidRPr="006F4874">
        <w:t xml:space="preserve"> (далее – МО «Киселевский городской округ»)</w:t>
      </w:r>
      <w:r w:rsidR="002E6726" w:rsidRPr="006F4874">
        <w:t xml:space="preserve"> </w:t>
      </w:r>
      <w:r w:rsidR="00BC00BE" w:rsidRPr="006F4874">
        <w:t xml:space="preserve">Кемеровской области </w:t>
      </w:r>
      <w:r w:rsidR="00464B55" w:rsidRPr="006F4874">
        <w:t>произведена в соответствии с требованиями ФЗ РФ от 07.12.2011 № 416-ФЗ и ПП РФ от 05.09.2013 № 782.</w:t>
      </w:r>
    </w:p>
    <w:p w:rsidR="00464B55" w:rsidRPr="006F4874" w:rsidRDefault="00FF58CE" w:rsidP="006F4874">
      <w:pPr>
        <w:pStyle w:val="a7"/>
      </w:pPr>
      <w:r w:rsidRPr="006F4874">
        <w:t>Работы по а</w:t>
      </w:r>
      <w:r w:rsidR="003608FD" w:rsidRPr="006F4874">
        <w:t>ктуализаци</w:t>
      </w:r>
      <w:r w:rsidRPr="006F4874">
        <w:t>и</w:t>
      </w:r>
      <w:r w:rsidR="003608FD" w:rsidRPr="006F4874">
        <w:t xml:space="preserve"> Схем ВСи</w:t>
      </w:r>
      <w:r w:rsidR="00464B55" w:rsidRPr="006F4874">
        <w:t xml:space="preserve">ВО </w:t>
      </w:r>
      <w:r w:rsidR="009A3E4E" w:rsidRPr="006F4874">
        <w:t>МО «Киселевский городской округ» произведены</w:t>
      </w:r>
      <w:r w:rsidR="00464B55" w:rsidRPr="006F4874">
        <w:t xml:space="preserve"> на основании муниципального контракта от </w:t>
      </w:r>
      <w:r w:rsidR="009A3E4E" w:rsidRPr="006F4874">
        <w:t>02</w:t>
      </w:r>
      <w:r w:rsidR="00464B55" w:rsidRPr="006F4874">
        <w:t>.0</w:t>
      </w:r>
      <w:r w:rsidR="009A3E4E" w:rsidRPr="006F4874">
        <w:t>4</w:t>
      </w:r>
      <w:r w:rsidR="00464B55" w:rsidRPr="006F4874">
        <w:t>.2021 №</w:t>
      </w:r>
      <w:r w:rsidR="009A3E4E" w:rsidRPr="006F4874">
        <w:t xml:space="preserve"> 0339300057621000001 </w:t>
      </w:r>
      <w:r w:rsidR="00B97813" w:rsidRPr="006F4874">
        <w:t>«</w:t>
      </w:r>
      <w:r w:rsidR="009A3E4E" w:rsidRPr="006F4874">
        <w:t>на выполнение работ по разработке муниципальной геоинформационной системы в сфере ЖКХ ГО Киселевский Кемеровской области</w:t>
      </w:r>
      <w:r w:rsidR="00BD18D5" w:rsidRPr="006F4874">
        <w:t>»</w:t>
      </w:r>
      <w:r w:rsidR="00464B55" w:rsidRPr="006F4874">
        <w:t xml:space="preserve">, заключенного между </w:t>
      </w:r>
      <w:r w:rsidR="00B82850" w:rsidRPr="006F4874">
        <w:t>Управлением жилищно-коммунального хозяйства Киселевского городского округа</w:t>
      </w:r>
      <w:r w:rsidR="004B6E17" w:rsidRPr="006F4874">
        <w:t xml:space="preserve"> </w:t>
      </w:r>
      <w:r w:rsidR="00464B55" w:rsidRPr="006F4874">
        <w:t xml:space="preserve">(Заказчик, ИНН </w:t>
      </w:r>
      <w:r w:rsidR="00B82850" w:rsidRPr="006F4874">
        <w:t>4211020846</w:t>
      </w:r>
      <w:r w:rsidR="00464B55" w:rsidRPr="006F4874">
        <w:t xml:space="preserve">) и </w:t>
      </w:r>
      <w:r w:rsidR="00B82850" w:rsidRPr="006F4874">
        <w:t>Обществом с ограниченной ответственностью</w:t>
      </w:r>
      <w:r w:rsidR="004B6E17" w:rsidRPr="006F4874">
        <w:t> </w:t>
      </w:r>
      <w:r w:rsidR="00BD18D5" w:rsidRPr="006F4874">
        <w:t>«</w:t>
      </w:r>
      <w:r w:rsidR="00464B55" w:rsidRPr="006F4874">
        <w:t>Янэнерго</w:t>
      </w:r>
      <w:r w:rsidR="00BD18D5" w:rsidRPr="006F4874">
        <w:t>»</w:t>
      </w:r>
      <w:r w:rsidR="00464B55" w:rsidRPr="006F4874">
        <w:t xml:space="preserve"> (</w:t>
      </w:r>
      <w:r w:rsidR="00B82850" w:rsidRPr="006F4874">
        <w:t>Исполнитель</w:t>
      </w:r>
      <w:r w:rsidR="00464B55" w:rsidRPr="006F4874">
        <w:t>, ИНН</w:t>
      </w:r>
      <w:r w:rsidR="00B82850" w:rsidRPr="006F4874">
        <w:t> </w:t>
      </w:r>
      <w:r w:rsidR="00464B55" w:rsidRPr="006F4874">
        <w:t>7813351008).</w:t>
      </w:r>
    </w:p>
    <w:p w:rsidR="000D6960" w:rsidRPr="006F4874" w:rsidRDefault="009D0BA8" w:rsidP="006F4874">
      <w:pPr>
        <w:pStyle w:val="a7"/>
      </w:pPr>
      <w:r w:rsidRPr="006F4874">
        <w:t>Настоящая а</w:t>
      </w:r>
      <w:r w:rsidR="000D6960" w:rsidRPr="006F4874">
        <w:t xml:space="preserve">ктуализация </w:t>
      </w:r>
      <w:r w:rsidR="00B97813" w:rsidRPr="006F4874">
        <w:t xml:space="preserve">Схем ВСиВО </w:t>
      </w:r>
      <w:r w:rsidR="009A3E4E" w:rsidRPr="006F4874">
        <w:t xml:space="preserve">МО «Киселевский городской округ» </w:t>
      </w:r>
      <w:r w:rsidR="000D6960" w:rsidRPr="006F4874">
        <w:t>в соответствии с пункт</w:t>
      </w:r>
      <w:r w:rsidR="00543539" w:rsidRPr="006F4874">
        <w:t>ом</w:t>
      </w:r>
      <w:r w:rsidR="000D6960" w:rsidRPr="006F4874">
        <w:t xml:space="preserve"> </w:t>
      </w:r>
      <w:r w:rsidR="00543539" w:rsidRPr="006F4874">
        <w:t>6</w:t>
      </w:r>
      <w:r w:rsidR="000D6960" w:rsidRPr="006F4874">
        <w:t xml:space="preserve"> </w:t>
      </w:r>
      <w:r w:rsidR="00542C3A" w:rsidRPr="006F4874">
        <w:t>П</w:t>
      </w:r>
      <w:r w:rsidR="000D6960" w:rsidRPr="006F4874">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6F4874">
        <w:t xml:space="preserve">период </w:t>
      </w:r>
      <w:r w:rsidR="00B97813" w:rsidRPr="006F4874">
        <w:t>д</w:t>
      </w:r>
      <w:r w:rsidR="005A7041" w:rsidRPr="006F4874">
        <w:t>о 203</w:t>
      </w:r>
      <w:r w:rsidR="009A3E4E" w:rsidRPr="006F4874">
        <w:t>1</w:t>
      </w:r>
      <w:r w:rsidR="000D6960" w:rsidRPr="006F4874">
        <w:t>г. включительно.</w:t>
      </w:r>
    </w:p>
    <w:p w:rsidR="00E63FF8" w:rsidRPr="006F4874" w:rsidRDefault="00E63FF8" w:rsidP="006F4874">
      <w:pPr>
        <w:pStyle w:val="a7"/>
      </w:pPr>
      <w:r w:rsidRPr="006F4874">
        <w:t>Состав и содержание отчетной технической документации, разработа</w:t>
      </w:r>
      <w:r w:rsidR="00542C3A" w:rsidRPr="006F4874">
        <w:t xml:space="preserve">нной в рамках </w:t>
      </w:r>
      <w:r w:rsidR="009D0BA8" w:rsidRPr="006F4874">
        <w:t xml:space="preserve">настоящей </w:t>
      </w:r>
      <w:r w:rsidR="00542C3A" w:rsidRPr="006F4874">
        <w:t xml:space="preserve">актуализации </w:t>
      </w:r>
      <w:r w:rsidR="00B97813" w:rsidRPr="006F4874">
        <w:t xml:space="preserve">Схем ВСиВО </w:t>
      </w:r>
      <w:r w:rsidR="009A3E4E" w:rsidRPr="006F4874">
        <w:t>МО «Киселевский городской округ»</w:t>
      </w:r>
      <w:r w:rsidRPr="006F4874">
        <w:t xml:space="preserve">, соответствуют </w:t>
      </w:r>
      <w:r w:rsidR="00542C3A" w:rsidRPr="006F4874">
        <w:t>Т</w:t>
      </w:r>
      <w:r w:rsidRPr="006F4874">
        <w:t>ребованиям к содержанию схем водоснабжения и водоотведения, утвержденным ПП РФ от 05.0</w:t>
      </w:r>
      <w:r w:rsidR="005A4FCF" w:rsidRPr="006F4874">
        <w:t>9</w:t>
      </w:r>
      <w:r w:rsidRPr="006F4874">
        <w:t xml:space="preserve">.2013 № 782, и Техническому заданию, являющемуся Приложением № 1 к муниципальному контракту </w:t>
      </w:r>
      <w:r w:rsidR="00B97813" w:rsidRPr="006F4874">
        <w:t xml:space="preserve">от </w:t>
      </w:r>
      <w:r w:rsidR="009A3E4E" w:rsidRPr="006F4874">
        <w:t>02.04.2021 № 0339300057621000001</w:t>
      </w:r>
      <w:r w:rsidR="00B97813" w:rsidRPr="006F4874">
        <w:t>.</w:t>
      </w:r>
    </w:p>
    <w:p w:rsidR="00464B55" w:rsidRPr="006F4874" w:rsidRDefault="00141859" w:rsidP="006F4874">
      <w:pPr>
        <w:pStyle w:val="a7"/>
      </w:pPr>
      <w:r w:rsidRPr="006F4874">
        <w:t>В качестве исходных данных</w:t>
      </w:r>
      <w:r w:rsidR="00FF58CE" w:rsidRPr="006F4874">
        <w:t xml:space="preserve"> </w:t>
      </w:r>
      <w:r w:rsidR="009D0BA8" w:rsidRPr="006F4874">
        <w:t xml:space="preserve">в рамках настоящей </w:t>
      </w:r>
      <w:r w:rsidR="00FF58CE" w:rsidRPr="006F4874">
        <w:t xml:space="preserve">актуализации </w:t>
      </w:r>
      <w:r w:rsidR="009D0BA8" w:rsidRPr="006F4874">
        <w:t xml:space="preserve">Схем ВСиВО </w:t>
      </w:r>
      <w:r w:rsidR="009A3E4E" w:rsidRPr="006F4874">
        <w:t xml:space="preserve">МО «Киселевский городской округ» </w:t>
      </w:r>
      <w:r w:rsidRPr="006F4874">
        <w:t xml:space="preserve">использованы актуальные на </w:t>
      </w:r>
      <w:r w:rsidR="00BC00BE" w:rsidRPr="006F4874">
        <w:t>25</w:t>
      </w:r>
      <w:r w:rsidRPr="006F4874">
        <w:t>.0</w:t>
      </w:r>
      <w:r w:rsidR="00BC00BE" w:rsidRPr="006F4874">
        <w:t>7</w:t>
      </w:r>
      <w:r w:rsidRPr="006F4874">
        <w:t xml:space="preserve">.2021 </w:t>
      </w:r>
      <w:r w:rsidR="00822ED0" w:rsidRPr="006F4874">
        <w:t>редакции (версии)</w:t>
      </w:r>
      <w:r w:rsidRPr="006F4874">
        <w:t xml:space="preserve"> документов и материалов, указанных в пункте 7 </w:t>
      </w:r>
      <w:r w:rsidR="00542C3A" w:rsidRPr="006F4874">
        <w:t>П</w:t>
      </w:r>
      <w:r w:rsidRPr="006F4874">
        <w:t>равил разработки и утверждения схем водоснабжения и водоотведения, утвержденных ПП РФ от 05.0</w:t>
      </w:r>
      <w:r w:rsidR="005A4FCF" w:rsidRPr="006F4874">
        <w:t>9</w:t>
      </w:r>
      <w:r w:rsidRPr="006F4874">
        <w:t>.2013 № 782</w:t>
      </w:r>
      <w:r w:rsidR="00822ED0" w:rsidRPr="006F4874">
        <w:t>.</w:t>
      </w:r>
      <w:r w:rsidR="00543539" w:rsidRPr="006F4874">
        <w:t xml:space="preserve"> П</w:t>
      </w:r>
      <w:r w:rsidR="00464B55" w:rsidRPr="006F4874">
        <w:t xml:space="preserve">омимо указанного, использованы дополнительные материалы (исходные данные), предоставленные администрацией </w:t>
      </w:r>
      <w:r w:rsidR="00BC00BE" w:rsidRPr="006F4874">
        <w:t>МО «Киселевский городской округ»</w:t>
      </w:r>
      <w:r w:rsidR="00B82850" w:rsidRPr="006F4874">
        <w:t xml:space="preserve"> </w:t>
      </w:r>
      <w:r w:rsidR="00464B55" w:rsidRPr="006F4874">
        <w:t xml:space="preserve">и </w:t>
      </w:r>
      <w:r w:rsidR="00543539" w:rsidRPr="006F4874">
        <w:t>организациями</w:t>
      </w:r>
      <w:r w:rsidR="00464B55" w:rsidRPr="006F4874">
        <w:t xml:space="preserve">, </w:t>
      </w:r>
      <w:r w:rsidR="00543539" w:rsidRPr="006F4874">
        <w:t>осуществляющими регулируемые виды деятельности в сфер</w:t>
      </w:r>
      <w:r w:rsidR="001F6350" w:rsidRPr="006F4874">
        <w:t>е</w:t>
      </w:r>
      <w:r w:rsidR="00543539" w:rsidRPr="006F4874">
        <w:t xml:space="preserve"> </w:t>
      </w:r>
      <w:r w:rsidR="007F596C" w:rsidRPr="006F4874">
        <w:t>водоснабжения и водоотведения</w:t>
      </w:r>
      <w:r w:rsidR="00543539" w:rsidRPr="006F4874">
        <w:t xml:space="preserve"> на территории </w:t>
      </w:r>
      <w:r w:rsidR="00BC00BE" w:rsidRPr="006F4874">
        <w:t>МО «Киселевский городской округ»</w:t>
      </w:r>
      <w:r w:rsidR="00464B55" w:rsidRPr="006F4874">
        <w:t xml:space="preserve">. </w:t>
      </w:r>
    </w:p>
    <w:p w:rsidR="00464B55" w:rsidRPr="006F4874" w:rsidRDefault="009D0BA8" w:rsidP="006F4874">
      <w:pPr>
        <w:pStyle w:val="a7"/>
      </w:pPr>
      <w:r w:rsidRPr="006F4874">
        <w:t xml:space="preserve">В рамках настоящей актуализации Схем ВСиВО </w:t>
      </w:r>
      <w:r w:rsidR="00B82850" w:rsidRPr="006F4874">
        <w:t xml:space="preserve">МО «Киселевский городской округ» </w:t>
      </w:r>
      <w:r w:rsidR="00385D0C" w:rsidRPr="006F4874">
        <w:t xml:space="preserve">разработана следующая </w:t>
      </w:r>
      <w:r w:rsidR="00464B55" w:rsidRPr="006F4874">
        <w:t>отчетн</w:t>
      </w:r>
      <w:r w:rsidR="00385D0C" w:rsidRPr="006F4874">
        <w:t>ая</w:t>
      </w:r>
      <w:r w:rsidR="00464B55" w:rsidRPr="006F4874">
        <w:t xml:space="preserve"> техническ</w:t>
      </w:r>
      <w:r w:rsidR="00385D0C" w:rsidRPr="006F4874">
        <w:t>ая</w:t>
      </w:r>
      <w:r w:rsidR="00464B55" w:rsidRPr="006F4874">
        <w:t xml:space="preserve"> документаци</w:t>
      </w:r>
      <w:r w:rsidR="00385D0C" w:rsidRPr="006F4874">
        <w:t>я</w:t>
      </w:r>
      <w:r w:rsidR="00464B55" w:rsidRPr="006F4874">
        <w:t>:</w:t>
      </w:r>
    </w:p>
    <w:p w:rsidR="00464B55" w:rsidRPr="006F4874" w:rsidRDefault="006532A4" w:rsidP="006F4874">
      <w:pPr>
        <w:pStyle w:val="a7"/>
        <w:numPr>
          <w:ilvl w:val="0"/>
          <w:numId w:val="19"/>
        </w:numPr>
      </w:pPr>
      <w:r w:rsidRPr="006F4874">
        <w:t xml:space="preserve">Текстовая часть: </w:t>
      </w:r>
      <w:r w:rsidR="00BC00BE" w:rsidRPr="006F4874">
        <w:rPr>
          <w:u w:val="single"/>
        </w:rPr>
        <w:t>Схема водоснабжения и водоотведения муниципального образования «Киселевский городской округ» на расчетный срок до 2031 года</w:t>
      </w:r>
      <w:r w:rsidR="00F44E4B" w:rsidRPr="006F4874">
        <w:t xml:space="preserve">, </w:t>
      </w:r>
      <w:r w:rsidR="006E6AF5" w:rsidRPr="006F4874">
        <w:t>представляющая совокупность графического и текстового</w:t>
      </w:r>
      <w:r w:rsidR="00385D0C" w:rsidRPr="006F4874">
        <w:t xml:space="preserve"> описани</w:t>
      </w:r>
      <w:r w:rsidR="006E6AF5" w:rsidRPr="006F4874">
        <w:t>я</w:t>
      </w:r>
      <w:r w:rsidR="00385D0C" w:rsidRPr="006F4874">
        <w:t xml:space="preserve"> технико-экономического состояния ЦС ГВС, ХВС и ВО</w:t>
      </w:r>
      <w:r w:rsidR="00F44E4B" w:rsidRPr="006F4874">
        <w:t xml:space="preserve"> </w:t>
      </w:r>
      <w:r w:rsidR="00385D0C" w:rsidRPr="006F4874">
        <w:t>и направлений их развития</w:t>
      </w:r>
      <w:r w:rsidR="00464B55" w:rsidRPr="006F4874">
        <w:t>;</w:t>
      </w:r>
    </w:p>
    <w:p w:rsidR="00756140" w:rsidRPr="006F4874" w:rsidRDefault="006532A4" w:rsidP="006F4874">
      <w:pPr>
        <w:pStyle w:val="a7"/>
        <w:numPr>
          <w:ilvl w:val="0"/>
          <w:numId w:val="19"/>
        </w:numPr>
      </w:pPr>
      <w:r w:rsidRPr="006F4874">
        <w:t xml:space="preserve">Графическая часть: </w:t>
      </w:r>
      <w:r w:rsidR="00BC00BE" w:rsidRPr="006F4874">
        <w:rPr>
          <w:u w:val="single"/>
        </w:rPr>
        <w:t>Электронная модель систем водоснабжения и водоотведения муниципального образования «Киселевский городской округ» на расчетный срок до 2031 года</w:t>
      </w:r>
      <w:r w:rsidR="00385D0C" w:rsidRPr="006F4874">
        <w:t>, выполненн</w:t>
      </w:r>
      <w:r w:rsidR="006E6AF5" w:rsidRPr="006F4874">
        <w:t xml:space="preserve">ая в электронном формате </w:t>
      </w:r>
      <w:r w:rsidR="00385D0C" w:rsidRPr="006F4874">
        <w:t>на базе</w:t>
      </w:r>
      <w:r w:rsidR="00464B55" w:rsidRPr="006F4874">
        <w:t xml:space="preserve"> геоинформационной системы </w:t>
      </w:r>
      <w:r w:rsidR="004143B5" w:rsidRPr="006F4874">
        <w:t xml:space="preserve">ZuluGIS 8.0 </w:t>
      </w:r>
      <w:r w:rsidR="00F44E4B" w:rsidRPr="006F4874">
        <w:t>с применением модулей расчетов инженерных сетей ZuluHydro и ZuluDrain</w:t>
      </w:r>
      <w:r w:rsidR="00464B55" w:rsidRPr="006F4874">
        <w:t>.</w:t>
      </w:r>
    </w:p>
    <w:p w:rsidR="00AB7F52" w:rsidRPr="006F4874" w:rsidRDefault="00757E5C" w:rsidP="006F4874">
      <w:pPr>
        <w:pStyle w:val="00"/>
      </w:pPr>
      <w:bookmarkStart w:id="9" w:name="_Toc80702542"/>
      <w:r w:rsidRPr="006F4874">
        <w:lastRenderedPageBreak/>
        <w:t>КРАТКАЯ ХАРАКТЕРИСТИКА МУНИЦИПАЛЬНОГО ОБРАЗОВАНИЯ</w:t>
      </w:r>
      <w:bookmarkEnd w:id="9"/>
    </w:p>
    <w:p w:rsidR="00AB7F52" w:rsidRPr="006F4874" w:rsidRDefault="00622E23" w:rsidP="006F4874">
      <w:pPr>
        <w:pStyle w:val="a7"/>
      </w:pPr>
      <w:r w:rsidRPr="006F4874">
        <w:t>Сводная</w:t>
      </w:r>
      <w:r w:rsidR="00AB7F52" w:rsidRPr="006F4874">
        <w:t xml:space="preserve"> характеристика </w:t>
      </w:r>
      <w:r w:rsidR="00B82850" w:rsidRPr="006F4874">
        <w:t xml:space="preserve">МО «Киселевский городской округ» </w:t>
      </w:r>
      <w:r w:rsidR="00AB7F52" w:rsidRPr="006F4874">
        <w:t xml:space="preserve">приведена в таблице </w:t>
      </w:r>
      <w:r w:rsidR="00DC77C5" w:rsidRPr="006F4874">
        <w:t>1</w:t>
      </w:r>
      <w:r w:rsidR="00AB7F52" w:rsidRPr="006F4874">
        <w:t>.</w:t>
      </w:r>
    </w:p>
    <w:p w:rsidR="00AB7F52" w:rsidRPr="006F4874" w:rsidRDefault="00AB7F52" w:rsidP="006F4874">
      <w:pPr>
        <w:pStyle w:val="ad"/>
      </w:pPr>
      <w:r w:rsidRPr="006F4874">
        <w:rPr>
          <w:rFonts w:eastAsia="Times New Roman" w:cs="Times New Roman"/>
        </w:rPr>
        <w:t xml:space="preserve">Таблица </w:t>
      </w:r>
      <w:r w:rsidR="00DC77C5" w:rsidRPr="006F4874">
        <w:rPr>
          <w:rFonts w:eastAsia="Times New Roman" w:cs="Times New Roman"/>
        </w:rPr>
        <w:t xml:space="preserve">1 </w:t>
      </w:r>
      <w:r w:rsidRPr="006F4874">
        <w:rPr>
          <w:rFonts w:asciiTheme="minorHAnsi" w:eastAsia="Times New Roman" w:hAnsiTheme="minorHAnsi" w:cs="Times New Roman"/>
        </w:rPr>
        <w:t xml:space="preserve">– </w:t>
      </w:r>
      <w:r w:rsidR="002C40B0" w:rsidRPr="006F4874">
        <w:t xml:space="preserve">Сводная характеристика </w:t>
      </w:r>
      <w:r w:rsidR="00B82850" w:rsidRPr="006F4874">
        <w:t>МО «Киселевский городской округ»</w:t>
      </w:r>
    </w:p>
    <w:tbl>
      <w:tblPr>
        <w:tblW w:w="5000" w:type="pct"/>
        <w:tblLook w:val="04A0" w:firstRow="1" w:lastRow="0" w:firstColumn="1" w:lastColumn="0" w:noHBand="0" w:noVBand="1"/>
      </w:tblPr>
      <w:tblGrid>
        <w:gridCol w:w="1358"/>
        <w:gridCol w:w="1662"/>
        <w:gridCol w:w="2042"/>
        <w:gridCol w:w="671"/>
        <w:gridCol w:w="784"/>
        <w:gridCol w:w="1566"/>
        <w:gridCol w:w="1318"/>
      </w:tblGrid>
      <w:tr w:rsidR="00F87B1D" w:rsidRPr="006F4874" w:rsidTr="004606F3">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 xml:space="preserve">Общая площадь земель в установленных границах, </w:t>
            </w:r>
            <w:r w:rsidR="007A01A8" w:rsidRPr="006F4874">
              <w:rPr>
                <w:b/>
                <w:bCs/>
                <w:sz w:val="20"/>
                <w:szCs w:val="20"/>
              </w:rPr>
              <w:t>га</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Численность постоянного населения (на 01.01.2021), чел.</w:t>
            </w:r>
          </w:p>
        </w:tc>
      </w:tr>
      <w:tr w:rsidR="00F87B1D" w:rsidRPr="006F4874" w:rsidTr="004606F3">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6F4874" w:rsidRDefault="008B0BEF" w:rsidP="006F4874">
            <w:pPr>
              <w:jc w:val="center"/>
              <w:rPr>
                <w:b/>
                <w:bCs/>
                <w:sz w:val="20"/>
                <w:szCs w:val="20"/>
              </w:rPr>
            </w:pPr>
            <w:r w:rsidRPr="006F4874">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6F4874" w:rsidRDefault="008B0BEF" w:rsidP="006F4874">
            <w:pPr>
              <w:ind w:left="113" w:right="113"/>
              <w:jc w:val="center"/>
              <w:rPr>
                <w:b/>
                <w:bCs/>
                <w:sz w:val="20"/>
                <w:szCs w:val="20"/>
              </w:rPr>
            </w:pPr>
            <w:r w:rsidRPr="006F4874">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6F4874" w:rsidRDefault="008B0BEF" w:rsidP="006F4874">
            <w:pPr>
              <w:ind w:left="113" w:right="113"/>
              <w:jc w:val="center"/>
              <w:rPr>
                <w:b/>
                <w:bCs/>
                <w:sz w:val="20"/>
                <w:szCs w:val="20"/>
              </w:rPr>
            </w:pPr>
            <w:r w:rsidRPr="006F4874">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6F4874" w:rsidRDefault="008B0BEF" w:rsidP="006F4874">
            <w:pPr>
              <w:rPr>
                <w:b/>
                <w:bCs/>
                <w:sz w:val="20"/>
                <w:szCs w:val="20"/>
              </w:rPr>
            </w:pPr>
          </w:p>
        </w:tc>
      </w:tr>
      <w:tr w:rsidR="00F87B1D" w:rsidRPr="006F4874"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Кемеровская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8B0BEF" w:rsidP="006F4874">
            <w:pPr>
              <w:jc w:val="center"/>
              <w:rPr>
                <w:sz w:val="20"/>
                <w:szCs w:val="20"/>
              </w:rPr>
            </w:pPr>
            <w:r w:rsidRPr="006F4874">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8B0BEF" w:rsidP="006F4874">
            <w:pPr>
              <w:jc w:val="center"/>
              <w:rPr>
                <w:sz w:val="20"/>
                <w:szCs w:val="20"/>
              </w:rPr>
            </w:pPr>
            <w:r w:rsidRPr="006F4874">
              <w:rPr>
                <w:sz w:val="20"/>
                <w:szCs w:val="20"/>
              </w:rPr>
              <w:t xml:space="preserve">Город </w:t>
            </w:r>
            <w:r w:rsidR="00B82850" w:rsidRPr="006F4874">
              <w:rPr>
                <w:sz w:val="20"/>
                <w:szCs w:val="20"/>
              </w:rPr>
              <w:t>Киселевск</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B82850" w:rsidP="006F4874">
            <w:pPr>
              <w:jc w:val="center"/>
              <w:rPr>
                <w:sz w:val="20"/>
                <w:szCs w:val="20"/>
              </w:rPr>
            </w:pPr>
            <w:r w:rsidRPr="006F4874">
              <w:rPr>
                <w:sz w:val="20"/>
                <w:szCs w:val="20"/>
              </w:rPr>
              <w:t>5</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64532F" w:rsidP="006F4874">
            <w:pPr>
              <w:jc w:val="center"/>
              <w:rPr>
                <w:sz w:val="20"/>
                <w:szCs w:val="20"/>
              </w:rPr>
            </w:pPr>
            <w:r w:rsidRPr="006F4874">
              <w:rPr>
                <w:sz w:val="20"/>
                <w:szCs w:val="20"/>
              </w:rPr>
              <w:t>29</w:t>
            </w:r>
            <w:r w:rsidR="007A01A8" w:rsidRPr="006F4874">
              <w:rPr>
                <w:sz w:val="20"/>
                <w:szCs w:val="20"/>
              </w:rPr>
              <w:t xml:space="preserve"> 285,6</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6F4874" w:rsidRDefault="0064532F" w:rsidP="006F4874">
            <w:pPr>
              <w:jc w:val="center"/>
              <w:rPr>
                <w:sz w:val="20"/>
                <w:szCs w:val="20"/>
              </w:rPr>
            </w:pPr>
            <w:r w:rsidRPr="006F4874">
              <w:rPr>
                <w:sz w:val="20"/>
                <w:szCs w:val="20"/>
              </w:rPr>
              <w:t>90</w:t>
            </w:r>
            <w:r w:rsidR="008B0BEF" w:rsidRPr="006F4874">
              <w:rPr>
                <w:sz w:val="20"/>
                <w:szCs w:val="20"/>
              </w:rPr>
              <w:t xml:space="preserve"> </w:t>
            </w:r>
            <w:r w:rsidRPr="006F4874">
              <w:rPr>
                <w:sz w:val="20"/>
                <w:szCs w:val="20"/>
              </w:rPr>
              <w:t>593</w:t>
            </w:r>
          </w:p>
        </w:tc>
      </w:tr>
    </w:tbl>
    <w:p w:rsidR="00AB7F52" w:rsidRPr="006F4874" w:rsidRDefault="0064532F" w:rsidP="006F4874">
      <w:pPr>
        <w:pStyle w:val="a7"/>
      </w:pPr>
      <w:r w:rsidRPr="006F4874">
        <w:t xml:space="preserve">МО «Киселевский городской округ» </w:t>
      </w:r>
      <w:r w:rsidR="00AB7F52" w:rsidRPr="006F4874">
        <w:t xml:space="preserve">является муниципальным образованием, входящим в состав </w:t>
      </w:r>
      <w:r w:rsidRPr="006F4874">
        <w:t>Кемеровской области</w:t>
      </w:r>
      <w:r w:rsidR="00AB7F52" w:rsidRPr="006F4874">
        <w:t xml:space="preserve">. </w:t>
      </w:r>
    </w:p>
    <w:p w:rsidR="00AB7F52" w:rsidRPr="006F4874" w:rsidRDefault="0064532F" w:rsidP="006F4874">
      <w:pPr>
        <w:pStyle w:val="a7"/>
      </w:pPr>
      <w:r w:rsidRPr="006F4874">
        <w:t>Границы и статус</w:t>
      </w:r>
      <w:r w:rsidR="00AB7F52" w:rsidRPr="006F4874">
        <w:t xml:space="preserve"> </w:t>
      </w:r>
      <w:r w:rsidRPr="006F4874">
        <w:t xml:space="preserve">МО «Киселевский городской округ» </w:t>
      </w:r>
      <w:r w:rsidR="00AB7F52" w:rsidRPr="006F4874">
        <w:t xml:space="preserve">установлены </w:t>
      </w:r>
      <w:r w:rsidRPr="006F4874">
        <w:t>Законом Кемеровской области от 17.12.2004 № 104-ОЗ</w:t>
      </w:r>
      <w:r w:rsidR="006873A3" w:rsidRPr="006F4874">
        <w:t xml:space="preserve"> «</w:t>
      </w:r>
      <w:r w:rsidRPr="006F4874">
        <w:t>О статусе и границах муниципальных образований»</w:t>
      </w:r>
      <w:r w:rsidR="00AB7F52" w:rsidRPr="006F4874">
        <w:t>.</w:t>
      </w:r>
    </w:p>
    <w:p w:rsidR="006873A3" w:rsidRPr="006F4874" w:rsidRDefault="006873A3" w:rsidP="006F4874">
      <w:pPr>
        <w:pStyle w:val="a7"/>
      </w:pPr>
      <w:r w:rsidRPr="006F4874">
        <w:t xml:space="preserve">В состав </w:t>
      </w:r>
      <w:r w:rsidR="0064532F" w:rsidRPr="006F4874">
        <w:t xml:space="preserve">МО «Киселевский городской округ» </w:t>
      </w:r>
      <w:r w:rsidRPr="006F4874">
        <w:t xml:space="preserve">входит </w:t>
      </w:r>
      <w:r w:rsidR="0064532F" w:rsidRPr="006F4874">
        <w:t>шесть</w:t>
      </w:r>
      <w:r w:rsidRPr="006F4874">
        <w:t xml:space="preserve"> населенных пункт</w:t>
      </w:r>
      <w:r w:rsidR="0064532F" w:rsidRPr="006F4874">
        <w:t>ов</w:t>
      </w:r>
      <w:r w:rsidRPr="006F4874">
        <w:t>:</w:t>
      </w:r>
    </w:p>
    <w:p w:rsidR="006873A3" w:rsidRPr="006F4874" w:rsidRDefault="006873A3" w:rsidP="006F4874">
      <w:pPr>
        <w:pStyle w:val="a7"/>
        <w:numPr>
          <w:ilvl w:val="0"/>
          <w:numId w:val="46"/>
        </w:numPr>
      </w:pPr>
      <w:r w:rsidRPr="006F4874">
        <w:t xml:space="preserve">Город </w:t>
      </w:r>
      <w:r w:rsidR="00B166C5" w:rsidRPr="006F4874">
        <w:t>Киселевск (включающий жилые районы Центральный, Афонино, Зеленая Казанка, Красный Камень, Черкасов Камень)</w:t>
      </w:r>
      <w:r w:rsidRPr="006F4874">
        <w:t>, являющийся административным центром муниципального образования</w:t>
      </w:r>
      <w:r w:rsidR="00B166C5" w:rsidRPr="006F4874">
        <w:t>;</w:t>
      </w:r>
      <w:r w:rsidR="0064532F" w:rsidRPr="006F4874">
        <w:t xml:space="preserve"> </w:t>
      </w:r>
    </w:p>
    <w:p w:rsidR="0064532F" w:rsidRPr="006F4874" w:rsidRDefault="0064532F" w:rsidP="006F4874">
      <w:pPr>
        <w:pStyle w:val="a7"/>
        <w:numPr>
          <w:ilvl w:val="0"/>
          <w:numId w:val="46"/>
        </w:numPr>
      </w:pPr>
      <w:r w:rsidRPr="006F4874">
        <w:t>Поселок Карагайлинский</w:t>
      </w:r>
      <w:r w:rsidRPr="006F4874">
        <w:rPr>
          <w:lang w:val="en-US"/>
        </w:rPr>
        <w:t>;</w:t>
      </w:r>
    </w:p>
    <w:p w:rsidR="0064532F" w:rsidRPr="006F4874" w:rsidRDefault="0064532F" w:rsidP="006F4874">
      <w:pPr>
        <w:pStyle w:val="a7"/>
        <w:numPr>
          <w:ilvl w:val="0"/>
          <w:numId w:val="46"/>
        </w:numPr>
      </w:pPr>
      <w:r w:rsidRPr="006F4874">
        <w:t>Поселок Октябринка</w:t>
      </w:r>
      <w:r w:rsidRPr="006F4874">
        <w:rPr>
          <w:lang w:val="en-US"/>
        </w:rPr>
        <w:t>;</w:t>
      </w:r>
    </w:p>
    <w:p w:rsidR="0064532F" w:rsidRPr="006F4874" w:rsidRDefault="0064532F" w:rsidP="006F4874">
      <w:pPr>
        <w:pStyle w:val="a7"/>
        <w:numPr>
          <w:ilvl w:val="0"/>
          <w:numId w:val="46"/>
        </w:numPr>
      </w:pPr>
      <w:r w:rsidRPr="006F4874">
        <w:t>Село Верх-Чумыш</w:t>
      </w:r>
      <w:r w:rsidRPr="006F4874">
        <w:rPr>
          <w:lang w:val="en-US"/>
        </w:rPr>
        <w:t>;</w:t>
      </w:r>
    </w:p>
    <w:p w:rsidR="0064532F" w:rsidRPr="006F4874" w:rsidRDefault="0064532F" w:rsidP="006F4874">
      <w:pPr>
        <w:pStyle w:val="a7"/>
        <w:numPr>
          <w:ilvl w:val="0"/>
          <w:numId w:val="46"/>
        </w:numPr>
      </w:pPr>
      <w:r w:rsidRPr="006F4874">
        <w:t>Деревня Александровка</w:t>
      </w:r>
      <w:r w:rsidRPr="006F4874">
        <w:rPr>
          <w:lang w:val="en-US"/>
        </w:rPr>
        <w:t>;</w:t>
      </w:r>
    </w:p>
    <w:p w:rsidR="00AB7F52" w:rsidRPr="006F4874" w:rsidRDefault="0064532F" w:rsidP="006F4874">
      <w:pPr>
        <w:pStyle w:val="a7"/>
        <w:numPr>
          <w:ilvl w:val="0"/>
          <w:numId w:val="46"/>
        </w:numPr>
      </w:pPr>
      <w:r w:rsidRPr="006F4874">
        <w:t>Деревня Березовка</w:t>
      </w:r>
      <w:r w:rsidR="00AB7F52" w:rsidRPr="006F4874">
        <w:t xml:space="preserve">. </w:t>
      </w:r>
    </w:p>
    <w:p w:rsidR="005F403C" w:rsidRPr="006F4874" w:rsidRDefault="0064532F" w:rsidP="006F4874">
      <w:pPr>
        <w:pStyle w:val="a7"/>
      </w:pPr>
      <w:r w:rsidRPr="006F4874">
        <w:t xml:space="preserve">МО «Киселевский городской округ» </w:t>
      </w:r>
      <w:r w:rsidR="005F403C" w:rsidRPr="006F4874">
        <w:t xml:space="preserve">имеет сложившуюся территорию в </w:t>
      </w:r>
      <w:r w:rsidR="007A01A8" w:rsidRPr="006F4874">
        <w:t>29285,6га</w:t>
      </w:r>
      <w:r w:rsidR="005F403C" w:rsidRPr="006F4874">
        <w:t xml:space="preserve">, из которой бόльшая часть занята землями лесного фонда. Численность постоянного населения МО </w:t>
      </w:r>
      <w:r w:rsidR="00E05563" w:rsidRPr="006F4874">
        <w:t xml:space="preserve">«Киселевский городской округ» </w:t>
      </w:r>
      <w:r w:rsidR="005F403C" w:rsidRPr="006F4874">
        <w:t xml:space="preserve">на 01.01.2021 составила </w:t>
      </w:r>
      <w:r w:rsidRPr="006F4874">
        <w:t>90593чел</w:t>
      </w:r>
      <w:r w:rsidR="005F403C" w:rsidRPr="006F4874">
        <w:t>.</w:t>
      </w:r>
    </w:p>
    <w:p w:rsidR="000A626C" w:rsidRPr="006F4874" w:rsidRDefault="000A626C" w:rsidP="006F4874">
      <w:pPr>
        <w:pStyle w:val="a7"/>
      </w:pPr>
      <w:r w:rsidRPr="006F4874">
        <w:t>Карт</w:t>
      </w:r>
      <w:r w:rsidR="00DA4706" w:rsidRPr="006F4874">
        <w:t>осхема</w:t>
      </w:r>
      <w:r w:rsidRPr="006F4874">
        <w:t xml:space="preserve"> границ </w:t>
      </w:r>
      <w:r w:rsidR="0064532F" w:rsidRPr="006F4874">
        <w:t>МО «Киселевский городской округ»</w:t>
      </w:r>
      <w:r w:rsidR="002E6726" w:rsidRPr="006F4874">
        <w:t xml:space="preserve"> </w:t>
      </w:r>
      <w:r w:rsidRPr="006F4874">
        <w:t xml:space="preserve">приведена на рисунке </w:t>
      </w:r>
      <w:r w:rsidR="00DC77C5" w:rsidRPr="006F4874">
        <w:t>1</w:t>
      </w:r>
      <w:r w:rsidRPr="006F4874">
        <w:t>.</w:t>
      </w:r>
    </w:p>
    <w:p w:rsidR="000A626C" w:rsidRPr="006F4874" w:rsidRDefault="000A626C" w:rsidP="006F4874">
      <w:pPr>
        <w:pStyle w:val="a7"/>
        <w:sectPr w:rsidR="000A626C" w:rsidRPr="006F4874" w:rsidSect="002E1E61">
          <w:headerReference w:type="default" r:id="rId9"/>
          <w:footerReference w:type="default" r:id="rId10"/>
          <w:pgSz w:w="11906" w:h="16838" w:code="9"/>
          <w:pgMar w:top="1304" w:right="737" w:bottom="1134" w:left="1758" w:header="567" w:footer="567" w:gutter="0"/>
          <w:pgNumType w:start="1"/>
          <w:cols w:space="708"/>
          <w:titlePg/>
          <w:docGrid w:linePitch="360"/>
        </w:sectPr>
      </w:pPr>
    </w:p>
    <w:p w:rsidR="002D1E48" w:rsidRPr="006F4874" w:rsidRDefault="007A01A8" w:rsidP="006F4874">
      <w:pPr>
        <w:pStyle w:val="a7"/>
        <w:keepNext/>
        <w:spacing w:after="0"/>
        <w:ind w:firstLine="0"/>
        <w:jc w:val="center"/>
        <w:rPr>
          <w:rFonts w:eastAsia="Times New Roman"/>
          <w:b/>
        </w:rPr>
      </w:pPr>
      <w:r w:rsidRPr="006F4874">
        <w:rPr>
          <w:rFonts w:eastAsia="Times New Roman"/>
          <w:b/>
          <w:noProof/>
          <w:lang w:eastAsia="ru-RU"/>
        </w:rPr>
        <w:lastRenderedPageBreak/>
        <w:drawing>
          <wp:inline distT="0" distB="0" distL="0" distR="0" wp14:anchorId="37312D68" wp14:editId="74A7B4C3">
            <wp:extent cx="6119495" cy="6214110"/>
            <wp:effectExtent l="19050" t="19050" r="1460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границ МО Киселевский городской округ.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6214110"/>
                    </a:xfrm>
                    <a:prstGeom prst="rect">
                      <a:avLst/>
                    </a:prstGeom>
                    <a:ln>
                      <a:solidFill>
                        <a:schemeClr val="tx1"/>
                      </a:solidFill>
                    </a:ln>
                  </pic:spPr>
                </pic:pic>
              </a:graphicData>
            </a:graphic>
          </wp:inline>
        </w:drawing>
      </w:r>
    </w:p>
    <w:p w:rsidR="000A626C" w:rsidRPr="006F4874" w:rsidRDefault="000A626C" w:rsidP="006F4874">
      <w:pPr>
        <w:pStyle w:val="a7"/>
        <w:spacing w:before="0"/>
        <w:ind w:firstLine="0"/>
        <w:jc w:val="center"/>
        <w:sectPr w:rsidR="000A626C" w:rsidRPr="006F4874" w:rsidSect="00E754BB">
          <w:pgSz w:w="11906" w:h="16838" w:code="9"/>
          <w:pgMar w:top="1134" w:right="851" w:bottom="1134" w:left="1701" w:header="567" w:footer="510" w:gutter="0"/>
          <w:cols w:space="708"/>
          <w:docGrid w:linePitch="360"/>
        </w:sectPr>
      </w:pPr>
      <w:r w:rsidRPr="006F4874">
        <w:rPr>
          <w:rFonts w:eastAsia="Times New Roman"/>
          <w:b/>
        </w:rPr>
        <w:t>Рисунок</w:t>
      </w:r>
      <w:r w:rsidR="00DC77C5" w:rsidRPr="006F4874">
        <w:rPr>
          <w:rFonts w:eastAsia="Times New Roman"/>
          <w:b/>
        </w:rPr>
        <w:t xml:space="preserve"> 1</w:t>
      </w:r>
      <w:r w:rsidRPr="006F4874">
        <w:rPr>
          <w:rFonts w:eastAsia="Times New Roman"/>
          <w:b/>
        </w:rPr>
        <w:t xml:space="preserve"> – </w:t>
      </w:r>
      <w:r w:rsidR="001B4E15" w:rsidRPr="006F4874">
        <w:rPr>
          <w:b/>
        </w:rPr>
        <w:t xml:space="preserve">Картосхема границ </w:t>
      </w:r>
      <w:r w:rsidR="007A01A8" w:rsidRPr="006F4874">
        <w:rPr>
          <w:b/>
        </w:rPr>
        <w:t>МО «Киселевский городской округ»</w:t>
      </w:r>
    </w:p>
    <w:p w:rsidR="00B85B24" w:rsidRPr="006F4874" w:rsidRDefault="009D4548" w:rsidP="006F4874">
      <w:pPr>
        <w:pStyle w:val="10"/>
        <w:numPr>
          <w:ilvl w:val="0"/>
          <w:numId w:val="16"/>
        </w:numPr>
      </w:pPr>
      <w:bookmarkStart w:id="10" w:name="_Toc74027578"/>
      <w:bookmarkStart w:id="11" w:name="_Toc80702543"/>
      <w:r w:rsidRPr="006F4874">
        <w:lastRenderedPageBreak/>
        <w:t>«</w:t>
      </w:r>
      <w:r w:rsidR="003E2516" w:rsidRPr="006F4874">
        <w:t>Схема водоснабжения</w:t>
      </w:r>
      <w:bookmarkEnd w:id="10"/>
      <w:r w:rsidRPr="006F4874">
        <w:t>»</w:t>
      </w:r>
      <w:bookmarkEnd w:id="11"/>
    </w:p>
    <w:p w:rsidR="00B85B24" w:rsidRPr="006F4874" w:rsidRDefault="00E51AF0" w:rsidP="006F4874">
      <w:pPr>
        <w:pStyle w:val="20"/>
        <w:pageBreakBefore w:val="0"/>
      </w:pPr>
      <w:bookmarkStart w:id="12" w:name="_Toc74027579"/>
      <w:bookmarkStart w:id="13" w:name="_Toc80702544"/>
      <w:r w:rsidRPr="006F4874">
        <w:t>Раздел</w:t>
      </w:r>
      <w:r w:rsidR="009D4548" w:rsidRPr="006F4874">
        <w:t xml:space="preserve"> 1</w:t>
      </w:r>
      <w:r w:rsidRPr="006F4874">
        <w:t xml:space="preserve"> </w:t>
      </w:r>
      <w:r w:rsidR="00BD18D5" w:rsidRPr="006F4874">
        <w:t>«</w:t>
      </w:r>
      <w:r w:rsidR="00751FE7" w:rsidRPr="006F4874">
        <w:t xml:space="preserve">Технико-экономическое состояние централизованных систем водоснабжения </w:t>
      </w:r>
      <w:r w:rsidR="006532A4" w:rsidRPr="006F4874">
        <w:t>муниципального образования</w:t>
      </w:r>
      <w:r w:rsidR="00BD18D5" w:rsidRPr="006F4874">
        <w:t>»</w:t>
      </w:r>
      <w:bookmarkEnd w:id="12"/>
      <w:bookmarkEnd w:id="13"/>
    </w:p>
    <w:p w:rsidR="003A5C27" w:rsidRPr="006F4874" w:rsidRDefault="00C31238" w:rsidP="006F4874">
      <w:pPr>
        <w:pStyle w:val="3"/>
      </w:pPr>
      <w:bookmarkStart w:id="14" w:name="_Toc74027580"/>
      <w:bookmarkStart w:id="15" w:name="_Toc80702545"/>
      <w:r w:rsidRPr="006F4874">
        <w:t>Описание системы и структуры водоснабжения городского округа и деление территории на эксплуатационные зоны</w:t>
      </w:r>
      <w:bookmarkEnd w:id="14"/>
      <w:bookmarkEnd w:id="15"/>
    </w:p>
    <w:p w:rsidR="00FE1DDD" w:rsidRPr="006F4874" w:rsidRDefault="00FE1DDD" w:rsidP="006F4874">
      <w:pPr>
        <w:pStyle w:val="a7"/>
      </w:pPr>
      <w:r w:rsidRPr="006F4874">
        <w:t xml:space="preserve">Перечень организаций, осуществляющих регулируемые виды деятельности в сфере </w:t>
      </w:r>
      <w:r w:rsidR="007F596C" w:rsidRPr="006F4874">
        <w:t>водоснабжения</w:t>
      </w:r>
      <w:r w:rsidRPr="006F4874">
        <w:t xml:space="preserve"> на территории </w:t>
      </w:r>
      <w:r w:rsidR="00C117FF" w:rsidRPr="006F4874">
        <w:t xml:space="preserve">МО </w:t>
      </w:r>
      <w:r w:rsidR="00882D54" w:rsidRPr="006F4874">
        <w:t>«Киселевский городской округ»</w:t>
      </w:r>
      <w:r w:rsidR="00AE0DB1" w:rsidRPr="006F4874">
        <w:t>, п</w:t>
      </w:r>
      <w:r w:rsidRPr="006F4874">
        <w:t xml:space="preserve">риведен в таблице </w:t>
      </w:r>
      <w:r w:rsidR="009543DE" w:rsidRPr="006F4874">
        <w:t>1.1.1</w:t>
      </w:r>
      <w:r w:rsidRPr="006F4874">
        <w:t>.</w:t>
      </w:r>
    </w:p>
    <w:p w:rsidR="009A3E4E" w:rsidRPr="006F4874" w:rsidRDefault="00FE1DDD" w:rsidP="006F4874">
      <w:pPr>
        <w:pStyle w:val="ad"/>
      </w:pPr>
      <w:r w:rsidRPr="006F4874">
        <w:rPr>
          <w:rFonts w:eastAsia="Times New Roman" w:cs="Times New Roman"/>
        </w:rPr>
        <w:t xml:space="preserve">Таблица </w:t>
      </w:r>
      <w:r w:rsidR="00E07BAB" w:rsidRPr="006F4874">
        <w:rPr>
          <w:rFonts w:eastAsia="Times New Roman" w:cs="Times New Roman"/>
        </w:rPr>
        <w:fldChar w:fldCharType="begin"/>
      </w:r>
      <w:r w:rsidR="00E07BAB" w:rsidRPr="006F4874">
        <w:rPr>
          <w:rFonts w:eastAsia="Times New Roman" w:cs="Times New Roman"/>
        </w:rPr>
        <w:instrText xml:space="preserve"> STYLEREF 2 \s </w:instrText>
      </w:r>
      <w:r w:rsidR="00E07BAB" w:rsidRPr="006F4874">
        <w:rPr>
          <w:rFonts w:eastAsia="Times New Roman" w:cs="Times New Roman"/>
        </w:rPr>
        <w:fldChar w:fldCharType="separate"/>
      </w:r>
      <w:r w:rsidR="00342B0D">
        <w:rPr>
          <w:rFonts w:eastAsia="Times New Roman" w:cs="Times New Roman"/>
          <w:noProof/>
        </w:rPr>
        <w:t>1.1</w:t>
      </w:r>
      <w:r w:rsidR="00E07BAB" w:rsidRPr="006F4874">
        <w:rPr>
          <w:rFonts w:eastAsia="Times New Roman" w:cs="Times New Roman"/>
        </w:rPr>
        <w:fldChar w:fldCharType="end"/>
      </w:r>
      <w:r w:rsidR="00E07BAB" w:rsidRPr="006F4874">
        <w:rPr>
          <w:rFonts w:eastAsia="Times New Roman" w:cs="Times New Roman"/>
        </w:rPr>
        <w:t>.</w:t>
      </w:r>
      <w:r w:rsidR="00E07BAB" w:rsidRPr="006F4874">
        <w:rPr>
          <w:rFonts w:eastAsia="Times New Roman" w:cs="Times New Roman"/>
        </w:rPr>
        <w:fldChar w:fldCharType="begin"/>
      </w:r>
      <w:r w:rsidR="00E07BAB" w:rsidRPr="006F4874">
        <w:rPr>
          <w:rFonts w:eastAsia="Times New Roman" w:cs="Times New Roman"/>
        </w:rPr>
        <w:instrText xml:space="preserve"> SEQ Таблица \* ARABIC \s 2 </w:instrText>
      </w:r>
      <w:r w:rsidR="00E07BAB" w:rsidRPr="006F4874">
        <w:rPr>
          <w:rFonts w:eastAsia="Times New Roman" w:cs="Times New Roman"/>
        </w:rPr>
        <w:fldChar w:fldCharType="separate"/>
      </w:r>
      <w:r w:rsidR="00342B0D">
        <w:rPr>
          <w:rFonts w:eastAsia="Times New Roman" w:cs="Times New Roman"/>
          <w:noProof/>
        </w:rPr>
        <w:t>1</w:t>
      </w:r>
      <w:r w:rsidR="00E07BAB"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882D54" w:rsidRPr="006F4874">
        <w:t>Перечень организаций, осуществляющих регулируемые виды деятельности в сфере водоснабжения на территории МО «Киселевский городской округ»</w:t>
      </w:r>
    </w:p>
    <w:tbl>
      <w:tblPr>
        <w:tblW w:w="0" w:type="auto"/>
        <w:tblLook w:val="04A0" w:firstRow="1" w:lastRow="0" w:firstColumn="1" w:lastColumn="0" w:noHBand="0" w:noVBand="1"/>
      </w:tblPr>
      <w:tblGrid>
        <w:gridCol w:w="466"/>
        <w:gridCol w:w="2047"/>
        <w:gridCol w:w="1523"/>
        <w:gridCol w:w="1954"/>
        <w:gridCol w:w="1114"/>
        <w:gridCol w:w="2240"/>
      </w:tblGrid>
      <w:tr w:rsidR="00F87B1D" w:rsidRPr="006F4874" w:rsidTr="00255C1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Юридический адрес</w:t>
            </w:r>
            <w:r w:rsidRPr="006F4874">
              <w:rPr>
                <w:b/>
                <w:bCs/>
                <w:sz w:val="20"/>
                <w:szCs w:val="20"/>
              </w:rPr>
              <w:br/>
              <w:t>(фактический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ИНН</w:t>
            </w:r>
            <w:r w:rsidRPr="006F4874">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6F4874" w:rsidRDefault="009A3E4E" w:rsidP="006F4874">
            <w:pPr>
              <w:jc w:val="center"/>
              <w:rPr>
                <w:b/>
                <w:bCs/>
                <w:sz w:val="20"/>
                <w:szCs w:val="20"/>
              </w:rPr>
            </w:pPr>
            <w:r w:rsidRPr="006F4874">
              <w:rPr>
                <w:b/>
                <w:bCs/>
                <w:sz w:val="20"/>
                <w:szCs w:val="20"/>
              </w:rPr>
              <w:t>Виды осуществляемой регулируемой деятельности в сфере водоснабжения</w:t>
            </w:r>
          </w:p>
        </w:tc>
      </w:tr>
      <w:tr w:rsidR="00F87B1D" w:rsidRPr="006F4874"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A3E4E" w:rsidRPr="006F4874" w:rsidRDefault="009A3E4E"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Общество с ограниченной ответственностью «Киселёвский водоснаб»</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ООО «КВС</w:t>
            </w:r>
            <w:r w:rsidR="009A3E4E" w:rsidRPr="006F4874">
              <w:rPr>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652725, Кемеровская Область - Кузбасс, город Киселевск, Добровольная улица, дом 30а</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882D54" w:rsidP="006F4874">
            <w:pPr>
              <w:jc w:val="center"/>
              <w:rPr>
                <w:sz w:val="20"/>
                <w:szCs w:val="20"/>
              </w:rPr>
            </w:pPr>
            <w:r w:rsidRPr="006F4874">
              <w:rPr>
                <w:sz w:val="20"/>
                <w:szCs w:val="20"/>
              </w:rPr>
              <w:t>4223104956</w:t>
            </w:r>
            <w:r w:rsidR="009A3E4E" w:rsidRPr="006F4874">
              <w:rPr>
                <w:sz w:val="20"/>
                <w:szCs w:val="20"/>
              </w:rPr>
              <w:br/>
            </w:r>
            <w:r w:rsidRPr="006F4874">
              <w:rPr>
                <w:sz w:val="20"/>
                <w:szCs w:val="20"/>
              </w:rPr>
              <w:t>422301001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6F4874" w:rsidRDefault="009A3E4E" w:rsidP="006F4874">
            <w:pPr>
              <w:jc w:val="center"/>
              <w:rPr>
                <w:sz w:val="20"/>
                <w:szCs w:val="20"/>
              </w:rPr>
            </w:pPr>
            <w:r w:rsidRPr="006F4874">
              <w:rPr>
                <w:sz w:val="20"/>
                <w:szCs w:val="20"/>
              </w:rPr>
              <w:t>Водоснабжение питьевой водой, включая водоподготовку, транспортировку и подачу воды абонентам</w:t>
            </w:r>
          </w:p>
        </w:tc>
      </w:tr>
      <w:tr w:rsidR="00F87B1D" w:rsidRPr="006F4874"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Муниципальное предприятие города Киселевска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МП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652700, Кемеровская Область - Кузбасс, г. Киселевск, Коммунальная ул., д. 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4211023572</w:t>
            </w:r>
            <w:r w:rsidRPr="006F4874">
              <w:rPr>
                <w:sz w:val="20"/>
                <w:szCs w:val="20"/>
              </w:rPr>
              <w:br/>
              <w:t>421101001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6F4874" w:rsidRDefault="00882D54" w:rsidP="006F4874">
            <w:pPr>
              <w:jc w:val="center"/>
              <w:rPr>
                <w:sz w:val="20"/>
                <w:szCs w:val="20"/>
              </w:rPr>
            </w:pPr>
            <w:r w:rsidRPr="006F4874">
              <w:rPr>
                <w:sz w:val="20"/>
                <w:szCs w:val="20"/>
              </w:rPr>
              <w:t>Водоснабжение питьевой водой, включая водоподготовку, транспортировку и подачу воды абонентам</w:t>
            </w:r>
          </w:p>
        </w:tc>
      </w:tr>
    </w:tbl>
    <w:p w:rsidR="00E77CD6" w:rsidRPr="006F4874" w:rsidRDefault="00E77CD6" w:rsidP="006F4874">
      <w:pPr>
        <w:pStyle w:val="a7"/>
      </w:pPr>
      <w:r w:rsidRPr="006F4874">
        <w:t>Регулируемые виды деятельности в сфере водоснабжения на территории МО «Киселевский городской округ» осуществляет две организации:</w:t>
      </w:r>
    </w:p>
    <w:p w:rsidR="00E77CD6" w:rsidRPr="006F4874" w:rsidRDefault="00E77CD6" w:rsidP="006F4874">
      <w:pPr>
        <w:pStyle w:val="a7"/>
        <w:numPr>
          <w:ilvl w:val="0"/>
          <w:numId w:val="47"/>
        </w:numPr>
      </w:pPr>
      <w:r w:rsidRPr="006F4874">
        <w:t>ООО «КВС»,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технологических зон питьевого водоснабжения № 1, 2 (ТЗ ВС № 1, 2</w:t>
      </w:r>
      <w:r w:rsidR="007F7866" w:rsidRPr="006F4874">
        <w:t xml:space="preserve"> соответственно</w:t>
      </w:r>
      <w:r w:rsidRPr="006F4874">
        <w:t>. Описание см. ниже);</w:t>
      </w:r>
    </w:p>
    <w:p w:rsidR="00E77CD6" w:rsidRPr="006F4874" w:rsidRDefault="00E77CD6" w:rsidP="006F4874">
      <w:pPr>
        <w:pStyle w:val="a7"/>
        <w:numPr>
          <w:ilvl w:val="0"/>
          <w:numId w:val="47"/>
        </w:numPr>
      </w:pPr>
      <w:r w:rsidRPr="006F4874">
        <w:t>МП «Исток»,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технологических зон питьевого водоснабжения № 3, 4 (ТЗ ВС № 3, 4</w:t>
      </w:r>
      <w:r w:rsidR="007F7866" w:rsidRPr="006F4874">
        <w:t xml:space="preserve"> соответственно</w:t>
      </w:r>
      <w:r w:rsidRPr="006F4874">
        <w:t>. Описание см. ниже).</w:t>
      </w:r>
    </w:p>
    <w:p w:rsidR="00E77CD6" w:rsidRPr="006F4874" w:rsidRDefault="00E77CD6" w:rsidP="006F4874">
      <w:pPr>
        <w:pStyle w:val="a7"/>
      </w:pPr>
      <w:r w:rsidRPr="006F4874">
        <w:t>На территории МО «Киселевский городской округ» выделяется четыре технологические зоны холодного питьевого водоснабжения:</w:t>
      </w:r>
    </w:p>
    <w:p w:rsidR="00E77CD6" w:rsidRPr="006F4874" w:rsidRDefault="007F7866" w:rsidP="006F4874">
      <w:pPr>
        <w:pStyle w:val="a7"/>
        <w:numPr>
          <w:ilvl w:val="0"/>
          <w:numId w:val="54"/>
        </w:numPr>
      </w:pPr>
      <w:r w:rsidRPr="006F4874">
        <w:t xml:space="preserve">Технологическая зона водоснабжения № 1 (ТЗ ВС № 1), источником водоснабжения которой является Кара-Чумышское водохранилище. Водозаборные сооружения поверхностного типа и станция водоподготовки находятся южнее границы МО «Киселевский городской округ» и эксплуатируются АО «ПО Водоканал» (г. Прокопьевск, ИНН 4223030694). От станции водоподготовки питьевая вода подается до гидроузла № 1а, внутри которого проходит граница раздела эксплуатационной ответственности между АО «ПО Водоканал» и ООО «КВС» (границей </w:t>
      </w:r>
      <w:r w:rsidRPr="006F4874">
        <w:lastRenderedPageBreak/>
        <w:t xml:space="preserve">являются сварные швы на водоводах </w:t>
      </w:r>
      <w:r w:rsidRPr="006F4874">
        <w:rPr>
          <w:lang w:val="en-US"/>
        </w:rPr>
        <w:t>D</w:t>
      </w:r>
      <w:r w:rsidRPr="006F4874">
        <w:t xml:space="preserve"> 400, 500, 600 мм в распределительной камере гидроузла № 1а). От гидроузла № 1а питьевая вода подается в сторону г. Киселевска и распределяется по жилым районам Афонино, Центральный, Зеленая Казанка (в т.ч. пос. Ускат), Черкасов Камень;</w:t>
      </w:r>
    </w:p>
    <w:p w:rsidR="007F7866" w:rsidRPr="006F4874" w:rsidRDefault="007F7866" w:rsidP="006F4874">
      <w:pPr>
        <w:pStyle w:val="a7"/>
        <w:numPr>
          <w:ilvl w:val="0"/>
          <w:numId w:val="54"/>
        </w:numPr>
      </w:pPr>
      <w:r w:rsidRPr="006F4874">
        <w:t xml:space="preserve">Технологическая зона водоснабжения № 2 (ТЗ ВС № 2), источником водоснабжения которой является Кара-Чумышское водохранилище. Водозаборные сооружения поверхностного типа находятся вблизи южных границ МО «Киселевский городской округ». От водозаборных сооружений по водоводам исходная вода подается на станцию водоподготовки </w:t>
      </w:r>
      <w:r w:rsidR="00AB4F74" w:rsidRPr="006F4874">
        <w:t xml:space="preserve">(НФС – </w:t>
      </w:r>
      <w:r w:rsidRPr="006F4874">
        <w:t xml:space="preserve">насосно-фильтровальная станция), расположенную </w:t>
      </w:r>
      <w:r w:rsidR="00AB4F74" w:rsidRPr="006F4874">
        <w:t xml:space="preserve">на территории </w:t>
      </w:r>
      <w:r w:rsidR="00BA06EB" w:rsidRPr="006F4874">
        <w:t>г. Киселевска (</w:t>
      </w:r>
      <w:r w:rsidR="00AB4F74" w:rsidRPr="006F4874">
        <w:t>жило</w:t>
      </w:r>
      <w:r w:rsidR="00BA06EB" w:rsidRPr="006F4874">
        <w:t>й</w:t>
      </w:r>
      <w:r w:rsidR="00AB4F74" w:rsidRPr="006F4874">
        <w:t xml:space="preserve"> район Красный Камень</w:t>
      </w:r>
      <w:r w:rsidR="00BA06EB" w:rsidRPr="006F4874">
        <w:t>)</w:t>
      </w:r>
      <w:r w:rsidR="00AB4F74" w:rsidRPr="006F4874">
        <w:t>, от которой питьевая вода подается в жилой район Красный камень</w:t>
      </w:r>
      <w:r w:rsidR="00BA06EB" w:rsidRPr="006F4874">
        <w:t xml:space="preserve"> г. Киселевска</w:t>
      </w:r>
      <w:r w:rsidR="00AB4F74" w:rsidRPr="006F4874">
        <w:t>. Все объекты ЦС ХВС внутри ТЗ ВС № 2 находятся в зоне эксплуатационной ответственности ООО «КВС»</w:t>
      </w:r>
      <w:r w:rsidRPr="006F4874">
        <w:t>;</w:t>
      </w:r>
    </w:p>
    <w:p w:rsidR="00BA06EB" w:rsidRPr="006F4874" w:rsidRDefault="00AB4F74" w:rsidP="006F4874">
      <w:pPr>
        <w:pStyle w:val="a7"/>
        <w:numPr>
          <w:ilvl w:val="0"/>
          <w:numId w:val="54"/>
        </w:numPr>
      </w:pPr>
      <w:r w:rsidRPr="006F4874">
        <w:t xml:space="preserve">Технологическая зона водоснабжения № </w:t>
      </w:r>
      <w:r w:rsidR="00BA06EB" w:rsidRPr="006F4874">
        <w:t>3</w:t>
      </w:r>
      <w:r w:rsidRPr="006F4874">
        <w:t xml:space="preserve"> (ТЗ ВС № </w:t>
      </w:r>
      <w:r w:rsidR="00BA06EB" w:rsidRPr="006F4874">
        <w:t>3</w:t>
      </w:r>
      <w:r w:rsidRPr="006F4874">
        <w:t>), источником водоснабжения которой являются подземные воды. Водозаборные сооружения (семь водозаборных скважины № 1 (резервная), 2</w:t>
      </w:r>
      <w:r w:rsidR="00BA06EB" w:rsidRPr="006F4874">
        <w:t xml:space="preserve"> </w:t>
      </w:r>
      <w:r w:rsidRPr="006F4874">
        <w:t xml:space="preserve">(резервная), 3, 4, 8, 146Д, 150Д) находятся </w:t>
      </w:r>
      <w:r w:rsidR="00BA06EB" w:rsidRPr="006F4874">
        <w:t>вблизи</w:t>
      </w:r>
      <w:r w:rsidRPr="006F4874">
        <w:t xml:space="preserve"> пос. Карагайлинский. От водозаборных скважин исходная вода подается на станцию водоподготовки (НФС – насосно-фильтровальная станция), расположенную на территории пос. Карагайлинский, от которой питьевая вода подается в пос. Карагайлинский. Все объекты ЦС ХВС внутри ТЗ ВС № 4 находятся в зоне эксплуатационной ответственности МП «Исток»</w:t>
      </w:r>
      <w:r w:rsidR="00BA06EB" w:rsidRPr="006F4874">
        <w:t>;</w:t>
      </w:r>
    </w:p>
    <w:p w:rsidR="007F7866" w:rsidRPr="006F4874" w:rsidRDefault="00BA06EB" w:rsidP="006F4874">
      <w:pPr>
        <w:pStyle w:val="a7"/>
        <w:numPr>
          <w:ilvl w:val="0"/>
          <w:numId w:val="54"/>
        </w:numPr>
      </w:pPr>
      <w:r w:rsidRPr="006F4874">
        <w:t>Технологическая зона водоснабжения № 4 (ТЗ ВС № 4), источником водоснабжения которой являются подземные воды. Водозаборные сооружения (две водозаборные скважины № 1, 2) находятся на территории с. Верх-Чумыш. От водозаборных скважин исходная вода напрямую (без водоподготовки) подается на территорию с. Верх-Чумыш. Все объекты ЦС ХВС внутри ТЗ ВС № 3 находятся в зоне эксплуатационной ответственности МП «Исток»</w:t>
      </w:r>
      <w:r w:rsidR="00AB4F74" w:rsidRPr="006F4874">
        <w:t>.</w:t>
      </w:r>
    </w:p>
    <w:p w:rsidR="00DE5477" w:rsidRPr="006F4874" w:rsidRDefault="00DE5477" w:rsidP="006F4874">
      <w:pPr>
        <w:pStyle w:val="a7"/>
      </w:pPr>
      <w:r w:rsidRPr="006F4874">
        <w:t xml:space="preserve">Картосхема зоны действия ТЗ ВС </w:t>
      </w:r>
      <w:r w:rsidR="0067553A" w:rsidRPr="006F4874">
        <w:t xml:space="preserve">на территории </w:t>
      </w:r>
      <w:r w:rsidRPr="006F4874">
        <w:t>МО «Киселевский городской округ» приведена на рисунке 1.1.1.</w:t>
      </w:r>
    </w:p>
    <w:p w:rsidR="0067553A" w:rsidRPr="006F4874" w:rsidRDefault="0067553A" w:rsidP="006F4874">
      <w:pPr>
        <w:pStyle w:val="a7"/>
        <w:keepNext/>
        <w:spacing w:before="0" w:after="0"/>
        <w:ind w:firstLine="0"/>
        <w:jc w:val="center"/>
        <w:rPr>
          <w:b/>
        </w:rPr>
      </w:pPr>
      <w:r w:rsidRPr="006F4874">
        <w:rPr>
          <w:noProof/>
          <w:lang w:eastAsia="ru-RU"/>
        </w:rPr>
        <w:lastRenderedPageBreak/>
        <w:drawing>
          <wp:inline distT="0" distB="0" distL="0" distR="0" wp14:anchorId="60CE8FB4" wp14:editId="6F6BD7C3">
            <wp:extent cx="6119495" cy="5931535"/>
            <wp:effectExtent l="19050" t="19050" r="1460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С на территории МО Киселевский городской округ.bmp"/>
                    <pic:cNvPicPr/>
                  </pic:nvPicPr>
                  <pic:blipFill>
                    <a:blip r:embed="rId12">
                      <a:extLst>
                        <a:ext uri="{28A0092B-C50C-407E-A947-70E740481C1C}">
                          <a14:useLocalDpi xmlns:a14="http://schemas.microsoft.com/office/drawing/2010/main" val="0"/>
                        </a:ext>
                      </a:extLst>
                    </a:blip>
                    <a:stretch>
                      <a:fillRect/>
                    </a:stretch>
                  </pic:blipFill>
                  <pic:spPr>
                    <a:xfrm>
                      <a:off x="0" y="0"/>
                      <a:ext cx="6119495" cy="5931535"/>
                    </a:xfrm>
                    <a:prstGeom prst="rect">
                      <a:avLst/>
                    </a:prstGeom>
                    <a:ln>
                      <a:solidFill>
                        <a:schemeClr val="tx1"/>
                      </a:solidFill>
                    </a:ln>
                  </pic:spPr>
                </pic:pic>
              </a:graphicData>
            </a:graphic>
          </wp:inline>
        </w:drawing>
      </w:r>
      <w:r w:rsidR="00DE5477" w:rsidRPr="006F4874">
        <w:t xml:space="preserve"> </w:t>
      </w:r>
      <w:r w:rsidRPr="006F4874">
        <w:rPr>
          <w:rFonts w:eastAsia="Times New Roman"/>
          <w:b/>
        </w:rPr>
        <w:t xml:space="preserve"> </w:t>
      </w:r>
      <w:r w:rsidR="00B052EB" w:rsidRPr="006F4874">
        <w:rPr>
          <w:b/>
        </w:rPr>
        <w:t xml:space="preserve">Рисунок </w:t>
      </w:r>
      <w:r w:rsidR="00B052EB" w:rsidRPr="006F4874">
        <w:rPr>
          <w:b/>
        </w:rPr>
        <w:fldChar w:fldCharType="begin"/>
      </w:r>
      <w:r w:rsidR="00B052EB" w:rsidRPr="006F4874">
        <w:rPr>
          <w:b/>
        </w:rPr>
        <w:instrText xml:space="preserve"> STYLEREF 2 \s </w:instrText>
      </w:r>
      <w:r w:rsidR="00B052EB" w:rsidRPr="006F4874">
        <w:rPr>
          <w:b/>
        </w:rPr>
        <w:fldChar w:fldCharType="separate"/>
      </w:r>
      <w:r w:rsidR="00342B0D">
        <w:rPr>
          <w:b/>
          <w:noProof/>
        </w:rPr>
        <w:t>1.1</w:t>
      </w:r>
      <w:r w:rsidR="00B052EB" w:rsidRPr="006F4874">
        <w:rPr>
          <w:b/>
          <w:noProof/>
        </w:rPr>
        <w:fldChar w:fldCharType="end"/>
      </w:r>
      <w:r w:rsidR="00B052EB" w:rsidRPr="006F4874">
        <w:rPr>
          <w:b/>
        </w:rPr>
        <w:t>.</w:t>
      </w:r>
      <w:r w:rsidR="00B052EB" w:rsidRPr="006F4874">
        <w:rPr>
          <w:b/>
        </w:rPr>
        <w:fldChar w:fldCharType="begin"/>
      </w:r>
      <w:r w:rsidR="00B052EB" w:rsidRPr="006F4874">
        <w:rPr>
          <w:b/>
        </w:rPr>
        <w:instrText xml:space="preserve"> SEQ Рисунок \* ARABIC \s 2 </w:instrText>
      </w:r>
      <w:r w:rsidR="00B052EB" w:rsidRPr="006F4874">
        <w:rPr>
          <w:b/>
        </w:rPr>
        <w:fldChar w:fldCharType="separate"/>
      </w:r>
      <w:r w:rsidR="00342B0D">
        <w:rPr>
          <w:b/>
          <w:noProof/>
        </w:rPr>
        <w:t>1</w:t>
      </w:r>
      <w:r w:rsidR="00B052EB" w:rsidRPr="006F4874">
        <w:rPr>
          <w:b/>
          <w:noProof/>
        </w:rPr>
        <w:fldChar w:fldCharType="end"/>
      </w:r>
      <w:r w:rsidR="00B052EB" w:rsidRPr="006F4874">
        <w:rPr>
          <w:b/>
        </w:rPr>
        <w:t xml:space="preserve"> </w:t>
      </w:r>
      <w:r w:rsidRPr="006F4874">
        <w:rPr>
          <w:rFonts w:eastAsia="Times New Roman"/>
          <w:b/>
        </w:rPr>
        <w:t xml:space="preserve">– </w:t>
      </w:r>
      <w:r w:rsidRPr="006F4874">
        <w:rPr>
          <w:b/>
        </w:rPr>
        <w:t>Картосхема зоны действия ТЗ ВС на территории МО «Киселевский городской округ»</w:t>
      </w:r>
    </w:p>
    <w:p w:rsidR="00C31238" w:rsidRPr="006F4874" w:rsidRDefault="00C31238" w:rsidP="006F4874">
      <w:pPr>
        <w:pStyle w:val="3"/>
      </w:pPr>
      <w:bookmarkStart w:id="16" w:name="_Toc74027581"/>
      <w:bookmarkStart w:id="17" w:name="_Toc80702546"/>
      <w:r w:rsidRPr="006F4874">
        <w:t>Описание территорий, не охваченных централизованными системами водоснабжения</w:t>
      </w:r>
      <w:bookmarkEnd w:id="16"/>
      <w:bookmarkEnd w:id="17"/>
    </w:p>
    <w:p w:rsidR="00E80097" w:rsidRPr="006F4874" w:rsidRDefault="00270D32" w:rsidP="006F4874">
      <w:pPr>
        <w:pStyle w:val="a7"/>
      </w:pPr>
      <w:r w:rsidRPr="006F4874">
        <w:t>На территории МО «Киселевский городской округ» на момент настоящей актуализации Схемы ВСиВО МО «Киселевский городской округ» не охваченными централизованными системами водоснабжения (в полном объеме) являются следующие населенные пункты:</w:t>
      </w:r>
    </w:p>
    <w:p w:rsidR="00270D32" w:rsidRPr="006F4874" w:rsidRDefault="00270D32" w:rsidP="006F4874">
      <w:pPr>
        <w:pStyle w:val="a7"/>
        <w:numPr>
          <w:ilvl w:val="0"/>
          <w:numId w:val="55"/>
        </w:numPr>
      </w:pPr>
      <w:r w:rsidRPr="006F4874">
        <w:t>Поселок Октябринка</w:t>
      </w:r>
      <w:r w:rsidRPr="006F4874">
        <w:rPr>
          <w:lang w:val="en-US"/>
        </w:rPr>
        <w:t>;</w:t>
      </w:r>
    </w:p>
    <w:p w:rsidR="00270D32" w:rsidRPr="006F4874" w:rsidRDefault="00270D32" w:rsidP="006F4874">
      <w:pPr>
        <w:pStyle w:val="a7"/>
        <w:numPr>
          <w:ilvl w:val="0"/>
          <w:numId w:val="55"/>
        </w:numPr>
      </w:pPr>
      <w:r w:rsidRPr="006F4874">
        <w:t>Деревня Александровка</w:t>
      </w:r>
      <w:r w:rsidRPr="006F4874">
        <w:rPr>
          <w:lang w:val="en-US"/>
        </w:rPr>
        <w:t>;</w:t>
      </w:r>
    </w:p>
    <w:p w:rsidR="00270D32" w:rsidRPr="006F4874" w:rsidRDefault="00270D32" w:rsidP="006F4874">
      <w:pPr>
        <w:pStyle w:val="a7"/>
        <w:numPr>
          <w:ilvl w:val="0"/>
          <w:numId w:val="55"/>
        </w:numPr>
      </w:pPr>
      <w:r w:rsidRPr="006F4874">
        <w:t xml:space="preserve">Деревня Березовка. </w:t>
      </w:r>
    </w:p>
    <w:p w:rsidR="00270D32" w:rsidRPr="006F4874" w:rsidRDefault="00270D32" w:rsidP="006F4874">
      <w:pPr>
        <w:pStyle w:val="a7"/>
      </w:pPr>
      <w:r w:rsidRPr="006F4874">
        <w:t xml:space="preserve">Зоны действия централизованных систем водоснабжения на территории прочих населенных пунктов МО «Киселевский городской округ» приведены на рисунке 1.1.1, а </w:t>
      </w:r>
      <w:r w:rsidRPr="006F4874">
        <w:lastRenderedPageBreak/>
        <w:t>также представлены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5618A3" w:rsidRPr="006F4874" w:rsidRDefault="005618A3" w:rsidP="006F4874">
      <w:pPr>
        <w:pStyle w:val="3"/>
      </w:pPr>
      <w:bookmarkStart w:id="18" w:name="_Toc74027582"/>
      <w:bookmarkStart w:id="19" w:name="_Toc80702547"/>
      <w:r w:rsidRPr="006F4874">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8"/>
      <w:bookmarkEnd w:id="19"/>
    </w:p>
    <w:p w:rsidR="00F13A20" w:rsidRPr="006F4874" w:rsidRDefault="00F13A20" w:rsidP="006F4874">
      <w:pPr>
        <w:pStyle w:val="a7"/>
      </w:pPr>
      <w:r w:rsidRPr="006F4874">
        <w:t xml:space="preserve">ФЗ РФ от 07.12.2011 № 416-ФЗ и ПП РФ от 05.09.2013 № 782 введены следующие понятия в сфере водоснабжения: </w:t>
      </w:r>
    </w:p>
    <w:p w:rsidR="00F13A20" w:rsidRPr="006F4874" w:rsidRDefault="00F13A20" w:rsidP="006F4874">
      <w:pPr>
        <w:pStyle w:val="a7"/>
        <w:numPr>
          <w:ilvl w:val="0"/>
          <w:numId w:val="48"/>
        </w:numPr>
      </w:pPr>
      <w:r w:rsidRPr="006F4874">
        <w:t xml:space="preserve">«технологическая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5618A3" w:rsidRPr="006F4874" w:rsidRDefault="00F13A20" w:rsidP="006F4874">
      <w:pPr>
        <w:pStyle w:val="a7"/>
        <w:numPr>
          <w:ilvl w:val="0"/>
          <w:numId w:val="48"/>
        </w:numPr>
      </w:pPr>
      <w:r w:rsidRPr="006F4874">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3A20" w:rsidRPr="006F4874" w:rsidRDefault="00F13A20" w:rsidP="006F4874">
      <w:pPr>
        <w:pStyle w:val="a7"/>
      </w:pPr>
      <w:r w:rsidRPr="006F4874">
        <w:t>Границы централизованных систем водоснабжения МО «Киселевский городской округ» совпадают с границами технологических зон водоснабжения, описание которых приведено в подразделе 1.1.1.</w:t>
      </w:r>
    </w:p>
    <w:p w:rsidR="005618A3" w:rsidRPr="006F4874" w:rsidRDefault="005618A3" w:rsidP="006F4874">
      <w:pPr>
        <w:pStyle w:val="3"/>
      </w:pPr>
      <w:bookmarkStart w:id="20" w:name="_Toc80702548"/>
      <w:r w:rsidRPr="006F4874">
        <w:t>Описание результатов технического обследования (если выполнялись) централизованных систем водоснабжения</w:t>
      </w:r>
      <w:bookmarkEnd w:id="20"/>
    </w:p>
    <w:p w:rsidR="007E0D9A" w:rsidRPr="006F4874" w:rsidRDefault="007E0D9A" w:rsidP="006F4874">
      <w:pPr>
        <w:pStyle w:val="4"/>
      </w:pPr>
      <w:bookmarkStart w:id="21" w:name="_Toc74027584"/>
      <w:bookmarkStart w:id="22" w:name="_Toc77778820"/>
      <w:bookmarkStart w:id="23" w:name="_Toc80702549"/>
      <w:r w:rsidRPr="006F4874">
        <w:t>Описание состояния существующих источников водоснабжения и водозаборных сооружений</w:t>
      </w:r>
      <w:bookmarkEnd w:id="21"/>
      <w:bookmarkEnd w:id="22"/>
      <w:bookmarkEnd w:id="23"/>
    </w:p>
    <w:p w:rsidR="007E0D9A" w:rsidRPr="006F4874" w:rsidRDefault="007E0D9A" w:rsidP="006F4874">
      <w:pPr>
        <w:pStyle w:val="a7"/>
      </w:pPr>
      <w:r w:rsidRPr="006F4874">
        <w:t>Основным источником водоснабжения МО «Киселевский городской округ» является поверхностный источник – р. Кара-Чумыш с организацией водохранилища у пос. Большой Керлегеш Прокопьевского муниципального района Кемеровской области. Для нужд водоснабжения МО «Киселевский городской округ» из водохранилища забирается 10686тыс. куб. м³/г. или более 90% воды (по данным ООО «КВС»).</w:t>
      </w:r>
    </w:p>
    <w:p w:rsidR="007E0D9A" w:rsidRPr="006F4874" w:rsidRDefault="007E0D9A" w:rsidP="006F4874">
      <w:pPr>
        <w:pStyle w:val="a7"/>
      </w:pPr>
      <w:r w:rsidRPr="006F4874">
        <w:t>ООО «КВС», АО «ПО Водоканал» осуществляют забор воды из поверхностного источника (р. Кара-Чумыш) для снабжения водой питьевого качества населения, объектов социально-культурного назначения и прочих потребителей.</w:t>
      </w:r>
    </w:p>
    <w:p w:rsidR="007E0D9A" w:rsidRPr="006F4874" w:rsidRDefault="007E0D9A" w:rsidP="006F4874">
      <w:pPr>
        <w:pStyle w:val="a7"/>
      </w:pPr>
      <w:r w:rsidRPr="006F4874">
        <w:t>Физико-химические показатели качества воды р. Кара-Чумыш в районе водозабора по информации ООО «КВС» составляют:</w:t>
      </w:r>
    </w:p>
    <w:p w:rsidR="007E0D9A" w:rsidRPr="006F4874" w:rsidRDefault="007E0D9A" w:rsidP="006F4874">
      <w:pPr>
        <w:pStyle w:val="a7"/>
        <w:numPr>
          <w:ilvl w:val="0"/>
          <w:numId w:val="56"/>
        </w:numPr>
      </w:pPr>
      <w:r w:rsidRPr="006F4874">
        <w:t>мутность воды изменяется от 0,55 до 6,7 мг/л;</w:t>
      </w:r>
    </w:p>
    <w:p w:rsidR="007E0D9A" w:rsidRPr="006F4874" w:rsidRDefault="007E0D9A" w:rsidP="006F4874">
      <w:pPr>
        <w:pStyle w:val="a7"/>
        <w:numPr>
          <w:ilvl w:val="0"/>
          <w:numId w:val="56"/>
        </w:numPr>
      </w:pPr>
      <w:r w:rsidRPr="006F4874">
        <w:t>цветность воды источника изменяется от 17,2 до 72,0 градусов;</w:t>
      </w:r>
    </w:p>
    <w:p w:rsidR="007E0D9A" w:rsidRPr="006F4874" w:rsidRDefault="007E0D9A" w:rsidP="006F4874">
      <w:pPr>
        <w:pStyle w:val="a7"/>
        <w:numPr>
          <w:ilvl w:val="0"/>
          <w:numId w:val="56"/>
        </w:numPr>
      </w:pPr>
      <w:r w:rsidRPr="006F4874">
        <w:t>окисляемость в среднем составляет 4,6 мг/л О²;</w:t>
      </w:r>
    </w:p>
    <w:p w:rsidR="007E0D9A" w:rsidRPr="006F4874" w:rsidRDefault="007E0D9A" w:rsidP="006F4874">
      <w:pPr>
        <w:pStyle w:val="a7"/>
        <w:numPr>
          <w:ilvl w:val="0"/>
          <w:numId w:val="56"/>
        </w:numPr>
      </w:pPr>
      <w:r w:rsidRPr="006F4874">
        <w:lastRenderedPageBreak/>
        <w:t>фенолы, аммиак, нитраты, нитриты, марганец содержатся в воде источника в концентрациях, не превышающих предельно допустимых значений.</w:t>
      </w:r>
    </w:p>
    <w:p w:rsidR="007E0D9A" w:rsidRPr="006F4874" w:rsidRDefault="007E0D9A" w:rsidP="006F4874">
      <w:pPr>
        <w:pStyle w:val="a7"/>
      </w:pPr>
      <w:r w:rsidRPr="006F4874">
        <w:t>Для водоснабжения потребителей района Красный Камень ООО «КВС» производит забор воды из поверхностного источника р. Кара-Чумыш. Через заградительные решетки вода поступает на всас погружных насосов I подъема марки GRUNDFOS SP 215-2AA AE2050 №1-2 и №3-4 (Q= 215 куб. метров/час; Н = 32 м; N = 37 кВт). В работе находится один насос, три насоса в резерве. Данными насосами производиться подъем речной воды в насосную станцию II подъема, расположенную на берегу, подающую воду на насосно-фильтровальную станцию (НФС), расположенную в районе Красный Камень.</w:t>
      </w:r>
    </w:p>
    <w:p w:rsidR="007E0D9A" w:rsidRPr="006F4874" w:rsidRDefault="007E0D9A" w:rsidP="006F4874">
      <w:pPr>
        <w:pStyle w:val="a7"/>
      </w:pPr>
      <w:r w:rsidRPr="006F4874">
        <w:t>Забор воды из поверхностного источника р. Кара-Чумыш АО ПО «Водоканал» осуществляет с помощью водозаборных сооружений через насосную станцию I подъема, подающую воду на водоочистную станцию. Информация о типе и характеристиках установленного насосного оборудования отсутствует.</w:t>
      </w:r>
    </w:p>
    <w:p w:rsidR="007E0D9A" w:rsidRPr="006F4874" w:rsidRDefault="007E0D9A" w:rsidP="006F4874">
      <w:pPr>
        <w:pStyle w:val="a7"/>
      </w:pPr>
      <w:r w:rsidRPr="006F4874">
        <w:t xml:space="preserve">Для водоснабжения потребителей с. Верх-Чумыш МП «Исток» производит забор воды из водозаборных скважин №1, 2 насосами марки ЭЦВ-6-16-110 (Q=16 м³/ч; Н=110 м; N=8 кВт). Качество воды подземных источников соответствует требованиям СанПиН 2.1.4.1074-01. </w:t>
      </w:r>
    </w:p>
    <w:p w:rsidR="007E0D9A" w:rsidRPr="006F4874" w:rsidRDefault="007E0D9A" w:rsidP="006F4874">
      <w:pPr>
        <w:pStyle w:val="a7"/>
      </w:pPr>
      <w:r w:rsidRPr="006F4874">
        <w:t>Для водоснабжения потребителей пос. Карагайлинский МП «Исток» производит забор воды из водозаборных скважин № 1, 2, 3, 4, 8, 146Д, 150Д, расположенных на левом берегу р. Кривой Ускат. Водозабор производится погружными насосами марки ЭЦВ.</w:t>
      </w:r>
    </w:p>
    <w:p w:rsidR="007E0D9A" w:rsidRPr="006F4874" w:rsidRDefault="007E0D9A" w:rsidP="006F4874">
      <w:pPr>
        <w:pStyle w:val="a7"/>
      </w:pPr>
      <w:r w:rsidRPr="006F4874">
        <w:t>По данным 2020г. для нужд водоснабжения МО «Киселевский городской округ» МП «Исток» водозаборными скважинами было поднято 393,5 тыс.м³ исходной воды.</w:t>
      </w:r>
    </w:p>
    <w:p w:rsidR="007E0D9A" w:rsidRPr="006F4874" w:rsidRDefault="007E0D9A" w:rsidP="006F4874">
      <w:pPr>
        <w:pStyle w:val="a7"/>
      </w:pPr>
      <w:r w:rsidRPr="006F4874">
        <w:t>Физико-химические показатели качества исходной воды водозаборных скважин приведены в таблице 1.1.2.</w:t>
      </w:r>
    </w:p>
    <w:p w:rsidR="007E0D9A" w:rsidRPr="006F4874" w:rsidRDefault="007E0D9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1.1</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Физико-химические показатели качества исходной воды водозаборных скважин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835"/>
        <w:gridCol w:w="3260"/>
      </w:tblGrid>
      <w:tr w:rsidR="00F87B1D" w:rsidRPr="006F4874" w:rsidTr="00255C10">
        <w:trPr>
          <w:tblHeader/>
        </w:trPr>
        <w:tc>
          <w:tcPr>
            <w:tcW w:w="567"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w:t>
            </w:r>
          </w:p>
          <w:p w:rsidR="007E0D9A" w:rsidRPr="006F4874" w:rsidRDefault="00255C10" w:rsidP="006F4874">
            <w:pPr>
              <w:suppressAutoHyphens/>
              <w:ind w:left="-54" w:right="-109"/>
              <w:contextualSpacing/>
              <w:jc w:val="center"/>
              <w:rPr>
                <w:b/>
                <w:sz w:val="20"/>
                <w:szCs w:val="20"/>
              </w:rPr>
            </w:pPr>
            <w:r w:rsidRPr="006F4874">
              <w:rPr>
                <w:b/>
                <w:sz w:val="20"/>
                <w:szCs w:val="20"/>
              </w:rPr>
              <w:t>п.</w:t>
            </w:r>
            <w:r w:rsidR="007E0D9A" w:rsidRPr="006F4874">
              <w:rPr>
                <w:b/>
                <w:sz w:val="20"/>
                <w:szCs w:val="20"/>
              </w:rPr>
              <w:t>п</w:t>
            </w:r>
            <w:r w:rsidRPr="006F4874">
              <w:rPr>
                <w:b/>
                <w:sz w:val="20"/>
                <w:szCs w:val="20"/>
              </w:rPr>
              <w:t>.</w:t>
            </w:r>
          </w:p>
        </w:tc>
        <w:tc>
          <w:tcPr>
            <w:tcW w:w="2977"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Определяемые</w:t>
            </w:r>
          </w:p>
          <w:p w:rsidR="007E0D9A" w:rsidRPr="006F4874" w:rsidRDefault="007E0D9A" w:rsidP="006F4874">
            <w:pPr>
              <w:suppressAutoHyphens/>
              <w:ind w:left="-54" w:right="-109"/>
              <w:contextualSpacing/>
              <w:jc w:val="center"/>
              <w:rPr>
                <w:b/>
                <w:sz w:val="20"/>
                <w:szCs w:val="20"/>
              </w:rPr>
            </w:pPr>
            <w:r w:rsidRPr="006F4874">
              <w:rPr>
                <w:b/>
                <w:sz w:val="20"/>
                <w:szCs w:val="20"/>
              </w:rPr>
              <w:t>показатели</w:t>
            </w:r>
          </w:p>
        </w:tc>
        <w:tc>
          <w:tcPr>
            <w:tcW w:w="2835"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Результаты</w:t>
            </w:r>
          </w:p>
          <w:p w:rsidR="007E0D9A" w:rsidRPr="006F4874" w:rsidRDefault="007E0D9A" w:rsidP="006F4874">
            <w:pPr>
              <w:suppressAutoHyphens/>
              <w:ind w:left="-54" w:right="-109"/>
              <w:contextualSpacing/>
              <w:jc w:val="center"/>
              <w:rPr>
                <w:b/>
                <w:sz w:val="20"/>
                <w:szCs w:val="20"/>
              </w:rPr>
            </w:pPr>
            <w:r w:rsidRPr="006F4874">
              <w:rPr>
                <w:b/>
                <w:sz w:val="20"/>
                <w:szCs w:val="20"/>
              </w:rPr>
              <w:t>исследований</w:t>
            </w:r>
          </w:p>
        </w:tc>
        <w:tc>
          <w:tcPr>
            <w:tcW w:w="3260" w:type="dxa"/>
            <w:shd w:val="clear" w:color="auto" w:fill="BFBFBF" w:themeFill="background1" w:themeFillShade="BF"/>
            <w:vAlign w:val="center"/>
          </w:tcPr>
          <w:p w:rsidR="007E0D9A" w:rsidRPr="006F4874" w:rsidRDefault="007E0D9A" w:rsidP="006F4874">
            <w:pPr>
              <w:suppressAutoHyphens/>
              <w:ind w:left="-54" w:right="-109"/>
              <w:contextualSpacing/>
              <w:jc w:val="center"/>
              <w:rPr>
                <w:b/>
                <w:sz w:val="20"/>
                <w:szCs w:val="20"/>
              </w:rPr>
            </w:pPr>
            <w:r w:rsidRPr="006F4874">
              <w:rPr>
                <w:b/>
                <w:sz w:val="20"/>
                <w:szCs w:val="20"/>
              </w:rPr>
              <w:t xml:space="preserve">Гигиенический норматив </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Запах</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 балла</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2</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Цветность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19,0</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20 градусов</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3</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Мутность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2,39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4</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Водородный показатель, pH</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7,82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(6-9) ед. рН</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5</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Окисляемость</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2,0</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6</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Аммиак</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1,15</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7</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Нитрит-ион (NО</w:t>
            </w:r>
            <w:r w:rsidRPr="006F4874">
              <w:rPr>
                <w:sz w:val="20"/>
                <w:szCs w:val="20"/>
                <w:vertAlign w:val="subscript"/>
              </w:rPr>
              <w:t>2</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0,01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3.3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8</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Нитраты (NO</w:t>
            </w:r>
            <w:r w:rsidRPr="006F4874">
              <w:rPr>
                <w:sz w:val="20"/>
                <w:szCs w:val="20"/>
                <w:vertAlign w:val="subscript"/>
              </w:rPr>
              <w:t>3</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0,32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45мг/л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9</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Железо (Fe. суммарно)</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0,41</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0,3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10</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Жесткость общая</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11,72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7° Ж</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11</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Минерализация (сухой остаток)</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917</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1000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12</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Марганец (Мп. сум</w:t>
            </w:r>
            <w:r w:rsidRPr="006F4874">
              <w:rPr>
                <w:sz w:val="20"/>
                <w:szCs w:val="20"/>
              </w:rPr>
              <w:softHyphen/>
              <w:t>марно)</w:t>
            </w:r>
          </w:p>
        </w:tc>
        <w:tc>
          <w:tcPr>
            <w:tcW w:w="2835"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0,15</w:t>
            </w:r>
          </w:p>
        </w:tc>
        <w:tc>
          <w:tcPr>
            <w:tcW w:w="3260" w:type="dxa"/>
            <w:shd w:val="clear" w:color="auto" w:fill="auto"/>
            <w:vAlign w:val="center"/>
          </w:tcPr>
          <w:p w:rsidR="007E0D9A" w:rsidRPr="006F4874" w:rsidRDefault="007E0D9A" w:rsidP="006F4874">
            <w:pPr>
              <w:pStyle w:val="affff5"/>
              <w:suppressAutoHyphens/>
              <w:ind w:left="120"/>
              <w:contextualSpacing/>
              <w:jc w:val="center"/>
              <w:rPr>
                <w:sz w:val="20"/>
                <w:szCs w:val="20"/>
              </w:rPr>
            </w:pPr>
            <w:r w:rsidRPr="006F4874">
              <w:rPr>
                <w:sz w:val="20"/>
                <w:szCs w:val="20"/>
              </w:rPr>
              <w:t>0,1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13</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Алюминий (А1</w:t>
            </w:r>
            <w:r w:rsidRPr="006F4874">
              <w:rPr>
                <w:sz w:val="20"/>
                <w:szCs w:val="20"/>
                <w:vertAlign w:val="superscript"/>
              </w:rPr>
              <w:t>3+</w:t>
            </w:r>
            <w:r w:rsidRPr="006F4874">
              <w:rPr>
                <w:sz w:val="20"/>
                <w:szCs w:val="20"/>
              </w:rPr>
              <w:t>)</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&lt;0,02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0,2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14</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Фенолы</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&lt;0,001</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0,001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lastRenderedPageBreak/>
              <w:t>15</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Кальций</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43,29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Не нормируется</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16</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Магний</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104,09</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50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17</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Хлориды (С1)</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37,22</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350 мг/л</w:t>
            </w:r>
          </w:p>
        </w:tc>
      </w:tr>
      <w:tr w:rsidR="00F87B1D" w:rsidRPr="006F4874" w:rsidTr="00BF2975">
        <w:tc>
          <w:tcPr>
            <w:tcW w:w="567" w:type="dxa"/>
            <w:shd w:val="clear" w:color="auto" w:fill="auto"/>
            <w:vAlign w:val="center"/>
          </w:tcPr>
          <w:p w:rsidR="007E0D9A" w:rsidRPr="006F4874" w:rsidRDefault="007E0D9A" w:rsidP="006F4874">
            <w:pPr>
              <w:suppressAutoHyphens/>
              <w:contextualSpacing/>
              <w:jc w:val="center"/>
              <w:rPr>
                <w:sz w:val="20"/>
                <w:szCs w:val="20"/>
                <w:lang w:eastAsia="en-US"/>
              </w:rPr>
            </w:pPr>
            <w:r w:rsidRPr="006F4874">
              <w:rPr>
                <w:sz w:val="20"/>
                <w:szCs w:val="20"/>
                <w:lang w:eastAsia="en-US"/>
              </w:rPr>
              <w:t>18</w:t>
            </w:r>
          </w:p>
        </w:tc>
        <w:tc>
          <w:tcPr>
            <w:tcW w:w="2977" w:type="dxa"/>
            <w:shd w:val="clear" w:color="auto" w:fill="auto"/>
            <w:vAlign w:val="center"/>
          </w:tcPr>
          <w:p w:rsidR="007E0D9A" w:rsidRPr="006F4874" w:rsidRDefault="007E0D9A" w:rsidP="006F4874">
            <w:pPr>
              <w:pStyle w:val="affff5"/>
              <w:suppressAutoHyphens/>
              <w:ind w:left="120"/>
              <w:contextualSpacing/>
              <w:rPr>
                <w:sz w:val="20"/>
                <w:szCs w:val="20"/>
              </w:rPr>
            </w:pPr>
            <w:r w:rsidRPr="006F4874">
              <w:rPr>
                <w:sz w:val="20"/>
                <w:szCs w:val="20"/>
              </w:rPr>
              <w:t>Фториды (F)</w:t>
            </w:r>
          </w:p>
        </w:tc>
        <w:tc>
          <w:tcPr>
            <w:tcW w:w="2835"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1,15</w:t>
            </w:r>
          </w:p>
        </w:tc>
        <w:tc>
          <w:tcPr>
            <w:tcW w:w="3260" w:type="dxa"/>
            <w:shd w:val="clear" w:color="auto" w:fill="auto"/>
            <w:vAlign w:val="center"/>
          </w:tcPr>
          <w:p w:rsidR="007E0D9A" w:rsidRPr="006F4874" w:rsidRDefault="007E0D9A" w:rsidP="006F4874">
            <w:pPr>
              <w:pStyle w:val="affff5"/>
              <w:suppressAutoHyphens/>
              <w:contextualSpacing/>
              <w:jc w:val="center"/>
              <w:rPr>
                <w:sz w:val="20"/>
                <w:szCs w:val="20"/>
              </w:rPr>
            </w:pPr>
            <w:r w:rsidRPr="006F4874">
              <w:rPr>
                <w:sz w:val="20"/>
                <w:szCs w:val="20"/>
              </w:rPr>
              <w:t>1,5 мг/л</w:t>
            </w:r>
          </w:p>
        </w:tc>
      </w:tr>
    </w:tbl>
    <w:p w:rsidR="007E0D9A" w:rsidRPr="006F4874" w:rsidRDefault="007E0D9A" w:rsidP="006F4874">
      <w:pPr>
        <w:pStyle w:val="a7"/>
      </w:pPr>
      <w:r w:rsidRPr="006F4874">
        <w:t>Качество исходной воды подземных источников в ТЗ ВС № 3 не соответствует требованиям СанПиН 2.1.4.1074-01, перед подачей потребителям вода проходит водоподготовку на НФС.</w:t>
      </w:r>
    </w:p>
    <w:p w:rsidR="00F202C8" w:rsidRPr="006F4874" w:rsidRDefault="00F202C8" w:rsidP="006F4874">
      <w:pPr>
        <w:pStyle w:val="4"/>
      </w:pPr>
      <w:bookmarkStart w:id="24" w:name="_Toc74027585"/>
      <w:bookmarkStart w:id="25" w:name="_Toc80702550"/>
      <w:r w:rsidRPr="006F4874">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bookmarkEnd w:id="25"/>
    </w:p>
    <w:p w:rsidR="007E0D9A" w:rsidRPr="006F4874" w:rsidRDefault="007E0D9A" w:rsidP="006F4874">
      <w:pPr>
        <w:pStyle w:val="a7"/>
      </w:pPr>
      <w:r w:rsidRPr="006F4874">
        <w:t xml:space="preserve">Очистка поверхностных вод, забираемых из р. Кара-Чумыш с помощью водозаборных сооружений ООО «КВС» для водоснабжения потребителей района Красный Камень, осуществляется на насосно-фильтровальной станции (НФС). </w:t>
      </w:r>
    </w:p>
    <w:p w:rsidR="007E0D9A" w:rsidRPr="006F4874" w:rsidRDefault="007E0D9A" w:rsidP="006F4874">
      <w:pPr>
        <w:pStyle w:val="a7"/>
      </w:pPr>
      <w:r w:rsidRPr="006F4874">
        <w:t xml:space="preserve">Вода поступает на микрофильтры для удаления физических примесей, взвесей и планктона. Микрофильтр представляет собой вращающийся барабан, выполненный из металлического каркаса, обтянутый поддерживающей латунной сеткой, фильтрующей тканой сеткой с ячейками размером 40х40микрон. </w:t>
      </w:r>
    </w:p>
    <w:p w:rsidR="007E0D9A" w:rsidRPr="006F4874" w:rsidRDefault="007E0D9A" w:rsidP="006F4874">
      <w:pPr>
        <w:pStyle w:val="a7"/>
      </w:pPr>
      <w:r w:rsidRPr="006F4874">
        <w:t>Пройдя через микросетки, вода поступает в контактные камеры и смесители. В контактных камерах обеспечивается контакт речной отфильтрованной воды с химическими реагентами. Контактные камеры обеспечивают образование хлопьев коагулянта и обеззараживание воды. Процесс хлопьеобразования начинается после смешения воды с реагентами, процессу способствует плавное перемешивание воды, примерно в течение 30мин. На НФС работают перегородчатые контактные камеры. Скорость движения воды через шиферные перегородки должна быть достаточной для предотвращения выпадения хлопьев коагулянта в пределах камеры, принимается равной 0,2-0,3м/с. Смеситель представляет собой прямоугольный лоток, перегороженный дырчатыми перегородками. Дырчатые перегородки обеспечивают перемешивание жидкости вследствие того, что вода, выходящая из отверстий с повышенными скоростями, подсасывает соседние слои жидкости. Скорость движения воды в отверстиях перегородок принимается равной 1м/с, что обуславливает достаточное перемешивание воды с химическими реагентами. Данный смеситель называется дырчатым.</w:t>
      </w:r>
    </w:p>
    <w:p w:rsidR="007E0D9A" w:rsidRPr="006F4874" w:rsidRDefault="007E0D9A" w:rsidP="006F4874">
      <w:pPr>
        <w:pStyle w:val="a7"/>
      </w:pPr>
      <w:r w:rsidRPr="006F4874">
        <w:t>На НФС применяются три химических реагента – это гипохлорит натрия, коагулянт оксихлорид алюминия и флокулянт Праестол. При поступлении воды в контактные камеры в водовод подводится хлоропровод – это первичное хлорирование дозой 8мг/л, затем вода с хлором поступает на смесители (2шт.), в смесители подводятся оксихлорид алюминия и Праестол.</w:t>
      </w:r>
    </w:p>
    <w:p w:rsidR="007E0D9A" w:rsidRPr="006F4874" w:rsidRDefault="007E0D9A" w:rsidP="006F4874">
      <w:pPr>
        <w:pStyle w:val="a7"/>
      </w:pPr>
      <w:r w:rsidRPr="006F4874">
        <w:t>После прохождения контактных камер и смесителей вода по двум водоводам поступает на контактные осветлители в количестве 5шт. Контактный осветлитель представляет собой прямоугольный резервуар с трубчатой дренажной системой и тремя слоями загрузки:</w:t>
      </w:r>
    </w:p>
    <w:p w:rsidR="007E0D9A" w:rsidRPr="006F4874" w:rsidRDefault="007E0D9A" w:rsidP="006F4874">
      <w:pPr>
        <w:pStyle w:val="a7"/>
        <w:numPr>
          <w:ilvl w:val="0"/>
          <w:numId w:val="57"/>
        </w:numPr>
      </w:pPr>
      <w:r w:rsidRPr="006F4874">
        <w:t>нижний гравийный слой d=2,0-4,0мм, высотой 1м;</w:t>
      </w:r>
    </w:p>
    <w:p w:rsidR="007E0D9A" w:rsidRPr="006F4874" w:rsidRDefault="007E0D9A" w:rsidP="006F4874">
      <w:pPr>
        <w:pStyle w:val="a7"/>
        <w:numPr>
          <w:ilvl w:val="0"/>
          <w:numId w:val="57"/>
        </w:numPr>
      </w:pPr>
      <w:r w:rsidRPr="006F4874">
        <w:lastRenderedPageBreak/>
        <w:t>средний слой гравия d=4,0-5,0мм, высотой 1,5м;</w:t>
      </w:r>
    </w:p>
    <w:p w:rsidR="007E0D9A" w:rsidRPr="006F4874" w:rsidRDefault="007E0D9A" w:rsidP="006F4874">
      <w:pPr>
        <w:pStyle w:val="a7"/>
        <w:numPr>
          <w:ilvl w:val="0"/>
          <w:numId w:val="57"/>
        </w:numPr>
      </w:pPr>
      <w:r w:rsidRPr="006F4874">
        <w:t>верхний слой состоит из песка d=0,8-2,0мм, высотой 2,5м.</w:t>
      </w:r>
    </w:p>
    <w:p w:rsidR="007E0D9A" w:rsidRPr="006F4874" w:rsidRDefault="007E0D9A" w:rsidP="006F4874">
      <w:pPr>
        <w:pStyle w:val="a7"/>
      </w:pPr>
      <w:r w:rsidRPr="006F4874">
        <w:t>В осветлитель типа КО осветляемая вода с помощью дренажной системы большого сопротивления подводится под слой гравия и проходит снизу вверх: сначала через слой гравия, а затем через уложенный на гравий слой песка.</w:t>
      </w:r>
    </w:p>
    <w:p w:rsidR="007E0D9A" w:rsidRPr="006F4874" w:rsidRDefault="007E0D9A" w:rsidP="006F4874">
      <w:pPr>
        <w:pStyle w:val="a7"/>
      </w:pPr>
      <w:r w:rsidRPr="006F4874">
        <w:t>Осветленная вода собирается сборными желобами, расположенными над поверхностью песка и отводится в резервуары чистой воды объемом 100м³ каждый. Из резервуаров вода по двум водоводам поступает в насосную станцию перекачки чистой воды на насосы марки Д 320/50 (один насос работает в рабочем режиме, второй насос работает во вспомогательном режиме, а третий насос – в резерве). Далее питьевая вода по двум водоводам поступает в два резервуара-накопителя каждый объёмом 6000м³. Из резервуаров по отводящим водоводам, через распределительную камеру транзитом по одному водоводу вода подаётся на котельные № 3 и № 7. По другому водоводу поступает в гидроузел № 3 на насосы марки GRUNDFOS NK 250-400/365 A2F1AE-SBAQE (1 рабочий, 1 резервный) для подачи населению района Красный камень.</w:t>
      </w:r>
    </w:p>
    <w:p w:rsidR="007E0D9A" w:rsidRPr="006F4874" w:rsidRDefault="007E0D9A" w:rsidP="006F4874">
      <w:pPr>
        <w:pStyle w:val="a7"/>
      </w:pPr>
      <w:r w:rsidRPr="006F4874">
        <w:t>Качество воды после водоподготовки на НФС соответствует требованиям СанПиН 2.1.4.1074-01.</w:t>
      </w:r>
    </w:p>
    <w:p w:rsidR="007E0D9A" w:rsidRPr="006F4874" w:rsidRDefault="007E0D9A" w:rsidP="006F4874">
      <w:pPr>
        <w:pStyle w:val="a7"/>
      </w:pPr>
      <w:r w:rsidRPr="006F4874">
        <w:t>Очистка поверхностных вод, забираемых из р. Кара-Чумыш с помощью водозаборных сооружений АО «ПО Водоканал» для водоснабжения потребителей г. Прокопьевска и г. Киселевска, осуществляется на водоочистной станции, которая размещается рядом с водохранилищем. Очистка воды принята по двухступенчатой схеме (микрофильтрование, отстаивание, фильтрование) с последующей обработкой реагентами, после чего вода поступает в резервуары чистой воды (РЧВ). Из РЧВ насосной станцией II подъема по четырем водоводам вода подается в распределительный узел №1а, где она разделяется по городам.</w:t>
      </w:r>
    </w:p>
    <w:p w:rsidR="007E0D9A" w:rsidRPr="006F4874" w:rsidRDefault="007E0D9A" w:rsidP="006F4874">
      <w:pPr>
        <w:pStyle w:val="a7"/>
      </w:pPr>
      <w:r w:rsidRPr="006F4874">
        <w:t>В качестве реагентов применяется известь, полиакриламид, сернокислый алюминий. Для обеззараживания воды применяется хлор (первичное и вторичное хлорирование).</w:t>
      </w:r>
    </w:p>
    <w:p w:rsidR="007E0D9A" w:rsidRPr="006F4874" w:rsidRDefault="007E0D9A" w:rsidP="006F4874">
      <w:pPr>
        <w:pStyle w:val="a7"/>
      </w:pPr>
      <w:r w:rsidRPr="006F4874">
        <w:t>Качество воды после очистки соответствует требованиям СанПиН 2.1.4.1074-01.</w:t>
      </w:r>
    </w:p>
    <w:p w:rsidR="007E0D9A" w:rsidRPr="006F4874" w:rsidRDefault="007E0D9A" w:rsidP="006F4874">
      <w:pPr>
        <w:pStyle w:val="a7"/>
      </w:pPr>
      <w:r w:rsidRPr="006F4874">
        <w:t>Физико-химические показатели качества воды из РЧВ перед подачей в водопроводную сеть:</w:t>
      </w:r>
    </w:p>
    <w:p w:rsidR="007E0D9A" w:rsidRPr="006F4874" w:rsidRDefault="007E0D9A" w:rsidP="006F4874">
      <w:pPr>
        <w:pStyle w:val="a7"/>
        <w:numPr>
          <w:ilvl w:val="0"/>
          <w:numId w:val="58"/>
        </w:numPr>
      </w:pPr>
      <w:r w:rsidRPr="006F4874">
        <w:t>мутность воды – 0,87</w:t>
      </w:r>
      <w:r w:rsidR="002E6726" w:rsidRPr="006F4874">
        <w:t xml:space="preserve"> </w:t>
      </w:r>
      <w:r w:rsidRPr="006F4874">
        <w:t>мг/л;</w:t>
      </w:r>
    </w:p>
    <w:p w:rsidR="007E0D9A" w:rsidRPr="006F4874" w:rsidRDefault="007E0D9A" w:rsidP="006F4874">
      <w:pPr>
        <w:pStyle w:val="a7"/>
        <w:numPr>
          <w:ilvl w:val="0"/>
          <w:numId w:val="58"/>
        </w:numPr>
      </w:pPr>
      <w:r w:rsidRPr="006F4874">
        <w:t>цветность – 7,1 градусов;</w:t>
      </w:r>
    </w:p>
    <w:p w:rsidR="007E0D9A" w:rsidRPr="006F4874" w:rsidRDefault="007E0D9A" w:rsidP="006F4874">
      <w:pPr>
        <w:pStyle w:val="a7"/>
        <w:numPr>
          <w:ilvl w:val="0"/>
          <w:numId w:val="58"/>
        </w:numPr>
      </w:pPr>
      <w:r w:rsidRPr="006F4874">
        <w:t>железо (суммарно) – 0,12 мг/л;</w:t>
      </w:r>
    </w:p>
    <w:p w:rsidR="007E0D9A" w:rsidRPr="006F4874" w:rsidRDefault="007E0D9A" w:rsidP="006F4874">
      <w:pPr>
        <w:pStyle w:val="a7"/>
        <w:numPr>
          <w:ilvl w:val="0"/>
          <w:numId w:val="58"/>
        </w:numPr>
      </w:pPr>
      <w:r w:rsidRPr="006F4874">
        <w:t>жесткость общая – 3,069 ºЖ;</w:t>
      </w:r>
    </w:p>
    <w:p w:rsidR="007E0D9A" w:rsidRPr="006F4874" w:rsidRDefault="007E0D9A" w:rsidP="006F4874">
      <w:pPr>
        <w:pStyle w:val="a7"/>
        <w:numPr>
          <w:ilvl w:val="0"/>
          <w:numId w:val="58"/>
        </w:numPr>
      </w:pPr>
      <w:r w:rsidRPr="006F4874">
        <w:t>марганец – 0,033 мг/л;</w:t>
      </w:r>
    </w:p>
    <w:p w:rsidR="007E0D9A" w:rsidRPr="006F4874" w:rsidRDefault="007E0D9A" w:rsidP="006F4874">
      <w:pPr>
        <w:pStyle w:val="a7"/>
        <w:numPr>
          <w:ilvl w:val="0"/>
          <w:numId w:val="58"/>
        </w:numPr>
      </w:pPr>
      <w:r w:rsidRPr="006F4874">
        <w:t>pH – 7,51.</w:t>
      </w:r>
    </w:p>
    <w:p w:rsidR="007E0D9A" w:rsidRPr="006F4874" w:rsidRDefault="007E0D9A" w:rsidP="006F4874">
      <w:pPr>
        <w:pStyle w:val="a7"/>
      </w:pPr>
      <w:r w:rsidRPr="006F4874">
        <w:t xml:space="preserve">Внутри ТЗ ВС № 3 очистка подземных вод, забираемых из подземных источников водозаборными скважинами (№ 1, 2, 3, 4, 8, 146Д, 150Д) для водоснабжения потребителей пос. Карагайлинский, осуществляется на НФС. Вода из водозаборных скважин по </w:t>
      </w:r>
      <w:r w:rsidRPr="006F4874">
        <w:lastRenderedPageBreak/>
        <w:t>водоводам подается в резервуар-усреднитель исходной воды на площадке сооружений питьевого водоснабжения. Из резервуара-усреднителя исходная вода подается в блок очистной станции, где проходит очистку и далее поступает в резервуар чистой воды. Откуда насосами насосной станции II подъема подается в водопроводные сети поселка и далее – потребителям.</w:t>
      </w:r>
    </w:p>
    <w:p w:rsidR="007E0D9A" w:rsidRPr="006F4874" w:rsidRDefault="007E0D9A" w:rsidP="006F4874">
      <w:pPr>
        <w:pStyle w:val="a7"/>
      </w:pPr>
      <w:r w:rsidRPr="006F4874">
        <w:t>Технология водоподготовки основана на окислении железа, марганца и сероводорода в дегазаторе-аэраторе, затем происходит фильтрование всего потока на осветлительных и сорбционных фильтрах для снижения мутности, запаха и содержания фенолов с последующей декарбонизацией через катионитовые фильтры. Для дезинфекции используется ультрафиолетовая установка. Качество воды после очистки на НФС соответствует требованиям СанПиН 2.1.4.1074-01.</w:t>
      </w:r>
    </w:p>
    <w:p w:rsidR="00110F6B" w:rsidRPr="006F4874" w:rsidRDefault="007E0D9A" w:rsidP="006F4874">
      <w:pPr>
        <w:pStyle w:val="a7"/>
      </w:pPr>
      <w:r w:rsidRPr="006F4874">
        <w:t>Внутри ТЗ ВС № 4 очистка подземных вод, забираемых из водозаборных скважин № 1, 2 для водоснабжения потребителей с. Верх-Чумыш, не производится. Качество воды соответствует требованиям СанПиН 2.1.4.1074-01.</w:t>
      </w:r>
    </w:p>
    <w:p w:rsidR="00F202C8" w:rsidRPr="006F4874" w:rsidRDefault="00F202C8" w:rsidP="006F4874">
      <w:pPr>
        <w:pStyle w:val="4"/>
      </w:pPr>
      <w:bookmarkStart w:id="26" w:name="_Toc74027586"/>
      <w:bookmarkStart w:id="27" w:name="_Toc80702551"/>
      <w:r w:rsidRPr="006F4874">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6"/>
      <w:bookmarkEnd w:id="27"/>
    </w:p>
    <w:p w:rsidR="007E0D9A" w:rsidRPr="006F4874" w:rsidRDefault="007E0D9A" w:rsidP="006F4874">
      <w:pPr>
        <w:pStyle w:val="a7"/>
      </w:pPr>
      <w:r w:rsidRPr="006F4874">
        <w:t xml:space="preserve">В системе водоснабжения МО «Киселевский городской округ» имеются насосные станции 1-го и 2-го подъемов, а также гидроузлы и насосные станции, с помощью которых осуществляется аккумулирование воды и регулировка гидравлических режимов работы водопроводных сетей. </w:t>
      </w:r>
    </w:p>
    <w:p w:rsidR="007E0D9A" w:rsidRPr="006F4874" w:rsidRDefault="007E0D9A" w:rsidP="006F4874">
      <w:pPr>
        <w:pStyle w:val="a7"/>
      </w:pPr>
      <w:r w:rsidRPr="006F4874">
        <w:t>Информация о насосных станциях, действующих на территории МО «Киселевский городской округ»,</w:t>
      </w:r>
      <w:r w:rsidR="002E6726" w:rsidRPr="006F4874">
        <w:t xml:space="preserve"> </w:t>
      </w:r>
      <w:r w:rsidRPr="006F4874">
        <w:t>приведена в таблице 1.1.3.</w:t>
      </w:r>
    </w:p>
    <w:p w:rsidR="007E0D9A" w:rsidRPr="006F4874" w:rsidRDefault="007E0D9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1.1</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3</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Информация о насосных станциях, действующих на территории МО «Киселевский городской округ»</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819"/>
        <w:gridCol w:w="1045"/>
        <w:gridCol w:w="807"/>
        <w:gridCol w:w="840"/>
        <w:gridCol w:w="960"/>
        <w:gridCol w:w="720"/>
        <w:gridCol w:w="1057"/>
        <w:gridCol w:w="1080"/>
        <w:gridCol w:w="960"/>
      </w:tblGrid>
      <w:tr w:rsidR="00F87B1D" w:rsidRPr="006F4874" w:rsidTr="00255C10">
        <w:trPr>
          <w:tblHeader/>
        </w:trPr>
        <w:tc>
          <w:tcPr>
            <w:tcW w:w="461" w:type="dxa"/>
            <w:vMerge w:val="restart"/>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 xml:space="preserve">№ </w:t>
            </w:r>
          </w:p>
          <w:p w:rsidR="007E0D9A" w:rsidRPr="006F4874" w:rsidRDefault="007E0D9A" w:rsidP="006F4874">
            <w:pPr>
              <w:suppressAutoHyphens/>
              <w:ind w:left="-108" w:right="-85" w:hanging="32"/>
              <w:contextualSpacing/>
              <w:jc w:val="center"/>
              <w:rPr>
                <w:b/>
                <w:sz w:val="20"/>
                <w:szCs w:val="20"/>
              </w:rPr>
            </w:pPr>
            <w:r w:rsidRPr="006F4874">
              <w:rPr>
                <w:b/>
                <w:sz w:val="20"/>
                <w:szCs w:val="20"/>
              </w:rPr>
              <w:t>п</w:t>
            </w:r>
            <w:r w:rsidR="002E6726" w:rsidRPr="006F4874">
              <w:rPr>
                <w:b/>
                <w:sz w:val="20"/>
                <w:szCs w:val="20"/>
              </w:rPr>
              <w:t>.</w:t>
            </w:r>
            <w:r w:rsidRPr="006F4874">
              <w:rPr>
                <w:b/>
                <w:sz w:val="20"/>
                <w:szCs w:val="20"/>
              </w:rPr>
              <w:t>п</w:t>
            </w:r>
            <w:r w:rsidR="002E6726" w:rsidRPr="006F4874">
              <w:rPr>
                <w:b/>
                <w:sz w:val="20"/>
                <w:szCs w:val="20"/>
              </w:rPr>
              <w:t>.</w:t>
            </w:r>
          </w:p>
        </w:tc>
        <w:tc>
          <w:tcPr>
            <w:tcW w:w="1819"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hanging="32"/>
              <w:contextualSpacing/>
              <w:jc w:val="center"/>
              <w:rPr>
                <w:b/>
                <w:sz w:val="20"/>
                <w:szCs w:val="20"/>
              </w:rPr>
            </w:pPr>
            <w:r w:rsidRPr="006F4874">
              <w:rPr>
                <w:b/>
                <w:sz w:val="20"/>
                <w:szCs w:val="20"/>
              </w:rPr>
              <w:t xml:space="preserve">Наименование насосной станции, </w:t>
            </w:r>
          </w:p>
          <w:p w:rsidR="007E0D9A" w:rsidRPr="006F4874" w:rsidRDefault="007E0D9A" w:rsidP="006F4874">
            <w:pPr>
              <w:suppressAutoHyphens/>
              <w:ind w:hanging="32"/>
              <w:contextualSpacing/>
              <w:jc w:val="center"/>
              <w:rPr>
                <w:b/>
                <w:sz w:val="20"/>
                <w:szCs w:val="20"/>
              </w:rPr>
            </w:pPr>
            <w:r w:rsidRPr="006F4874">
              <w:rPr>
                <w:b/>
                <w:sz w:val="20"/>
                <w:szCs w:val="20"/>
              </w:rPr>
              <w:t>место уста</w:t>
            </w:r>
            <w:r w:rsidRPr="006F4874">
              <w:rPr>
                <w:b/>
                <w:sz w:val="20"/>
                <w:szCs w:val="20"/>
              </w:rPr>
              <w:softHyphen/>
              <w:t>новки</w:t>
            </w:r>
          </w:p>
        </w:tc>
        <w:tc>
          <w:tcPr>
            <w:tcW w:w="1045"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Марка насоса</w:t>
            </w:r>
          </w:p>
        </w:tc>
        <w:tc>
          <w:tcPr>
            <w:tcW w:w="1647" w:type="dxa"/>
            <w:gridSpan w:val="2"/>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lang w:val="en-US"/>
              </w:rPr>
            </w:pPr>
            <w:r w:rsidRPr="006F4874">
              <w:rPr>
                <w:b/>
                <w:sz w:val="20"/>
                <w:szCs w:val="20"/>
              </w:rPr>
              <w:t xml:space="preserve">Кол-во </w:t>
            </w:r>
          </w:p>
          <w:p w:rsidR="007E0D9A" w:rsidRPr="006F4874" w:rsidRDefault="007E0D9A" w:rsidP="006F4874">
            <w:pPr>
              <w:suppressAutoHyphens/>
              <w:ind w:left="-108" w:right="-85" w:hanging="32"/>
              <w:contextualSpacing/>
              <w:jc w:val="center"/>
              <w:rPr>
                <w:b/>
                <w:sz w:val="20"/>
                <w:szCs w:val="20"/>
              </w:rPr>
            </w:pPr>
            <w:r w:rsidRPr="006F4874">
              <w:rPr>
                <w:b/>
                <w:sz w:val="20"/>
                <w:szCs w:val="20"/>
              </w:rPr>
              <w:t>насосов, шт.</w:t>
            </w:r>
          </w:p>
        </w:tc>
        <w:tc>
          <w:tcPr>
            <w:tcW w:w="960"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56" w:hanging="52"/>
              <w:contextualSpacing/>
              <w:jc w:val="center"/>
              <w:rPr>
                <w:b/>
                <w:sz w:val="20"/>
                <w:szCs w:val="20"/>
              </w:rPr>
            </w:pPr>
            <w:r w:rsidRPr="006F4874">
              <w:rPr>
                <w:b/>
                <w:sz w:val="20"/>
                <w:szCs w:val="20"/>
              </w:rPr>
              <w:t>Про</w:t>
            </w:r>
            <w:r w:rsidRPr="006F4874">
              <w:rPr>
                <w:b/>
                <w:sz w:val="20"/>
                <w:szCs w:val="20"/>
              </w:rPr>
              <w:softHyphen/>
              <w:t>изводи</w:t>
            </w:r>
            <w:r w:rsidRPr="006F4874">
              <w:rPr>
                <w:b/>
                <w:sz w:val="20"/>
                <w:szCs w:val="20"/>
              </w:rPr>
              <w:softHyphen/>
              <w:t>тель</w:t>
            </w:r>
            <w:r w:rsidRPr="006F4874">
              <w:rPr>
                <w:b/>
                <w:sz w:val="20"/>
                <w:szCs w:val="20"/>
              </w:rPr>
              <w:softHyphen/>
              <w:t xml:space="preserve">ность, </w:t>
            </w:r>
            <w:r w:rsidR="00255C10" w:rsidRPr="006F4874">
              <w:rPr>
                <w:b/>
                <w:sz w:val="20"/>
                <w:szCs w:val="20"/>
              </w:rPr>
              <w:t>м³</w:t>
            </w:r>
            <w:r w:rsidRPr="006F4874">
              <w:rPr>
                <w:b/>
                <w:sz w:val="20"/>
                <w:szCs w:val="20"/>
              </w:rPr>
              <w:t>/</w:t>
            </w:r>
            <w:r w:rsidR="00255C10" w:rsidRPr="006F4874">
              <w:rPr>
                <w:b/>
                <w:sz w:val="20"/>
                <w:szCs w:val="20"/>
              </w:rPr>
              <w:t>ч</w:t>
            </w:r>
          </w:p>
        </w:tc>
        <w:tc>
          <w:tcPr>
            <w:tcW w:w="720"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 xml:space="preserve">Напор, </w:t>
            </w:r>
            <w:r w:rsidR="00255C10" w:rsidRPr="006F4874">
              <w:rPr>
                <w:b/>
                <w:sz w:val="20"/>
                <w:szCs w:val="20"/>
              </w:rPr>
              <w:t>м.вод.ст.</w:t>
            </w:r>
          </w:p>
        </w:tc>
        <w:tc>
          <w:tcPr>
            <w:tcW w:w="1057" w:type="dxa"/>
            <w:vMerge w:val="restart"/>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firstLine="97"/>
              <w:contextualSpacing/>
              <w:jc w:val="center"/>
              <w:rPr>
                <w:b/>
                <w:sz w:val="20"/>
                <w:szCs w:val="20"/>
              </w:rPr>
            </w:pPr>
            <w:r w:rsidRPr="006F4874">
              <w:rPr>
                <w:b/>
                <w:sz w:val="20"/>
                <w:szCs w:val="20"/>
              </w:rPr>
              <w:t>Год ввода в эксплуа</w:t>
            </w:r>
            <w:r w:rsidRPr="006F4874">
              <w:rPr>
                <w:b/>
                <w:sz w:val="20"/>
                <w:szCs w:val="20"/>
              </w:rPr>
              <w:softHyphen/>
              <w:t>тацию</w:t>
            </w:r>
          </w:p>
        </w:tc>
        <w:tc>
          <w:tcPr>
            <w:tcW w:w="2040" w:type="dxa"/>
            <w:gridSpan w:val="2"/>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r w:rsidRPr="006F4874">
              <w:rPr>
                <w:b/>
                <w:sz w:val="20"/>
                <w:szCs w:val="20"/>
              </w:rPr>
              <w:t>РЧВ</w:t>
            </w:r>
          </w:p>
        </w:tc>
      </w:tr>
      <w:tr w:rsidR="00F87B1D" w:rsidRPr="006F4874" w:rsidTr="00255C10">
        <w:trPr>
          <w:tblHeader/>
        </w:trPr>
        <w:tc>
          <w:tcPr>
            <w:tcW w:w="461"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shd w:val="clear" w:color="auto" w:fill="BFBFBF" w:themeFill="background1" w:themeFillShade="BF"/>
            <w:tcMar>
              <w:left w:w="28" w:type="dxa"/>
              <w:right w:w="28" w:type="dxa"/>
            </w:tcMar>
            <w:vAlign w:val="center"/>
          </w:tcPr>
          <w:p w:rsidR="007E0D9A" w:rsidRPr="006F4874" w:rsidRDefault="007E0D9A" w:rsidP="006F4874">
            <w:pPr>
              <w:suppressAutoHyphens/>
              <w:contextualSpacing/>
              <w:jc w:val="center"/>
              <w:rPr>
                <w:sz w:val="20"/>
                <w:szCs w:val="20"/>
              </w:rPr>
            </w:pPr>
          </w:p>
        </w:tc>
        <w:tc>
          <w:tcPr>
            <w:tcW w:w="1045"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shd w:val="clear" w:color="auto" w:fill="BFBFBF" w:themeFill="background1" w:themeFillShade="BF"/>
            <w:tcMar>
              <w:left w:w="28" w:type="dxa"/>
              <w:right w:w="28" w:type="dxa"/>
            </w:tcMar>
            <w:vAlign w:val="center"/>
          </w:tcPr>
          <w:p w:rsidR="007E0D9A" w:rsidRPr="006F4874" w:rsidRDefault="007E0D9A" w:rsidP="006F4874">
            <w:pPr>
              <w:suppressAutoHyphens/>
              <w:ind w:left="-108" w:right="-108"/>
              <w:contextualSpacing/>
              <w:jc w:val="center"/>
              <w:rPr>
                <w:b/>
                <w:sz w:val="20"/>
                <w:szCs w:val="20"/>
              </w:rPr>
            </w:pPr>
            <w:r w:rsidRPr="006F4874">
              <w:rPr>
                <w:b/>
                <w:sz w:val="20"/>
                <w:szCs w:val="20"/>
              </w:rPr>
              <w:t>в ра</w:t>
            </w:r>
            <w:r w:rsidRPr="006F4874">
              <w:rPr>
                <w:b/>
                <w:sz w:val="20"/>
                <w:szCs w:val="20"/>
              </w:rPr>
              <w:softHyphen/>
              <w:t>боте</w:t>
            </w:r>
          </w:p>
        </w:tc>
        <w:tc>
          <w:tcPr>
            <w:tcW w:w="840" w:type="dxa"/>
            <w:shd w:val="clear" w:color="auto" w:fill="BFBFBF" w:themeFill="background1" w:themeFillShade="BF"/>
            <w:tcMar>
              <w:left w:w="28" w:type="dxa"/>
              <w:right w:w="28" w:type="dxa"/>
            </w:tcMar>
            <w:vAlign w:val="center"/>
          </w:tcPr>
          <w:p w:rsidR="007E0D9A" w:rsidRPr="006F4874" w:rsidRDefault="007E0D9A" w:rsidP="006F4874">
            <w:pPr>
              <w:suppressAutoHyphens/>
              <w:ind w:left="-108" w:right="-108"/>
              <w:contextualSpacing/>
              <w:jc w:val="center"/>
              <w:rPr>
                <w:b/>
                <w:sz w:val="20"/>
                <w:szCs w:val="20"/>
              </w:rPr>
            </w:pPr>
            <w:r w:rsidRPr="006F4874">
              <w:rPr>
                <w:b/>
                <w:sz w:val="20"/>
                <w:szCs w:val="20"/>
              </w:rPr>
              <w:t>в ре</w:t>
            </w:r>
            <w:r w:rsidRPr="006F4874">
              <w:rPr>
                <w:b/>
                <w:sz w:val="20"/>
                <w:szCs w:val="20"/>
              </w:rPr>
              <w:softHyphen/>
              <w:t>зерве</w:t>
            </w:r>
          </w:p>
        </w:tc>
        <w:tc>
          <w:tcPr>
            <w:tcW w:w="960"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shd w:val="clear" w:color="auto" w:fill="BFBFBF" w:themeFill="background1" w:themeFillShade="BF"/>
            <w:tcMar>
              <w:left w:w="28" w:type="dxa"/>
              <w:right w:w="28" w:type="dxa"/>
            </w:tcMar>
            <w:vAlign w:val="center"/>
          </w:tcPr>
          <w:p w:rsidR="007E0D9A" w:rsidRPr="006F4874" w:rsidRDefault="007E0D9A" w:rsidP="006F4874">
            <w:pPr>
              <w:suppressAutoHyphens/>
              <w:ind w:left="-108" w:right="-85" w:hanging="32"/>
              <w:contextualSpacing/>
              <w:jc w:val="center"/>
              <w:rPr>
                <w:b/>
                <w:sz w:val="20"/>
                <w:szCs w:val="20"/>
              </w:rPr>
            </w:pPr>
          </w:p>
        </w:tc>
        <w:tc>
          <w:tcPr>
            <w:tcW w:w="1080" w:type="dxa"/>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 xml:space="preserve">Объем, </w:t>
            </w:r>
          </w:p>
          <w:p w:rsidR="007E0D9A" w:rsidRPr="006F4874" w:rsidRDefault="002E6726" w:rsidP="006F4874">
            <w:pPr>
              <w:suppressAutoHyphens/>
              <w:ind w:left="-108" w:right="-85" w:hanging="32"/>
              <w:contextualSpacing/>
              <w:jc w:val="center"/>
              <w:rPr>
                <w:b/>
                <w:sz w:val="20"/>
                <w:szCs w:val="20"/>
              </w:rPr>
            </w:pPr>
            <w:r w:rsidRPr="006F4874">
              <w:rPr>
                <w:b/>
                <w:sz w:val="20"/>
                <w:szCs w:val="20"/>
              </w:rPr>
              <w:t>м³</w:t>
            </w:r>
          </w:p>
        </w:tc>
        <w:tc>
          <w:tcPr>
            <w:tcW w:w="960" w:type="dxa"/>
            <w:shd w:val="clear" w:color="auto" w:fill="BFBFBF" w:themeFill="background1" w:themeFillShade="BF"/>
            <w:tcMar>
              <w:left w:w="28" w:type="dxa"/>
              <w:right w:w="28" w:type="dxa"/>
            </w:tcMar>
            <w:vAlign w:val="center"/>
          </w:tcPr>
          <w:p w:rsidR="002E6726" w:rsidRPr="006F4874" w:rsidRDefault="007E0D9A" w:rsidP="006F4874">
            <w:pPr>
              <w:suppressAutoHyphens/>
              <w:ind w:left="-108" w:right="-85" w:hanging="32"/>
              <w:contextualSpacing/>
              <w:jc w:val="center"/>
              <w:rPr>
                <w:b/>
                <w:sz w:val="20"/>
                <w:szCs w:val="20"/>
              </w:rPr>
            </w:pPr>
            <w:r w:rsidRPr="006F4874">
              <w:rPr>
                <w:b/>
                <w:sz w:val="20"/>
                <w:szCs w:val="20"/>
              </w:rPr>
              <w:t>Кол-во,</w:t>
            </w:r>
          </w:p>
          <w:p w:rsidR="007E0D9A" w:rsidRPr="006F4874" w:rsidRDefault="007E0D9A" w:rsidP="006F4874">
            <w:pPr>
              <w:suppressAutoHyphens/>
              <w:ind w:left="-108" w:right="-85" w:hanging="32"/>
              <w:contextualSpacing/>
              <w:jc w:val="center"/>
              <w:rPr>
                <w:b/>
                <w:sz w:val="20"/>
                <w:szCs w:val="20"/>
              </w:rPr>
            </w:pPr>
            <w:r w:rsidRPr="006F4874">
              <w:rPr>
                <w:b/>
                <w:sz w:val="20"/>
                <w:szCs w:val="20"/>
              </w:rPr>
              <w:t>шт.</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1</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1-го подъема (погружные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lang w:val="en-US"/>
              </w:rPr>
            </w:pPr>
            <w:r w:rsidRPr="006F4874">
              <w:rPr>
                <w:sz w:val="20"/>
                <w:szCs w:val="20"/>
                <w:lang w:val="en-US"/>
              </w:rPr>
              <w:t>Grundfos SP 215-2AA AE 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lang w:val="en-US"/>
              </w:rPr>
            </w:pPr>
            <w:r w:rsidRPr="006F4874">
              <w:rPr>
                <w:sz w:val="20"/>
                <w:szCs w:val="20"/>
                <w:lang w:val="en-US"/>
              </w:rPr>
              <w:t>215</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32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2</w:t>
            </w:r>
          </w:p>
        </w:tc>
        <w:tc>
          <w:tcPr>
            <w:tcW w:w="1819" w:type="dxa"/>
            <w:vMerge w:val="restart"/>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2-го подъема (сетевые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ЦНС 180/212</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180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212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ind w:right="-108"/>
              <w:contextualSpacing/>
              <w:rPr>
                <w:sz w:val="20"/>
                <w:szCs w:val="20"/>
              </w:rPr>
            </w:pP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1Д 160/112</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160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112</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2016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rPr>
          <w:trHeight w:val="773"/>
        </w:trPr>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3</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пе</w:t>
            </w:r>
            <w:r w:rsidRPr="006F4874">
              <w:rPr>
                <w:sz w:val="20"/>
                <w:szCs w:val="20"/>
              </w:rPr>
              <w:softHyphen/>
              <w:t>рекачки (сете</w:t>
            </w:r>
            <w:r w:rsidRPr="006F4874">
              <w:rPr>
                <w:sz w:val="20"/>
                <w:szCs w:val="20"/>
              </w:rPr>
              <w:softHyphen/>
              <w:t>вые насосы)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50</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2</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4</w:t>
            </w:r>
          </w:p>
        </w:tc>
        <w:tc>
          <w:tcPr>
            <w:tcW w:w="1819" w:type="dxa"/>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Насосная станция сточной воды</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СМ 150-125-315-4</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150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125</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5</w:t>
            </w:r>
          </w:p>
        </w:tc>
        <w:tc>
          <w:tcPr>
            <w:tcW w:w="1819" w:type="dxa"/>
            <w:vMerge w:val="restart"/>
            <w:tcMar>
              <w:left w:w="28" w:type="dxa"/>
              <w:right w:w="28" w:type="dxa"/>
            </w:tcMar>
            <w:vAlign w:val="center"/>
          </w:tcPr>
          <w:p w:rsidR="007E0D9A" w:rsidRPr="006F4874" w:rsidRDefault="007E0D9A" w:rsidP="006F4874">
            <w:pPr>
              <w:suppressAutoHyphens/>
              <w:ind w:right="-108"/>
              <w:contextualSpacing/>
              <w:rPr>
                <w:sz w:val="20"/>
                <w:szCs w:val="20"/>
              </w:rPr>
            </w:pPr>
            <w:r w:rsidRPr="006F4874">
              <w:rPr>
                <w:sz w:val="20"/>
                <w:szCs w:val="20"/>
              </w:rPr>
              <w:t>Гидроузел №3</w:t>
            </w: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lang w:val="en-US"/>
              </w:rPr>
              <w:t>Grundfos NK 250-400/365 A2F1AE-SBAQE</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812</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38,5</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6000</w:t>
            </w:r>
          </w:p>
        </w:tc>
        <w:tc>
          <w:tcPr>
            <w:tcW w:w="960" w:type="dxa"/>
            <w:vMerge w:val="restart"/>
            <w:tcMar>
              <w:left w:w="28" w:type="dxa"/>
              <w:right w:w="28" w:type="dxa"/>
            </w:tcMar>
            <w:vAlign w:val="center"/>
          </w:tcPr>
          <w:p w:rsidR="007E0D9A" w:rsidRPr="006F4874" w:rsidRDefault="007E0D9A" w:rsidP="006F4874">
            <w:pPr>
              <w:suppressAutoHyphens/>
              <w:ind w:right="-108"/>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ind w:right="-108"/>
              <w:contextualSpacing/>
              <w:rPr>
                <w:sz w:val="20"/>
                <w:szCs w:val="20"/>
              </w:rPr>
            </w:pPr>
          </w:p>
        </w:tc>
        <w:tc>
          <w:tcPr>
            <w:tcW w:w="1045" w:type="dxa"/>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1</w:t>
            </w:r>
          </w:p>
        </w:tc>
        <w:tc>
          <w:tcPr>
            <w:tcW w:w="960"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19" w:right="-124"/>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contextualSpacing/>
              <w:jc w:val="center"/>
              <w:rPr>
                <w:sz w:val="20"/>
                <w:szCs w:val="20"/>
              </w:rPr>
            </w:pPr>
            <w:r w:rsidRPr="006F4874">
              <w:rPr>
                <w:sz w:val="20"/>
                <w:szCs w:val="20"/>
              </w:rPr>
              <w:t>2006</w:t>
            </w:r>
          </w:p>
        </w:tc>
        <w:tc>
          <w:tcPr>
            <w:tcW w:w="1080"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right="-108"/>
              <w:contextualSpacing/>
              <w:jc w:val="center"/>
              <w:rPr>
                <w:sz w:val="20"/>
                <w:szCs w:val="20"/>
              </w:rPr>
            </w:pP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6</w:t>
            </w:r>
          </w:p>
        </w:tc>
        <w:tc>
          <w:tcPr>
            <w:tcW w:w="1819" w:type="dxa"/>
            <w:vMerge w:val="restart"/>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№6а</w:t>
            </w:r>
          </w:p>
        </w:tc>
        <w:tc>
          <w:tcPr>
            <w:tcW w:w="1045"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vMerge w:val="restart"/>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1</w:t>
            </w:r>
          </w:p>
        </w:tc>
        <w:tc>
          <w:tcPr>
            <w:tcW w:w="840" w:type="dxa"/>
            <w:vMerge w:val="restart"/>
            <w:tcMar>
              <w:left w:w="28" w:type="dxa"/>
              <w:right w:w="28" w:type="dxa"/>
            </w:tcMar>
            <w:vAlign w:val="center"/>
          </w:tcPr>
          <w:p w:rsidR="007E0D9A" w:rsidRPr="006F4874" w:rsidRDefault="007E0D9A" w:rsidP="006F4874">
            <w:pPr>
              <w:suppressAutoHyphens/>
              <w:ind w:left="-108" w:right="-108"/>
              <w:contextualSpacing/>
              <w:jc w:val="center"/>
              <w:rPr>
                <w:sz w:val="20"/>
                <w:szCs w:val="20"/>
              </w:rPr>
            </w:pPr>
            <w:r w:rsidRPr="006F4874">
              <w:rPr>
                <w:sz w:val="20"/>
                <w:szCs w:val="20"/>
              </w:rPr>
              <w:t>3</w:t>
            </w:r>
          </w:p>
        </w:tc>
        <w:tc>
          <w:tcPr>
            <w:tcW w:w="96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1964</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600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108"/>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108"/>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lastRenderedPageBreak/>
              <w:t>7</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№6б</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1980</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8</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№6</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320/50</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320</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50</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1953</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1500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val="restart"/>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9</w:t>
            </w:r>
          </w:p>
        </w:tc>
        <w:tc>
          <w:tcPr>
            <w:tcW w:w="1819" w:type="dxa"/>
            <w:vMerge w:val="restart"/>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Гидроузел №5</w:t>
            </w:r>
          </w:p>
        </w:tc>
        <w:tc>
          <w:tcPr>
            <w:tcW w:w="1045"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Д 200/90</w:t>
            </w:r>
          </w:p>
        </w:tc>
        <w:tc>
          <w:tcPr>
            <w:tcW w:w="80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84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c>
          <w:tcPr>
            <w:tcW w:w="96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200</w:t>
            </w:r>
          </w:p>
        </w:tc>
        <w:tc>
          <w:tcPr>
            <w:tcW w:w="720"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90</w:t>
            </w:r>
          </w:p>
        </w:tc>
        <w:tc>
          <w:tcPr>
            <w:tcW w:w="1057" w:type="dxa"/>
            <w:vMerge w:val="restart"/>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1989</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600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3000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2</w:t>
            </w:r>
          </w:p>
        </w:tc>
      </w:tr>
      <w:tr w:rsidR="00F87B1D" w:rsidRPr="006F4874" w:rsidTr="007E0D9A">
        <w:tc>
          <w:tcPr>
            <w:tcW w:w="461" w:type="dxa"/>
            <w:vMerge/>
            <w:tcMar>
              <w:left w:w="28" w:type="dxa"/>
              <w:right w:w="28" w:type="dxa"/>
            </w:tcMar>
            <w:vAlign w:val="center"/>
          </w:tcPr>
          <w:p w:rsidR="007E0D9A" w:rsidRPr="006F4874" w:rsidRDefault="007E0D9A" w:rsidP="006F4874">
            <w:pPr>
              <w:suppressAutoHyphens/>
              <w:ind w:left="-468" w:right="-445"/>
              <w:contextualSpacing/>
              <w:jc w:val="center"/>
              <w:rPr>
                <w:sz w:val="20"/>
                <w:szCs w:val="20"/>
              </w:rPr>
            </w:pPr>
          </w:p>
        </w:tc>
        <w:tc>
          <w:tcPr>
            <w:tcW w:w="1819" w:type="dxa"/>
            <w:vMerge/>
            <w:tcMar>
              <w:left w:w="28" w:type="dxa"/>
              <w:right w:w="28" w:type="dxa"/>
            </w:tcMar>
            <w:vAlign w:val="center"/>
          </w:tcPr>
          <w:p w:rsidR="007E0D9A" w:rsidRPr="006F4874" w:rsidRDefault="007E0D9A" w:rsidP="006F4874">
            <w:pPr>
              <w:suppressAutoHyphens/>
              <w:contextualSpacing/>
              <w:rPr>
                <w:sz w:val="20"/>
                <w:szCs w:val="20"/>
              </w:rPr>
            </w:pPr>
          </w:p>
        </w:tc>
        <w:tc>
          <w:tcPr>
            <w:tcW w:w="1045"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1000</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1</w:t>
            </w:r>
          </w:p>
        </w:tc>
      </w:tr>
      <w:tr w:rsidR="00F87B1D" w:rsidRPr="006F4874" w:rsidTr="007E0D9A">
        <w:trPr>
          <w:trHeight w:val="828"/>
        </w:trPr>
        <w:tc>
          <w:tcPr>
            <w:tcW w:w="461" w:type="dxa"/>
            <w:tcMar>
              <w:left w:w="28" w:type="dxa"/>
              <w:right w:w="28" w:type="dxa"/>
            </w:tcMar>
            <w:vAlign w:val="center"/>
          </w:tcPr>
          <w:p w:rsidR="007E0D9A" w:rsidRPr="006F4874" w:rsidRDefault="007E0D9A" w:rsidP="006F4874">
            <w:pPr>
              <w:suppressAutoHyphens/>
              <w:ind w:left="-468" w:right="-445"/>
              <w:contextualSpacing/>
              <w:jc w:val="center"/>
              <w:rPr>
                <w:sz w:val="20"/>
                <w:szCs w:val="20"/>
              </w:rPr>
            </w:pPr>
            <w:r w:rsidRPr="006F4874">
              <w:rPr>
                <w:sz w:val="20"/>
                <w:szCs w:val="20"/>
              </w:rPr>
              <w:t>10</w:t>
            </w:r>
          </w:p>
        </w:tc>
        <w:tc>
          <w:tcPr>
            <w:tcW w:w="1819" w:type="dxa"/>
            <w:tcMar>
              <w:left w:w="28" w:type="dxa"/>
              <w:right w:w="28" w:type="dxa"/>
            </w:tcMar>
            <w:vAlign w:val="center"/>
          </w:tcPr>
          <w:p w:rsidR="007E0D9A" w:rsidRPr="006F4874" w:rsidRDefault="007E0D9A" w:rsidP="006F4874">
            <w:pPr>
              <w:suppressAutoHyphens/>
              <w:contextualSpacing/>
              <w:rPr>
                <w:sz w:val="20"/>
                <w:szCs w:val="20"/>
              </w:rPr>
            </w:pPr>
            <w:r w:rsidRPr="006F4874">
              <w:rPr>
                <w:sz w:val="20"/>
                <w:szCs w:val="20"/>
              </w:rPr>
              <w:t>Распредели</w:t>
            </w:r>
            <w:r w:rsidRPr="006F4874">
              <w:rPr>
                <w:sz w:val="20"/>
                <w:szCs w:val="20"/>
              </w:rPr>
              <w:softHyphen/>
              <w:t>тельный узел №7</w:t>
            </w:r>
          </w:p>
        </w:tc>
        <w:tc>
          <w:tcPr>
            <w:tcW w:w="1045"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80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84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72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1057"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108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c>
          <w:tcPr>
            <w:tcW w:w="960" w:type="dxa"/>
            <w:tcMar>
              <w:left w:w="28" w:type="dxa"/>
              <w:right w:w="28" w:type="dxa"/>
            </w:tcMar>
            <w:vAlign w:val="center"/>
          </w:tcPr>
          <w:p w:rsidR="007E0D9A" w:rsidRPr="006F4874" w:rsidRDefault="007E0D9A" w:rsidP="006F4874">
            <w:pPr>
              <w:suppressAutoHyphens/>
              <w:ind w:left="-108" w:right="-85" w:hanging="32"/>
              <w:contextualSpacing/>
              <w:jc w:val="center"/>
              <w:rPr>
                <w:sz w:val="20"/>
                <w:szCs w:val="20"/>
              </w:rPr>
            </w:pPr>
            <w:r w:rsidRPr="006F4874">
              <w:rPr>
                <w:sz w:val="20"/>
                <w:szCs w:val="20"/>
              </w:rPr>
              <w:t>-</w:t>
            </w:r>
          </w:p>
        </w:tc>
      </w:tr>
    </w:tbl>
    <w:p w:rsidR="002E6726" w:rsidRPr="006F4874" w:rsidRDefault="002E6726" w:rsidP="006F4874">
      <w:pPr>
        <w:pStyle w:val="a7"/>
      </w:pPr>
      <w:r w:rsidRPr="006F4874">
        <w:t>В ТЗ ВС № 1 очищенная АО «ПО Водоканал» вода с помощью насосной станции II подъема подается на распределительный узел №1а, где она распределяется по городам (г. Прокопьевск и г. Киселевск). От гидроузла №1а – на г. Киселевск вода подается по двум направлениям:</w:t>
      </w:r>
    </w:p>
    <w:p w:rsidR="002E6726" w:rsidRPr="006F4874" w:rsidRDefault="002E6726" w:rsidP="006F4874">
      <w:pPr>
        <w:pStyle w:val="a7"/>
        <w:numPr>
          <w:ilvl w:val="0"/>
          <w:numId w:val="59"/>
        </w:numPr>
      </w:pPr>
      <w:r w:rsidRPr="006F4874">
        <w:t>по водоводу диаметром 600мм – для водоснабжения Центрального района, района Дальние горы, районов Бойни и Афонино, района Красный Камень г. Киселевска, а также муниципальных образований Прокопьевского муниципального района – пос. Севск, пос. Кутоново, пос. Верх Егос, пос. Центральный;</w:t>
      </w:r>
    </w:p>
    <w:p w:rsidR="002E6726" w:rsidRPr="006F4874" w:rsidRDefault="002E6726" w:rsidP="006F4874">
      <w:pPr>
        <w:pStyle w:val="a7"/>
        <w:numPr>
          <w:ilvl w:val="0"/>
          <w:numId w:val="59"/>
        </w:numPr>
      </w:pPr>
      <w:r w:rsidRPr="006F4874">
        <w:t>по двум водоводам диаметром 500 мм через распределительный гидроузел №7 – для обеспечения водой районов Спецпоселок, Подземгаз, Суртаиха, Шахта №12, пос. Ускат, Черкасов Камень, Машзавод, Зеленая Казанка и района Обувной фабрики г. Киселевска.</w:t>
      </w:r>
    </w:p>
    <w:p w:rsidR="002E6726" w:rsidRPr="006F4874" w:rsidRDefault="002E6726" w:rsidP="006F4874">
      <w:pPr>
        <w:pStyle w:val="a7"/>
      </w:pPr>
      <w:r w:rsidRPr="006F4874">
        <w:t>Также через район Обувной фабрики по водоводу диаметром 500мм на ул. Горняцкой часть воды транспортируется на район Красной Горки и ЖБИ г. Прокопьевска. В настоящее время водовод находится в резерве.</w:t>
      </w:r>
    </w:p>
    <w:p w:rsidR="002E6726" w:rsidRPr="006F4874" w:rsidRDefault="002E6726" w:rsidP="006F4874">
      <w:pPr>
        <w:pStyle w:val="a7"/>
      </w:pPr>
      <w:r w:rsidRPr="006F4874">
        <w:t>Насосная станция гидроузла №6а предназначена для подачи воды в жилые районы Зеленая Казанка, Шахта №12, пос. Ускат г. Киселевска.</w:t>
      </w:r>
    </w:p>
    <w:p w:rsidR="002E6726" w:rsidRPr="006F4874" w:rsidRDefault="002E6726" w:rsidP="006F4874">
      <w:pPr>
        <w:pStyle w:val="a7"/>
      </w:pPr>
      <w:r w:rsidRPr="006F4874">
        <w:t>Насосная станция гидроузла №6б предназначена для подачи воды населению и предприятиям района Черкасов Камень и Обувная фабрика г. Киселевска, а также транзитом через водовод ул. Горняцкой – на г.Прокопьевск.</w:t>
      </w:r>
    </w:p>
    <w:p w:rsidR="002E6726" w:rsidRPr="006F4874" w:rsidRDefault="002E6726" w:rsidP="006F4874">
      <w:pPr>
        <w:pStyle w:val="a7"/>
      </w:pPr>
      <w:r w:rsidRPr="006F4874">
        <w:t xml:space="preserve">Объектом водоснабжения гидроузла №6 является население и промышленность Центрального района, районов Дальние Горы и Северный поселок г. Киселевска. </w:t>
      </w:r>
    </w:p>
    <w:p w:rsidR="002E6726" w:rsidRPr="006F4874" w:rsidRDefault="002E6726" w:rsidP="006F4874">
      <w:pPr>
        <w:pStyle w:val="a7"/>
      </w:pPr>
      <w:r w:rsidRPr="006F4874">
        <w:t>С гидроузла №5 обеспечивается население района Афонино г. Киселевска и поселков Севск, Кутоново Прокопьевского муниципального района.</w:t>
      </w:r>
    </w:p>
    <w:p w:rsidR="002E6726" w:rsidRPr="006F4874" w:rsidRDefault="002E6726" w:rsidP="006F4874">
      <w:pPr>
        <w:pStyle w:val="a7"/>
      </w:pPr>
      <w:r w:rsidRPr="006F4874">
        <w:t>Насосная станция по ул. Чехова обеспечивает водой район Суртаиха и Тайбинка г. Киселевска.</w:t>
      </w:r>
    </w:p>
    <w:p w:rsidR="002E6726" w:rsidRPr="006F4874" w:rsidRDefault="002E6726" w:rsidP="006F4874">
      <w:pPr>
        <w:pStyle w:val="a7"/>
      </w:pPr>
      <w:r w:rsidRPr="006F4874">
        <w:t xml:space="preserve"> Непосредственно с распределительного узла №7 обеспечиваются водой районы Подземгаз, Спецпоселок г. Киселевска. </w:t>
      </w:r>
    </w:p>
    <w:p w:rsidR="00F202C8" w:rsidRPr="006F4874" w:rsidRDefault="00F202C8" w:rsidP="006F4874">
      <w:pPr>
        <w:pStyle w:val="4"/>
      </w:pPr>
      <w:bookmarkStart w:id="28" w:name="_Toc74027587"/>
      <w:bookmarkStart w:id="29" w:name="_Toc80702552"/>
      <w:r w:rsidRPr="006F4874">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p>
    <w:p w:rsidR="002E6726" w:rsidRPr="006F4874" w:rsidRDefault="002E6726" w:rsidP="006F4874">
      <w:pPr>
        <w:pStyle w:val="a7"/>
      </w:pPr>
      <w:bookmarkStart w:id="30" w:name="_Toc74027588"/>
      <w:r w:rsidRPr="006F4874">
        <w:t>Протяженность водопроводных сетей, действующих на территории МО «Киселевский городской округ», составляет порядка 425км, из которых:</w:t>
      </w:r>
    </w:p>
    <w:p w:rsidR="002E6726" w:rsidRPr="006F4874" w:rsidRDefault="002E6726" w:rsidP="006F4874">
      <w:pPr>
        <w:pStyle w:val="a7"/>
        <w:numPr>
          <w:ilvl w:val="0"/>
          <w:numId w:val="60"/>
        </w:numPr>
      </w:pPr>
      <w:r w:rsidRPr="006F4874">
        <w:t>~396км находятся в эксплуатации ООО «КВС» внутри ТЗ ВС № 1, 2;</w:t>
      </w:r>
    </w:p>
    <w:p w:rsidR="002E6726" w:rsidRPr="006F4874" w:rsidRDefault="002E6726" w:rsidP="006F4874">
      <w:pPr>
        <w:pStyle w:val="a7"/>
        <w:numPr>
          <w:ilvl w:val="0"/>
          <w:numId w:val="60"/>
        </w:numPr>
      </w:pPr>
      <w:r w:rsidRPr="006F4874">
        <w:t>~29км находятся в эксплуатации МП «Исток» внутри ТЗ ВС № 3, 4.</w:t>
      </w:r>
    </w:p>
    <w:p w:rsidR="002E6726" w:rsidRPr="006F4874" w:rsidRDefault="002E6726" w:rsidP="006F4874">
      <w:pPr>
        <w:pStyle w:val="a7"/>
      </w:pPr>
      <w:r w:rsidRPr="006F4874">
        <w:t>Основная часть водопроводных сетей (по протяженности) выполнена из стали, также в качестве основных материалов трубопроводов используются чугун, полиэтилена и ВЧШГ.</w:t>
      </w:r>
    </w:p>
    <w:p w:rsidR="002E6726" w:rsidRPr="006F4874" w:rsidRDefault="002E6726" w:rsidP="006F4874">
      <w:pPr>
        <w:pStyle w:val="a7"/>
      </w:pPr>
      <w:r w:rsidRPr="006F4874">
        <w:t>Протяженность ветхих аварийный сетей, выработавших нормативный срок эк</w:t>
      </w:r>
      <w:r w:rsidR="00A85BA2" w:rsidRPr="006F4874">
        <w:t>сплуатации, составляет более 90</w:t>
      </w:r>
      <w:r w:rsidRPr="006F4874">
        <w:t xml:space="preserve">км, </w:t>
      </w:r>
      <w:r w:rsidR="00A85BA2" w:rsidRPr="006F4874">
        <w:t>т.е.</w:t>
      </w:r>
      <w:r w:rsidRPr="006F4874">
        <w:t xml:space="preserve"> </w:t>
      </w:r>
      <w:r w:rsidR="00A85BA2" w:rsidRPr="006F4874">
        <w:t>~21%</w:t>
      </w:r>
      <w:r w:rsidRPr="006F4874">
        <w:t xml:space="preserve"> от общей протяженности водопроводных сетей.</w:t>
      </w:r>
    </w:p>
    <w:p w:rsidR="002E6726" w:rsidRPr="006F4874" w:rsidRDefault="002E6726" w:rsidP="006F4874">
      <w:pPr>
        <w:pStyle w:val="a7"/>
      </w:pPr>
      <w:r w:rsidRPr="006F4874">
        <w:t xml:space="preserve">Возраст 9% сетей водоснабжения </w:t>
      </w:r>
      <w:r w:rsidR="00A85BA2" w:rsidRPr="006F4874">
        <w:t>составляет более</w:t>
      </w:r>
      <w:r w:rsidRPr="006F4874">
        <w:t xml:space="preserve"> 30лет</w:t>
      </w:r>
      <w:r w:rsidR="00A85BA2" w:rsidRPr="006F4874">
        <w:t>;</w:t>
      </w:r>
      <w:r w:rsidRPr="006F4874">
        <w:t xml:space="preserve"> данные водопроводные сети выполнены из металлических труб, что может являться причиной вторичного загрязнения воды продуктами коррозии. </w:t>
      </w:r>
    </w:p>
    <w:p w:rsidR="00A85BA2" w:rsidRPr="006F4874" w:rsidRDefault="002E6726" w:rsidP="006F4874">
      <w:pPr>
        <w:pStyle w:val="a7"/>
      </w:pPr>
      <w:r w:rsidRPr="006F4874">
        <w:t xml:space="preserve">Значительный физический износ трубопроводов не позволяет обеспечить безаварийную работу водопроводных сетей. Удельное количество аварий на водопроводных сетях </w:t>
      </w:r>
      <w:r w:rsidR="00A85BA2" w:rsidRPr="006F4874">
        <w:t>за последние годы</w:t>
      </w:r>
      <w:r w:rsidRPr="006F4874">
        <w:t xml:space="preserve"> состав</w:t>
      </w:r>
      <w:r w:rsidR="00A85BA2" w:rsidRPr="006F4874">
        <w:t>ило</w:t>
      </w:r>
      <w:r w:rsidRPr="006F4874">
        <w:t xml:space="preserve"> 1,</w:t>
      </w:r>
      <w:r w:rsidR="00A85BA2" w:rsidRPr="006F4874">
        <w:t>0-1,32</w:t>
      </w:r>
      <w:r w:rsidRPr="006F4874">
        <w:t xml:space="preserve"> ед./км</w:t>
      </w:r>
      <w:r w:rsidR="00A85BA2" w:rsidRPr="006F4874">
        <w:t>/г</w:t>
      </w:r>
      <w:r w:rsidRPr="006F4874">
        <w:t>.</w:t>
      </w:r>
    </w:p>
    <w:p w:rsidR="00F202C8" w:rsidRPr="006F4874" w:rsidRDefault="00F202C8" w:rsidP="006F4874">
      <w:pPr>
        <w:pStyle w:val="4"/>
      </w:pPr>
      <w:bookmarkStart w:id="31" w:name="_Toc80702553"/>
      <w:r w:rsidRPr="006F4874">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0"/>
      <w:bookmarkEnd w:id="31"/>
    </w:p>
    <w:p w:rsidR="007C7BDF" w:rsidRPr="006F4874" w:rsidRDefault="007C7BDF" w:rsidP="006F4874">
      <w:pPr>
        <w:pStyle w:val="a7"/>
      </w:pPr>
      <w:r w:rsidRPr="006F4874">
        <w:t>Для централизованных систем водоснабжения, действующих на территории МО «Киселевский городской округ», по состоянию 2021г. присущи характерные для аналогичных систем, действующих на территории РФ, проблемы:</w:t>
      </w:r>
    </w:p>
    <w:p w:rsidR="009B137E" w:rsidRPr="006F4874" w:rsidRDefault="009B137E" w:rsidP="006F4874">
      <w:pPr>
        <w:pStyle w:val="a7"/>
        <w:numPr>
          <w:ilvl w:val="0"/>
          <w:numId w:val="51"/>
        </w:numPr>
        <w:ind w:hanging="357"/>
      </w:pPr>
      <w:r w:rsidRPr="006F4874">
        <w:t>периодическое ухудшения качества исходной воды, что в конечном итоге сказывается на неудовлетворительном качестве подаваемой потребителям питьевой воды, подаваемой без очистки или при недостаточной очистке (характерно для ТЗ ВС № 3, 4);</w:t>
      </w:r>
    </w:p>
    <w:p w:rsidR="007C7BDF" w:rsidRPr="006F4874" w:rsidRDefault="007C7BDF" w:rsidP="006F4874">
      <w:pPr>
        <w:pStyle w:val="a7"/>
        <w:numPr>
          <w:ilvl w:val="0"/>
          <w:numId w:val="51"/>
        </w:numPr>
        <w:ind w:hanging="357"/>
      </w:pPr>
      <w:r w:rsidRPr="006F4874">
        <w:t>высокий физический и моральный износ оборудования, зданий и сооружений на основных объектах водоснабжения (на водозаборных сооружениях, СВП, ВНС);</w:t>
      </w:r>
    </w:p>
    <w:p w:rsidR="007C7BDF" w:rsidRPr="006F4874" w:rsidRDefault="007C7BDF" w:rsidP="006F4874">
      <w:pPr>
        <w:pStyle w:val="a7"/>
        <w:numPr>
          <w:ilvl w:val="0"/>
          <w:numId w:val="51"/>
        </w:numPr>
        <w:ind w:hanging="357"/>
      </w:pPr>
      <w:r w:rsidRPr="006F4874">
        <w:t>высокий физический износ водопроводных сетей;</w:t>
      </w:r>
    </w:p>
    <w:p w:rsidR="007C7BDF" w:rsidRPr="006F4874" w:rsidRDefault="007C7BDF" w:rsidP="006F4874">
      <w:pPr>
        <w:pStyle w:val="a7"/>
        <w:numPr>
          <w:ilvl w:val="0"/>
          <w:numId w:val="51"/>
        </w:numPr>
        <w:ind w:hanging="357"/>
      </w:pPr>
      <w:r w:rsidRPr="006F4874">
        <w:t>недостаточный уровень автоматизации технологических процессов и их диспетчеризации</w:t>
      </w:r>
      <w:r w:rsidR="00CB3EDC" w:rsidRPr="006F4874">
        <w:t xml:space="preserve"> на основных объектах водоснабжения (за исключением объектов, эксплуатируемых ООО «КВС»)</w:t>
      </w:r>
      <w:r w:rsidRPr="006F4874">
        <w:t>;</w:t>
      </w:r>
    </w:p>
    <w:p w:rsidR="007C7BDF" w:rsidRPr="006F4874" w:rsidRDefault="007C7BDF" w:rsidP="006F4874">
      <w:pPr>
        <w:pStyle w:val="a7"/>
        <w:numPr>
          <w:ilvl w:val="0"/>
          <w:numId w:val="51"/>
        </w:numPr>
        <w:ind w:hanging="357"/>
      </w:pPr>
      <w:r w:rsidRPr="006F4874">
        <w:lastRenderedPageBreak/>
        <w:t>недостаточная оснащенность приборами коммерческого учета потребителей питьевой воды (в основном, абонентов категории «население»).</w:t>
      </w:r>
    </w:p>
    <w:p w:rsidR="00AD137E" w:rsidRPr="006F4874" w:rsidRDefault="00AD137E" w:rsidP="006F4874">
      <w:pPr>
        <w:pStyle w:val="4"/>
      </w:pPr>
      <w:bookmarkStart w:id="32" w:name="_Toc80702554"/>
      <w:r w:rsidRPr="006F487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p>
    <w:p w:rsidR="008B313A" w:rsidRPr="006F4874" w:rsidRDefault="009B137E" w:rsidP="006F4874">
      <w:pPr>
        <w:pStyle w:val="a7"/>
      </w:pPr>
      <w:r w:rsidRPr="006F4874">
        <w:t>В настоящее время 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6F4874">
        <w:t xml:space="preserve"> </w:t>
      </w:r>
      <w:r w:rsidRPr="006F4874">
        <w:t>Горячее водоснабжение по закрытой схеме осуществляет 11 котельных (№ 25, 26, 41, 43, 7 , 2, 8, 9, 10, 46а, 49).</w:t>
      </w:r>
      <w:r w:rsidR="002E6726" w:rsidRPr="006F4874">
        <w:t xml:space="preserve"> </w:t>
      </w:r>
      <w:r w:rsidRPr="006F4874">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6F4874" w:rsidRDefault="00C31238" w:rsidP="006F4874">
      <w:pPr>
        <w:pStyle w:val="3"/>
      </w:pPr>
      <w:bookmarkStart w:id="33" w:name="_Toc74027590"/>
      <w:bookmarkStart w:id="34" w:name="_Toc80702555"/>
      <w:r w:rsidRPr="006F4874">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3"/>
      <w:bookmarkEnd w:id="34"/>
    </w:p>
    <w:p w:rsidR="00BA3399" w:rsidRPr="006F4874" w:rsidRDefault="00742D93" w:rsidP="006F4874">
      <w:pPr>
        <w:pStyle w:val="a7"/>
      </w:pPr>
      <w:r w:rsidRPr="006F4874">
        <w:t>На территории МО «Киселевский городской округ»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6F4874" w:rsidRDefault="00C31238" w:rsidP="006F4874">
      <w:pPr>
        <w:pStyle w:val="3"/>
      </w:pPr>
      <w:bookmarkStart w:id="35" w:name="_Toc74027591"/>
      <w:bookmarkStart w:id="36" w:name="_Toc80702556"/>
      <w:r w:rsidRPr="006F4874">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5"/>
      <w:bookmarkEnd w:id="36"/>
    </w:p>
    <w:p w:rsidR="00F7625C" w:rsidRPr="006F4874" w:rsidRDefault="00F7625C" w:rsidP="006F4874">
      <w:pPr>
        <w:pStyle w:val="a7"/>
      </w:pPr>
      <w:r w:rsidRPr="006F4874">
        <w:t>Все объекты ЦС ХВС внутри ТЗ ВС № 1, 2</w:t>
      </w:r>
      <w:r w:rsidR="00CA08A4" w:rsidRPr="006F4874">
        <w:t xml:space="preserve"> (основные жилые районы г. Киселевска и жилой район Красны Камень соответственно)</w:t>
      </w:r>
      <w:r w:rsidRPr="006F4874">
        <w:t xml:space="preserve"> эксплуатируются ООО «КВС» на праве аренды муниципального имущества. Границей раздела эксплуатационной ответственности между ООО «КВС» и АО «ПО Водоканал» (г. Прокопьевск, ИНН 4223030694), являются сварные швы на водоводах </w:t>
      </w:r>
      <w:r w:rsidRPr="006F4874">
        <w:rPr>
          <w:lang w:val="en-US"/>
        </w:rPr>
        <w:t>D</w:t>
      </w:r>
      <w:r w:rsidRPr="006F4874">
        <w:t xml:space="preserve"> 400, 500, 600 мм в распределительной камере гидроузла № 1а. Учет подачи воды в сторону ООО «КВС» осуществляется расходомерами по каждому водоводу.</w:t>
      </w:r>
    </w:p>
    <w:p w:rsidR="00F7625C" w:rsidRPr="006F4874" w:rsidRDefault="00F7625C" w:rsidP="006F4874">
      <w:pPr>
        <w:pStyle w:val="a7"/>
      </w:pPr>
      <w:r w:rsidRPr="006F4874">
        <w:t>Все объекты ЦС ХВС внутри ТЗ ВС № 3, 4 (с. Верх-Чумыш и пос. Карагайлинский соответственно) эксплуатируются МП «Исток» на праве хозяйственного ведения муниципальным имуществом.</w:t>
      </w:r>
    </w:p>
    <w:p w:rsidR="00B131D0" w:rsidRPr="006F4874" w:rsidRDefault="00E51AF0" w:rsidP="006F4874">
      <w:pPr>
        <w:pStyle w:val="20"/>
      </w:pPr>
      <w:bookmarkStart w:id="37" w:name="_Toc74027592"/>
      <w:bookmarkStart w:id="38" w:name="_Toc80702557"/>
      <w:r w:rsidRPr="006F4874">
        <w:lastRenderedPageBreak/>
        <w:t>Раздел</w:t>
      </w:r>
      <w:r w:rsidR="00260E62" w:rsidRPr="006F4874">
        <w:t xml:space="preserve"> 2.</w:t>
      </w:r>
      <w:r w:rsidRPr="006F4874">
        <w:t xml:space="preserve"> </w:t>
      </w:r>
      <w:r w:rsidR="001D552E" w:rsidRPr="006F4874">
        <w:t>«</w:t>
      </w:r>
      <w:r w:rsidR="00B131D0" w:rsidRPr="006F4874">
        <w:t>Направления развития централизованных систем водоснабжения</w:t>
      </w:r>
      <w:r w:rsidR="001D552E" w:rsidRPr="006F4874">
        <w:t>»</w:t>
      </w:r>
      <w:bookmarkEnd w:id="37"/>
      <w:bookmarkEnd w:id="38"/>
    </w:p>
    <w:p w:rsidR="003770EE" w:rsidRPr="006F4874" w:rsidRDefault="00C31238" w:rsidP="006F4874">
      <w:pPr>
        <w:pStyle w:val="3"/>
      </w:pPr>
      <w:bookmarkStart w:id="39" w:name="_Toc74027593"/>
      <w:bookmarkStart w:id="40" w:name="_Toc80702558"/>
      <w:r w:rsidRPr="006F4874">
        <w:t>Основные направления, принципы, задачи и плановые значения показателей развития централизованных систем водоснабжения</w:t>
      </w:r>
      <w:bookmarkEnd w:id="39"/>
      <w:bookmarkEnd w:id="40"/>
    </w:p>
    <w:p w:rsidR="001F6350" w:rsidRPr="006F4874" w:rsidRDefault="001F6350" w:rsidP="006F4874">
      <w:pPr>
        <w:pStyle w:val="a7"/>
        <w:keepNext/>
      </w:pPr>
      <w:r w:rsidRPr="006F487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1F6350" w:rsidRPr="006F4874" w:rsidRDefault="001F6350" w:rsidP="006F4874">
      <w:pPr>
        <w:pStyle w:val="a7"/>
        <w:numPr>
          <w:ilvl w:val="0"/>
          <w:numId w:val="23"/>
        </w:numPr>
        <w:spacing w:before="0" w:after="0"/>
        <w:ind w:hanging="357"/>
      </w:pPr>
      <w:r w:rsidRPr="006F487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1F6350" w:rsidRPr="006F4874" w:rsidRDefault="001F6350" w:rsidP="006F4874">
      <w:pPr>
        <w:pStyle w:val="a7"/>
        <w:numPr>
          <w:ilvl w:val="0"/>
          <w:numId w:val="23"/>
        </w:numPr>
        <w:spacing w:before="0" w:after="0"/>
        <w:ind w:hanging="357"/>
      </w:pPr>
      <w:r w:rsidRPr="006F4874">
        <w:t>Повышения энергетической эффективности путем экономного потребления воды;</w:t>
      </w:r>
    </w:p>
    <w:p w:rsidR="001F6350" w:rsidRPr="006F4874" w:rsidRDefault="001F6350" w:rsidP="006F4874">
      <w:pPr>
        <w:pStyle w:val="a7"/>
        <w:numPr>
          <w:ilvl w:val="0"/>
          <w:numId w:val="23"/>
        </w:numPr>
        <w:spacing w:before="0" w:after="0"/>
        <w:ind w:hanging="357"/>
      </w:pPr>
      <w:r w:rsidRPr="006F4874">
        <w:t>Снижения негативного воздействия на водные объекты путем повышения качества очистки сточных вод;</w:t>
      </w:r>
    </w:p>
    <w:p w:rsidR="001F6350" w:rsidRPr="006F4874" w:rsidRDefault="001F6350" w:rsidP="006F4874">
      <w:pPr>
        <w:pStyle w:val="a7"/>
        <w:numPr>
          <w:ilvl w:val="0"/>
          <w:numId w:val="23"/>
        </w:numPr>
        <w:spacing w:before="0" w:after="0"/>
        <w:ind w:hanging="357"/>
      </w:pPr>
      <w:r w:rsidRPr="006F487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1F6350" w:rsidRPr="006F4874" w:rsidRDefault="001F6350" w:rsidP="006F4874">
      <w:pPr>
        <w:pStyle w:val="a7"/>
        <w:numPr>
          <w:ilvl w:val="0"/>
          <w:numId w:val="23"/>
        </w:numPr>
        <w:spacing w:before="0" w:after="0"/>
        <w:ind w:hanging="357"/>
      </w:pPr>
      <w:r w:rsidRPr="006F4874">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1F6350" w:rsidRPr="006F4874" w:rsidRDefault="001F6350" w:rsidP="006F4874">
      <w:pPr>
        <w:pStyle w:val="a7"/>
        <w:keepNext/>
      </w:pPr>
      <w:r w:rsidRPr="006F487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1F6350" w:rsidRPr="006F4874" w:rsidRDefault="001F6350" w:rsidP="006F4874">
      <w:pPr>
        <w:pStyle w:val="a7"/>
        <w:numPr>
          <w:ilvl w:val="0"/>
          <w:numId w:val="24"/>
        </w:numPr>
      </w:pPr>
      <w:r w:rsidRPr="006F4874">
        <w:t>Приоритетность обеспечения населения питьевой водой, горячей водой и услугами по водоотведению;</w:t>
      </w:r>
    </w:p>
    <w:p w:rsidR="001F6350" w:rsidRPr="006F4874" w:rsidRDefault="001F6350" w:rsidP="006F4874">
      <w:pPr>
        <w:pStyle w:val="a7"/>
        <w:numPr>
          <w:ilvl w:val="0"/>
          <w:numId w:val="24"/>
        </w:numPr>
      </w:pPr>
      <w:r w:rsidRPr="006F4874">
        <w:t>Создание условий для привлечения инвестиций в сферу водоснабжения и водоотведения, обеспечение гарантий возврата частных инвестиций;</w:t>
      </w:r>
    </w:p>
    <w:p w:rsidR="001F6350" w:rsidRPr="006F4874" w:rsidRDefault="001F6350" w:rsidP="006F4874">
      <w:pPr>
        <w:pStyle w:val="a7"/>
        <w:numPr>
          <w:ilvl w:val="0"/>
          <w:numId w:val="24"/>
        </w:numPr>
      </w:pPr>
      <w:r w:rsidRPr="006F4874">
        <w:t>Обеспечение технологического и организационного единства и целостности ЦС ГВС, ХВС и (или) ВО;</w:t>
      </w:r>
    </w:p>
    <w:p w:rsidR="001F6350" w:rsidRPr="006F4874" w:rsidRDefault="001F6350" w:rsidP="006F4874">
      <w:pPr>
        <w:pStyle w:val="a7"/>
        <w:numPr>
          <w:ilvl w:val="0"/>
          <w:numId w:val="24"/>
        </w:numPr>
      </w:pPr>
      <w:r w:rsidRPr="006F487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1F6350" w:rsidRPr="006F4874" w:rsidRDefault="001F6350" w:rsidP="006F4874">
      <w:pPr>
        <w:pStyle w:val="a7"/>
        <w:numPr>
          <w:ilvl w:val="0"/>
          <w:numId w:val="24"/>
        </w:numPr>
      </w:pPr>
      <w:r w:rsidRPr="006F487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F6350" w:rsidRPr="006F4874" w:rsidRDefault="001F6350" w:rsidP="006F4874">
      <w:pPr>
        <w:pStyle w:val="a7"/>
        <w:numPr>
          <w:ilvl w:val="0"/>
          <w:numId w:val="24"/>
        </w:numPr>
      </w:pPr>
      <w:r w:rsidRPr="006F487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1F6350" w:rsidRPr="006F4874" w:rsidRDefault="001F6350" w:rsidP="006F4874">
      <w:pPr>
        <w:pStyle w:val="a7"/>
        <w:numPr>
          <w:ilvl w:val="0"/>
          <w:numId w:val="24"/>
        </w:numPr>
      </w:pPr>
      <w:r w:rsidRPr="006F4874">
        <w:t>Обеспечение равных условий доступа абонентов к сфере водоснабжения и водоотведения;</w:t>
      </w:r>
    </w:p>
    <w:p w:rsidR="001F6350" w:rsidRPr="006F4874" w:rsidRDefault="001F6350" w:rsidP="006F4874">
      <w:pPr>
        <w:pStyle w:val="a7"/>
        <w:numPr>
          <w:ilvl w:val="0"/>
          <w:numId w:val="24"/>
        </w:numPr>
      </w:pPr>
      <w:r w:rsidRPr="006F4874">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1F6350" w:rsidRPr="006F4874" w:rsidRDefault="001F6350" w:rsidP="006F4874">
      <w:pPr>
        <w:pStyle w:val="a7"/>
      </w:pPr>
      <w:r w:rsidRPr="006F4874">
        <w:t xml:space="preserve">Исходя из обозначенных целей и принципов государственной политики в </w:t>
      </w:r>
      <w:r w:rsidR="0024484F" w:rsidRPr="006F4874">
        <w:t>сфере водоснабжения и водоотведения</w:t>
      </w:r>
      <w:r w:rsidR="00767E09" w:rsidRPr="006F4874">
        <w:t>,</w:t>
      </w:r>
      <w:r w:rsidRPr="006F4874">
        <w:t xml:space="preserve"> </w:t>
      </w:r>
      <w:r w:rsidR="00767E09" w:rsidRPr="006F4874">
        <w:t xml:space="preserve">на момент настоящей актуализации Схемы ВСиВО </w:t>
      </w:r>
      <w:r w:rsidR="00C312C9" w:rsidRPr="006F4874">
        <w:t>МО </w:t>
      </w:r>
      <w:r w:rsidR="00A610A8" w:rsidRPr="006F4874">
        <w:t>«Киселевский городской округ»</w:t>
      </w:r>
      <w:r w:rsidR="00BC0C3E" w:rsidRPr="006F4874">
        <w:t xml:space="preserve"> </w:t>
      </w:r>
      <w:r w:rsidRPr="006F4874">
        <w:t xml:space="preserve">сформированы следующие основные цели развития </w:t>
      </w:r>
      <w:r w:rsidR="0067593A" w:rsidRPr="006F4874">
        <w:t>централизованных систем водоснабжения</w:t>
      </w:r>
      <w:r w:rsidR="00F406EA" w:rsidRPr="006F4874">
        <w:t xml:space="preserve"> </w:t>
      </w:r>
      <w:r w:rsidR="00C312C9" w:rsidRPr="006F4874">
        <w:t>МО </w:t>
      </w:r>
      <w:r w:rsidR="00A87C0E" w:rsidRPr="006F4874">
        <w:t>«Киселевский городской округ»</w:t>
      </w:r>
      <w:r w:rsidRPr="006F4874">
        <w:t>:</w:t>
      </w:r>
    </w:p>
    <w:p w:rsidR="001F6350" w:rsidRPr="006F4874" w:rsidRDefault="001F6350" w:rsidP="006F4874">
      <w:pPr>
        <w:pStyle w:val="a7"/>
        <w:numPr>
          <w:ilvl w:val="0"/>
          <w:numId w:val="25"/>
        </w:numPr>
      </w:pPr>
      <w:r w:rsidRPr="006F4874">
        <w:t>Обеспечение требуемого качества водоподготовки питьевой и горячей воды, подаваемой абонентам</w:t>
      </w:r>
      <w:r w:rsidR="00387ED9" w:rsidRPr="006F4874">
        <w:t>, в необходимом объеме</w:t>
      </w:r>
      <w:r w:rsidRPr="006F4874">
        <w:t>;</w:t>
      </w:r>
    </w:p>
    <w:p w:rsidR="001F6350" w:rsidRPr="006F4874" w:rsidRDefault="001F6350" w:rsidP="006F4874">
      <w:pPr>
        <w:pStyle w:val="a7"/>
        <w:numPr>
          <w:ilvl w:val="0"/>
          <w:numId w:val="25"/>
        </w:numPr>
      </w:pPr>
      <w:r w:rsidRPr="006F4874">
        <w:t xml:space="preserve">Повышение надежности и энергоэффективности процессов </w:t>
      </w:r>
      <w:r w:rsidR="0067593A" w:rsidRPr="006F4874">
        <w:t>водоподготовки, транспортировки и подачи воды абонентам</w:t>
      </w:r>
      <w:r w:rsidRPr="006F4874">
        <w:t>;</w:t>
      </w:r>
    </w:p>
    <w:p w:rsidR="00C312C9" w:rsidRPr="006F4874" w:rsidRDefault="00C312C9" w:rsidP="006F4874">
      <w:pPr>
        <w:pStyle w:val="a7"/>
        <w:numPr>
          <w:ilvl w:val="0"/>
          <w:numId w:val="25"/>
        </w:numPr>
      </w:pPr>
      <w:r w:rsidRPr="006F4874">
        <w:t>Обеспечение требований действующих нормативов в вопросах эксплуатации объектов централизованных систем водоснабжения;</w:t>
      </w:r>
    </w:p>
    <w:p w:rsidR="001F6350" w:rsidRPr="006F4874" w:rsidRDefault="001F6350" w:rsidP="006F4874">
      <w:pPr>
        <w:pStyle w:val="a7"/>
        <w:numPr>
          <w:ilvl w:val="0"/>
          <w:numId w:val="25"/>
        </w:numPr>
      </w:pPr>
      <w:r w:rsidRPr="006F4874">
        <w:t xml:space="preserve">Обеспечение централизованным </w:t>
      </w:r>
      <w:r w:rsidR="0067593A" w:rsidRPr="006F4874">
        <w:t xml:space="preserve">водоснабжением </w:t>
      </w:r>
      <w:r w:rsidRPr="006F4874">
        <w:t>планируемых к строительству и (или) реконструкции объектов капитального строительства на территориях перспективной застройки</w:t>
      </w:r>
      <w:r w:rsidR="00F44D64" w:rsidRPr="006F4874">
        <w:t>,</w:t>
      </w:r>
      <w:r w:rsidRPr="006F4874">
        <w:t xml:space="preserve"> реконструируемых</w:t>
      </w:r>
      <w:r w:rsidR="00F44D64" w:rsidRPr="006F4874">
        <w:t xml:space="preserve"> и существующих</w:t>
      </w:r>
      <w:r w:rsidRPr="006F4874">
        <w:t xml:space="preserve"> территориях.</w:t>
      </w:r>
    </w:p>
    <w:p w:rsidR="001F6350" w:rsidRPr="006F4874" w:rsidRDefault="001F6350" w:rsidP="006F4874">
      <w:pPr>
        <w:pStyle w:val="a7"/>
      </w:pPr>
      <w:r w:rsidRPr="006F4874">
        <w:t xml:space="preserve">Для достижения указанных целей развития </w:t>
      </w:r>
      <w:r w:rsidR="0067593A" w:rsidRPr="006F4874">
        <w:t xml:space="preserve">централизованных систем водоснабжения </w:t>
      </w:r>
      <w:r w:rsidR="00C312C9" w:rsidRPr="006F4874">
        <w:t>МО </w:t>
      </w:r>
      <w:r w:rsidR="00A87C0E" w:rsidRPr="006F4874">
        <w:t xml:space="preserve">«Киселевский городской округ» </w:t>
      </w:r>
      <w:r w:rsidRPr="006F4874">
        <w:t xml:space="preserve">разработан перечень мероприятий по строительству реконструкции и модернизации объектов </w:t>
      </w:r>
      <w:r w:rsidR="0067593A" w:rsidRPr="006F4874">
        <w:t xml:space="preserve">централизованных систем водоснабжения </w:t>
      </w:r>
      <w:r w:rsidRPr="006F4874">
        <w:t>(см.</w:t>
      </w:r>
      <w:r w:rsidR="00EB17B3" w:rsidRPr="006F4874">
        <w:t xml:space="preserve"> подраздел</w:t>
      </w:r>
      <w:r w:rsidR="00F406EA" w:rsidRPr="006F4874">
        <w:t xml:space="preserve"> </w:t>
      </w:r>
      <w:r w:rsidR="00EB17B3" w:rsidRPr="006F4874">
        <w:t>1</w:t>
      </w:r>
      <w:r w:rsidR="0067593A" w:rsidRPr="006F4874">
        <w:t>.</w:t>
      </w:r>
      <w:r w:rsidR="00EB17B3" w:rsidRPr="006F4874">
        <w:t>4</w:t>
      </w:r>
      <w:r w:rsidR="006D006D" w:rsidRPr="006F4874">
        <w:t>.</w:t>
      </w:r>
      <w:r w:rsidR="00EB17B3" w:rsidRPr="006F4874">
        <w:t>1</w:t>
      </w:r>
      <w:r w:rsidR="006D006D" w:rsidRPr="006F4874">
        <w:t>)</w:t>
      </w:r>
      <w:r w:rsidRPr="006F4874">
        <w:t xml:space="preserve">. </w:t>
      </w:r>
    </w:p>
    <w:p w:rsidR="001F6350" w:rsidRPr="006F4874" w:rsidRDefault="001F6350" w:rsidP="006F4874">
      <w:pPr>
        <w:pStyle w:val="a7"/>
      </w:pPr>
      <w:r w:rsidRPr="006F4874">
        <w:t xml:space="preserve"> </w:t>
      </w:r>
    </w:p>
    <w:p w:rsidR="00F406EA" w:rsidRPr="006F4874" w:rsidRDefault="00F406EA" w:rsidP="006F4874">
      <w:pPr>
        <w:pStyle w:val="a7"/>
      </w:pPr>
      <w:r w:rsidRPr="006F4874">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7512D8" w:rsidRPr="006F4874">
        <w:t>я</w:t>
      </w:r>
      <w:r w:rsidRPr="006F4874">
        <w:t xml:space="preserve"> и (или) водоотведения, утвержденного Приказом </w:t>
      </w:r>
      <w:r w:rsidR="00FF4C2D" w:rsidRPr="006F4874">
        <w:t xml:space="preserve">Минстроя </w:t>
      </w:r>
      <w:r w:rsidRPr="006F4874">
        <w:t>РФ от 04.04.2014 № 162/пр</w:t>
      </w:r>
      <w:r w:rsidR="0019324B" w:rsidRPr="006F4874">
        <w:t>,</w:t>
      </w:r>
      <w:r w:rsidRPr="006F4874">
        <w:t xml:space="preserve"> к показателям развития ЦС ГВС, ХВС и ВО относятся: </w:t>
      </w:r>
    </w:p>
    <w:p w:rsidR="00F406EA" w:rsidRPr="006F4874" w:rsidRDefault="00F406EA" w:rsidP="006F4874">
      <w:pPr>
        <w:pStyle w:val="a7"/>
        <w:numPr>
          <w:ilvl w:val="0"/>
          <w:numId w:val="26"/>
        </w:numPr>
      </w:pPr>
      <w:r w:rsidRPr="006F4874">
        <w:t>Показатели качества воды (в отношении питьевой воды и горячей воды);</w:t>
      </w:r>
    </w:p>
    <w:p w:rsidR="00F406EA" w:rsidRPr="006F4874" w:rsidRDefault="00F406EA" w:rsidP="006F4874">
      <w:pPr>
        <w:pStyle w:val="a7"/>
        <w:numPr>
          <w:ilvl w:val="0"/>
          <w:numId w:val="26"/>
        </w:numPr>
      </w:pPr>
      <w:r w:rsidRPr="006F4874">
        <w:t>Показатели надежности и бесперебойности водоснабжения и водоотведения;</w:t>
      </w:r>
    </w:p>
    <w:p w:rsidR="00F406EA" w:rsidRPr="006F4874" w:rsidRDefault="00F406EA" w:rsidP="006F4874">
      <w:pPr>
        <w:pStyle w:val="a7"/>
        <w:numPr>
          <w:ilvl w:val="0"/>
          <w:numId w:val="26"/>
        </w:numPr>
      </w:pPr>
      <w:r w:rsidRPr="006F4874">
        <w:t>Показатели очистки сточных вод</w:t>
      </w:r>
      <w:r w:rsidRPr="006F4874">
        <w:rPr>
          <w:lang w:val="en-US"/>
        </w:rPr>
        <w:t>;</w:t>
      </w:r>
    </w:p>
    <w:p w:rsidR="00F406EA" w:rsidRPr="006F4874" w:rsidRDefault="00F406EA" w:rsidP="006F4874">
      <w:pPr>
        <w:pStyle w:val="a7"/>
        <w:numPr>
          <w:ilvl w:val="0"/>
          <w:numId w:val="26"/>
        </w:numPr>
      </w:pPr>
      <w:r w:rsidRPr="006F4874">
        <w:t>Показатели эффективности использования ресурсов, в том числе уровень потерь воды (тепловой энергии в составе горячей воды)</w:t>
      </w:r>
      <w:r w:rsidR="001C2B6D" w:rsidRPr="006F4874">
        <w:t>.</w:t>
      </w:r>
    </w:p>
    <w:p w:rsidR="003770EE" w:rsidRPr="006F4874" w:rsidRDefault="00F406EA" w:rsidP="006F4874">
      <w:pPr>
        <w:pStyle w:val="a7"/>
      </w:pPr>
      <w:r w:rsidRPr="006F4874">
        <w:t xml:space="preserve">Применительно к централизованным системам водоснабжения </w:t>
      </w:r>
      <w:r w:rsidR="00C312C9" w:rsidRPr="006F4874">
        <w:t>МО </w:t>
      </w:r>
      <w:r w:rsidR="00A87C0E" w:rsidRPr="006F4874">
        <w:t xml:space="preserve">«Киселевский городской округ» </w:t>
      </w:r>
      <w:r w:rsidRPr="006F4874">
        <w:t>данные показатели рассмотрены в</w:t>
      </w:r>
      <w:r w:rsidR="00062C11" w:rsidRPr="006F4874">
        <w:t xml:space="preserve"> </w:t>
      </w:r>
      <w:r w:rsidR="00C312C9" w:rsidRPr="006F4874">
        <w:t>разделе</w:t>
      </w:r>
      <w:r w:rsidR="006D006D" w:rsidRPr="006F4874">
        <w:t xml:space="preserve"> </w:t>
      </w:r>
      <w:r w:rsidR="00EB17B3" w:rsidRPr="006F4874">
        <w:t>1</w:t>
      </w:r>
      <w:r w:rsidR="006D006D" w:rsidRPr="006F4874">
        <w:t>.</w:t>
      </w:r>
      <w:r w:rsidR="00EB17B3" w:rsidRPr="006F4874">
        <w:t>7</w:t>
      </w:r>
      <w:r w:rsidR="003770EE" w:rsidRPr="006F4874">
        <w:t>.</w:t>
      </w:r>
    </w:p>
    <w:p w:rsidR="00C31238" w:rsidRPr="006F4874" w:rsidRDefault="00C31238" w:rsidP="006F4874">
      <w:pPr>
        <w:pStyle w:val="3"/>
      </w:pPr>
      <w:bookmarkStart w:id="41" w:name="_Toc74027594"/>
      <w:bookmarkStart w:id="42" w:name="_Toc80702559"/>
      <w:r w:rsidRPr="006F4874">
        <w:lastRenderedPageBreak/>
        <w:t xml:space="preserve">Различные сценарии развития централизованных систем водоснабжения в зависимости от различных сценариев развития </w:t>
      </w:r>
      <w:bookmarkEnd w:id="41"/>
      <w:r w:rsidR="006532A4" w:rsidRPr="006F4874">
        <w:t>муниципального образования</w:t>
      </w:r>
      <w:bookmarkEnd w:id="42"/>
    </w:p>
    <w:p w:rsidR="008E751B" w:rsidRPr="006F4874" w:rsidRDefault="008E751B" w:rsidP="006F4874">
      <w:pPr>
        <w:pStyle w:val="a7"/>
      </w:pPr>
      <w:r w:rsidRPr="006F4874">
        <w:t>В части определения перспективных балансов по ЦС</w:t>
      </w:r>
      <w:r w:rsidR="0040470D" w:rsidRPr="006F4874">
        <w:t xml:space="preserve"> </w:t>
      </w:r>
      <w:r w:rsidRPr="006F4874">
        <w:t>ГВС</w:t>
      </w:r>
      <w:r w:rsidR="0040470D" w:rsidRPr="006F4874">
        <w:t>, ХВС</w:t>
      </w:r>
      <w:r w:rsidRPr="006F4874">
        <w:t xml:space="preserve"> и ВО значимым фактором является определение перспективы численности населения, поскольку для большинства </w:t>
      </w:r>
      <w:r w:rsidR="0040470D" w:rsidRPr="006F4874">
        <w:t xml:space="preserve">ЦС ГВС, ХВС </w:t>
      </w:r>
      <w:r w:rsidRPr="006F4874">
        <w:t xml:space="preserve">и ВО, действующих на территории </w:t>
      </w:r>
      <w:r w:rsidR="009778AB" w:rsidRPr="006F4874">
        <w:t>Российской Федерации</w:t>
      </w:r>
      <w:r w:rsidRPr="006F4874">
        <w:t xml:space="preserve">, на долю данной категории абонентов приходится основная доля потребления соответствующих услуг. </w:t>
      </w:r>
      <w:r w:rsidR="007347B2" w:rsidRPr="006F4874">
        <w:t xml:space="preserve">Так, по ЦС ХВС и ВО, действующим на территории </w:t>
      </w:r>
      <w:r w:rsidR="007E5CBC" w:rsidRPr="006F4874">
        <w:t>МО </w:t>
      </w:r>
      <w:r w:rsidR="00A87C0E" w:rsidRPr="006F4874">
        <w:t>«Киселевский городской округ»</w:t>
      </w:r>
      <w:r w:rsidR="007347B2" w:rsidRPr="006F4874">
        <w:t xml:space="preserve">, на долю абонентов категории «население» приходится </w:t>
      </w:r>
      <w:r w:rsidR="00A87C0E" w:rsidRPr="006F4874">
        <w:t>более</w:t>
      </w:r>
      <w:r w:rsidR="00E81E21" w:rsidRPr="006F4874">
        <w:t xml:space="preserve"> </w:t>
      </w:r>
      <w:r w:rsidR="00A87C0E" w:rsidRPr="006F4874">
        <w:t>50</w:t>
      </w:r>
      <w:r w:rsidR="007347B2" w:rsidRPr="006F4874">
        <w:t xml:space="preserve">% потребления </w:t>
      </w:r>
      <w:r w:rsidR="007E5CBC" w:rsidRPr="006F4874">
        <w:t xml:space="preserve">питьевой воды </w:t>
      </w:r>
      <w:r w:rsidR="00A87C0E" w:rsidRPr="006F4874">
        <w:t xml:space="preserve">и </w:t>
      </w:r>
      <w:r w:rsidR="007E5CBC" w:rsidRPr="006F4874">
        <w:t>сброса сточных вод</w:t>
      </w:r>
      <w:r w:rsidRPr="006F4874">
        <w:t>.</w:t>
      </w:r>
    </w:p>
    <w:p w:rsidR="008E751B" w:rsidRPr="006F4874" w:rsidRDefault="008E751B" w:rsidP="006F4874">
      <w:pPr>
        <w:pStyle w:val="a7"/>
      </w:pPr>
      <w:r w:rsidRPr="006F4874">
        <w:t xml:space="preserve">С целью определения </w:t>
      </w:r>
      <w:r w:rsidR="0040201C" w:rsidRPr="006F4874">
        <w:t xml:space="preserve">фактической и </w:t>
      </w:r>
      <w:r w:rsidRPr="006F4874">
        <w:t xml:space="preserve">перспективной численности населения </w:t>
      </w:r>
      <w:r w:rsidR="00B978C1" w:rsidRPr="006F4874">
        <w:t>МО </w:t>
      </w:r>
      <w:r w:rsidR="00A87C0E" w:rsidRPr="006F4874">
        <w:t xml:space="preserve">«Киселевский городской округ» </w:t>
      </w:r>
      <w:r w:rsidRPr="006F4874">
        <w:t>проанализированы</w:t>
      </w:r>
      <w:r w:rsidR="00C15A2C" w:rsidRPr="006F4874">
        <w:t xml:space="preserve"> и использованы</w:t>
      </w:r>
      <w:r w:rsidRPr="006F4874">
        <w:t xml:space="preserve"> следующие </w:t>
      </w:r>
      <w:r w:rsidR="00C15A2C" w:rsidRPr="006F4874">
        <w:t>материалы</w:t>
      </w:r>
      <w:r w:rsidRPr="006F4874">
        <w:t>:</w:t>
      </w:r>
    </w:p>
    <w:p w:rsidR="0040201C" w:rsidRPr="006F4874" w:rsidRDefault="0040201C" w:rsidP="006F4874">
      <w:pPr>
        <w:pStyle w:val="a7"/>
        <w:numPr>
          <w:ilvl w:val="0"/>
          <w:numId w:val="22"/>
        </w:numPr>
      </w:pPr>
      <w:r w:rsidRPr="006F4874">
        <w:t>Данные о численности постоянного населения Российской Федерации по муниципальным образованиям за период 201</w:t>
      </w:r>
      <w:r w:rsidR="00746A31" w:rsidRPr="006F4874">
        <w:t>7</w:t>
      </w:r>
      <w:r w:rsidRPr="006F4874">
        <w:t>-2021гг., опубликованные Федеральной службой государственной статистики;</w:t>
      </w:r>
    </w:p>
    <w:p w:rsidR="00746A31" w:rsidRPr="006F4874" w:rsidRDefault="00A87C0E" w:rsidP="006F4874">
      <w:pPr>
        <w:pStyle w:val="a7"/>
        <w:numPr>
          <w:ilvl w:val="0"/>
          <w:numId w:val="22"/>
        </w:numPr>
      </w:pPr>
      <w:r w:rsidRPr="006F4874">
        <w:t>Прогноз социально-экономического развития Киселевского городского округа на период до 2035 года</w:t>
      </w:r>
      <w:r w:rsidR="00B978C1" w:rsidRPr="006F4874">
        <w:t xml:space="preserve"> (далее всё вместе – </w:t>
      </w:r>
      <w:r w:rsidRPr="006F4874">
        <w:t>П</w:t>
      </w:r>
      <w:r w:rsidR="00B978C1" w:rsidRPr="006F4874">
        <w:t>СЭР), утвержденн</w:t>
      </w:r>
      <w:r w:rsidRPr="006F4874">
        <w:t>ый</w:t>
      </w:r>
      <w:r w:rsidR="00B978C1" w:rsidRPr="006F4874">
        <w:t xml:space="preserve"> </w:t>
      </w:r>
      <w:r w:rsidRPr="006F4874">
        <w:t>постановлением</w:t>
      </w:r>
      <w:r w:rsidR="00B978C1" w:rsidRPr="006F4874">
        <w:t xml:space="preserve"> </w:t>
      </w:r>
      <w:r w:rsidRPr="006F4874">
        <w:t>администрации Киселевского городского округа от 30.03.2017 № 70</w:t>
      </w:r>
      <w:r w:rsidR="00746A31" w:rsidRPr="006F4874">
        <w:t>;</w:t>
      </w:r>
    </w:p>
    <w:p w:rsidR="008E751B" w:rsidRPr="006F4874" w:rsidRDefault="007838E2" w:rsidP="006F4874">
      <w:pPr>
        <w:pStyle w:val="a7"/>
        <w:numPr>
          <w:ilvl w:val="0"/>
          <w:numId w:val="22"/>
        </w:numPr>
      </w:pPr>
      <w:r w:rsidRPr="006F4874">
        <w:t xml:space="preserve">Генеральный план </w:t>
      </w:r>
      <w:r w:rsidR="00EA382C" w:rsidRPr="006F4874">
        <w:t xml:space="preserve">МО </w:t>
      </w:r>
      <w:r w:rsidR="00A87C0E" w:rsidRPr="006F4874">
        <w:t>«Киселевский городской округ»</w:t>
      </w:r>
      <w:r w:rsidR="0040201C" w:rsidRPr="006F4874">
        <w:t>.</w:t>
      </w:r>
    </w:p>
    <w:p w:rsidR="00EA382C" w:rsidRPr="006F4874" w:rsidRDefault="00EA382C" w:rsidP="006F4874">
      <w:pPr>
        <w:pStyle w:val="a7"/>
      </w:pPr>
      <w:r w:rsidRPr="006F4874">
        <w:t>Показатели фактической численности постоянного населения за период 2017-202</w:t>
      </w:r>
      <w:r w:rsidR="00DF493D" w:rsidRPr="006F4874">
        <w:t>0</w:t>
      </w:r>
      <w:r w:rsidRPr="006F4874">
        <w:t>гг. и результаты определения прогнозной численности постоянного населения до 203</w:t>
      </w:r>
      <w:r w:rsidR="00A87C0E" w:rsidRPr="006F4874">
        <w:t>1</w:t>
      </w:r>
      <w:r w:rsidRPr="006F4874">
        <w:t xml:space="preserve">г. включительно по МО </w:t>
      </w:r>
      <w:r w:rsidR="00A87C0E" w:rsidRPr="006F4874">
        <w:t>«Киселевский городской округ» приведены в таблице 1.2.</w:t>
      </w:r>
      <w:r w:rsidR="00746A31" w:rsidRPr="006F4874">
        <w:t>1</w:t>
      </w:r>
      <w:r w:rsidR="008E751B" w:rsidRPr="006F4874">
        <w:t>.</w:t>
      </w:r>
    </w:p>
    <w:p w:rsidR="00101D3F" w:rsidRPr="006F4874" w:rsidRDefault="00101D3F" w:rsidP="006F4874">
      <w:pPr>
        <w:pStyle w:val="a7"/>
        <w:rPr>
          <w:rFonts w:eastAsia="Times New Roman"/>
        </w:rPr>
        <w:sectPr w:rsidR="00101D3F" w:rsidRPr="006F4874" w:rsidSect="00E754BB">
          <w:pgSz w:w="11906" w:h="16838" w:code="9"/>
          <w:pgMar w:top="1134" w:right="851" w:bottom="1134" w:left="1701" w:header="567" w:footer="567" w:gutter="0"/>
          <w:cols w:space="708"/>
          <w:docGrid w:linePitch="360"/>
        </w:sectPr>
      </w:pPr>
    </w:p>
    <w:p w:rsidR="00746A31" w:rsidRPr="006F4874" w:rsidRDefault="009806ED" w:rsidP="006F4874">
      <w:pPr>
        <w:pStyle w:val="ad"/>
      </w:pPr>
      <w:r w:rsidRPr="006F4874">
        <w:rPr>
          <w:rFonts w:eastAsia="Times New Roman" w:cs="Times New Roman"/>
        </w:rPr>
        <w:lastRenderedPageBreak/>
        <w:t xml:space="preserve">Таблица </w:t>
      </w:r>
      <w:r w:rsidR="00E07BAB" w:rsidRPr="006F4874">
        <w:rPr>
          <w:rFonts w:eastAsia="Times New Roman" w:cs="Times New Roman"/>
        </w:rPr>
        <w:fldChar w:fldCharType="begin"/>
      </w:r>
      <w:r w:rsidR="00E07BAB" w:rsidRPr="006F4874">
        <w:rPr>
          <w:rFonts w:eastAsia="Times New Roman" w:cs="Times New Roman"/>
        </w:rPr>
        <w:instrText xml:space="preserve"> STYLEREF 2 \s </w:instrText>
      </w:r>
      <w:r w:rsidR="00E07BAB" w:rsidRPr="006F4874">
        <w:rPr>
          <w:rFonts w:eastAsia="Times New Roman" w:cs="Times New Roman"/>
        </w:rPr>
        <w:fldChar w:fldCharType="separate"/>
      </w:r>
      <w:r w:rsidR="00342B0D">
        <w:rPr>
          <w:rFonts w:eastAsia="Times New Roman" w:cs="Times New Roman"/>
          <w:noProof/>
        </w:rPr>
        <w:t>1.2</w:t>
      </w:r>
      <w:r w:rsidR="00E07BAB" w:rsidRPr="006F4874">
        <w:rPr>
          <w:rFonts w:eastAsia="Times New Roman" w:cs="Times New Roman"/>
        </w:rPr>
        <w:fldChar w:fldCharType="end"/>
      </w:r>
      <w:r w:rsidR="00E07BAB" w:rsidRPr="006F4874">
        <w:rPr>
          <w:rFonts w:eastAsia="Times New Roman" w:cs="Times New Roman"/>
        </w:rPr>
        <w:t>.</w:t>
      </w:r>
      <w:r w:rsidR="00E07BAB" w:rsidRPr="006F4874">
        <w:rPr>
          <w:rFonts w:eastAsia="Times New Roman" w:cs="Times New Roman"/>
        </w:rPr>
        <w:fldChar w:fldCharType="begin"/>
      </w:r>
      <w:r w:rsidR="00E07BAB" w:rsidRPr="006F4874">
        <w:rPr>
          <w:rFonts w:eastAsia="Times New Roman" w:cs="Times New Roman"/>
        </w:rPr>
        <w:instrText xml:space="preserve"> SEQ Таблица \* ARABIC \s 2 </w:instrText>
      </w:r>
      <w:r w:rsidR="00E07BAB" w:rsidRPr="006F4874">
        <w:rPr>
          <w:rFonts w:eastAsia="Times New Roman" w:cs="Times New Roman"/>
        </w:rPr>
        <w:fldChar w:fldCharType="separate"/>
      </w:r>
      <w:r w:rsidR="00342B0D">
        <w:rPr>
          <w:rFonts w:eastAsia="Times New Roman" w:cs="Times New Roman"/>
          <w:noProof/>
        </w:rPr>
        <w:t>1</w:t>
      </w:r>
      <w:r w:rsidR="00E07BAB"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EA382C" w:rsidRPr="006F4874">
        <w:t>Показатели фактической численности постоянного населения за период 2017-202</w:t>
      </w:r>
      <w:r w:rsidR="00DF493D" w:rsidRPr="006F4874">
        <w:t>0</w:t>
      </w:r>
      <w:r w:rsidR="00EA382C" w:rsidRPr="006F4874">
        <w:t>гг. и результаты определения прогнозной численности постоянного населения до 203</w:t>
      </w:r>
      <w:r w:rsidR="00DF493D" w:rsidRPr="006F4874">
        <w:t>1</w:t>
      </w:r>
      <w:r w:rsidR="00EA382C" w:rsidRPr="006F4874">
        <w:t xml:space="preserve">г. включительно по </w:t>
      </w:r>
      <w:r w:rsidR="004632CB" w:rsidRPr="006F4874">
        <w:t>МО «Киселевский городской округ»</w:t>
      </w:r>
    </w:p>
    <w:tbl>
      <w:tblPr>
        <w:tblW w:w="14420" w:type="dxa"/>
        <w:tblInd w:w="93" w:type="dxa"/>
        <w:tblLook w:val="04A0" w:firstRow="1" w:lastRow="0" w:firstColumn="1" w:lastColumn="0" w:noHBand="0" w:noVBand="1"/>
      </w:tblPr>
      <w:tblGrid>
        <w:gridCol w:w="760"/>
        <w:gridCol w:w="2260"/>
        <w:gridCol w:w="760"/>
        <w:gridCol w:w="760"/>
        <w:gridCol w:w="760"/>
        <w:gridCol w:w="760"/>
        <w:gridCol w:w="760"/>
        <w:gridCol w:w="760"/>
        <w:gridCol w:w="760"/>
        <w:gridCol w:w="760"/>
        <w:gridCol w:w="760"/>
        <w:gridCol w:w="760"/>
        <w:gridCol w:w="760"/>
        <w:gridCol w:w="760"/>
        <w:gridCol w:w="760"/>
        <w:gridCol w:w="760"/>
        <w:gridCol w:w="760"/>
      </w:tblGrid>
      <w:tr w:rsidR="00F87B1D" w:rsidRPr="006F4874" w:rsidTr="00A87C0E">
        <w:trPr>
          <w:trHeight w:val="22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 п.п.</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Наименование показателя</w:t>
            </w:r>
          </w:p>
        </w:tc>
        <w:tc>
          <w:tcPr>
            <w:tcW w:w="3040" w:type="dxa"/>
            <w:gridSpan w:val="4"/>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Фактические показатели</w:t>
            </w:r>
          </w:p>
        </w:tc>
        <w:tc>
          <w:tcPr>
            <w:tcW w:w="8360" w:type="dxa"/>
            <w:gridSpan w:val="11"/>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Прогнозные показатели</w:t>
            </w:r>
          </w:p>
        </w:tc>
      </w:tr>
      <w:tr w:rsidR="00F87B1D" w:rsidRPr="006F4874" w:rsidTr="00A87C0E">
        <w:trPr>
          <w:trHeight w:val="225"/>
        </w:trPr>
        <w:tc>
          <w:tcPr>
            <w:tcW w:w="7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6F4874" w:rsidRDefault="00A87C0E" w:rsidP="006F4874">
            <w:pPr>
              <w:rPr>
                <w:b/>
                <w:bCs/>
                <w:sz w:val="20"/>
                <w:szCs w:val="20"/>
              </w:rPr>
            </w:pPr>
          </w:p>
        </w:tc>
        <w:tc>
          <w:tcPr>
            <w:tcW w:w="22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6F4874" w:rsidRDefault="00A87C0E" w:rsidP="006F4874">
            <w:pPr>
              <w:rPr>
                <w:b/>
                <w:bCs/>
                <w:sz w:val="20"/>
                <w:szCs w:val="20"/>
              </w:rPr>
            </w:pP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2019г.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2021г.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2022г.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2023г.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2024г.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2025г.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2026г.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2029г.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2030г.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6F4874" w:rsidRDefault="00A87C0E" w:rsidP="006F4874">
            <w:pPr>
              <w:jc w:val="center"/>
              <w:rPr>
                <w:b/>
                <w:bCs/>
                <w:sz w:val="20"/>
                <w:szCs w:val="20"/>
              </w:rPr>
            </w:pPr>
            <w:r w:rsidRPr="006F4874">
              <w:rPr>
                <w:b/>
                <w:bCs/>
                <w:sz w:val="20"/>
                <w:szCs w:val="20"/>
              </w:rPr>
              <w:t>2031г.</w:t>
            </w:r>
          </w:p>
        </w:tc>
      </w:tr>
      <w:tr w:rsidR="00F87B1D" w:rsidRPr="006F4874" w:rsidTr="00A87C0E">
        <w:trPr>
          <w:trHeight w:val="675"/>
        </w:trPr>
        <w:tc>
          <w:tcPr>
            <w:tcW w:w="76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1</w:t>
            </w:r>
          </w:p>
        </w:tc>
        <w:tc>
          <w:tcPr>
            <w:tcW w:w="22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rPr>
                <w:sz w:val="20"/>
                <w:szCs w:val="20"/>
              </w:rPr>
            </w:pPr>
            <w:r w:rsidRPr="006F4874">
              <w:rPr>
                <w:sz w:val="20"/>
                <w:szCs w:val="20"/>
              </w:rPr>
              <w:t>Численность постоянного населения (среднегодовая), чел.</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95 699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94 315</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92 651</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91 193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89 284</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87 579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85 843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84 098</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95 940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95 980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96 020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96 060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96 100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6F4874" w:rsidRDefault="00A87C0E" w:rsidP="006F4874">
            <w:pPr>
              <w:jc w:val="center"/>
              <w:rPr>
                <w:sz w:val="20"/>
                <w:szCs w:val="20"/>
              </w:rPr>
            </w:pPr>
            <w:r w:rsidRPr="006F4874">
              <w:rPr>
                <w:sz w:val="20"/>
                <w:szCs w:val="20"/>
              </w:rPr>
              <w:t>96 180</w:t>
            </w:r>
          </w:p>
        </w:tc>
      </w:tr>
    </w:tbl>
    <w:p w:rsidR="00EA382C" w:rsidRPr="006F4874" w:rsidRDefault="00EA382C" w:rsidP="006F4874">
      <w:pPr>
        <w:pStyle w:val="afffffff4"/>
        <w:spacing w:before="0"/>
        <w:rPr>
          <w:sz w:val="20"/>
          <w:szCs w:val="20"/>
        </w:rPr>
      </w:pPr>
      <w:r w:rsidRPr="006F4874">
        <w:rPr>
          <w:sz w:val="20"/>
          <w:szCs w:val="20"/>
        </w:rPr>
        <w:t>* в соответствии с</w:t>
      </w:r>
      <w:r w:rsidR="00A87C0E" w:rsidRPr="006F4874">
        <w:rPr>
          <w:sz w:val="20"/>
          <w:szCs w:val="20"/>
        </w:rPr>
        <w:t>о вторым вариантом</w:t>
      </w:r>
      <w:r w:rsidRPr="006F4874">
        <w:rPr>
          <w:sz w:val="20"/>
          <w:szCs w:val="20"/>
        </w:rPr>
        <w:t xml:space="preserve"> </w:t>
      </w:r>
      <w:r w:rsidR="00A87C0E" w:rsidRPr="006F4874">
        <w:rPr>
          <w:sz w:val="20"/>
          <w:szCs w:val="20"/>
        </w:rPr>
        <w:t>П</w:t>
      </w:r>
      <w:r w:rsidRPr="006F4874">
        <w:rPr>
          <w:sz w:val="20"/>
          <w:szCs w:val="20"/>
        </w:rPr>
        <w:t>СЭР планируется увеличение численности постоянно проживающего населения</w:t>
      </w:r>
      <w:r w:rsidR="00A87C0E" w:rsidRPr="006F4874">
        <w:rPr>
          <w:sz w:val="20"/>
          <w:szCs w:val="20"/>
        </w:rPr>
        <w:t xml:space="preserve"> (в среднегодовом выражении) в 2031г.</w:t>
      </w:r>
      <w:r w:rsidRPr="006F4874">
        <w:rPr>
          <w:sz w:val="20"/>
          <w:szCs w:val="20"/>
        </w:rPr>
        <w:t xml:space="preserve"> до </w:t>
      </w:r>
      <w:r w:rsidR="00A87C0E" w:rsidRPr="006F4874">
        <w:rPr>
          <w:sz w:val="20"/>
          <w:szCs w:val="20"/>
        </w:rPr>
        <w:t>96180</w:t>
      </w:r>
      <w:r w:rsidRPr="006F4874">
        <w:rPr>
          <w:sz w:val="20"/>
          <w:szCs w:val="20"/>
        </w:rPr>
        <w:t xml:space="preserve">чел. </w:t>
      </w:r>
    </w:p>
    <w:p w:rsidR="00EA382C" w:rsidRPr="006F4874" w:rsidRDefault="00EA382C" w:rsidP="006F4874">
      <w:pPr>
        <w:pStyle w:val="a7"/>
      </w:pPr>
      <w:r w:rsidRPr="006F4874">
        <w:t>За период 2017-202</w:t>
      </w:r>
      <w:r w:rsidR="004632CB" w:rsidRPr="006F4874">
        <w:t>0</w:t>
      </w:r>
      <w:r w:rsidRPr="006F4874">
        <w:t xml:space="preserve">гг. фактическая численность постоянного населения </w:t>
      </w:r>
      <w:r w:rsidR="004632CB" w:rsidRPr="006F4874">
        <w:t>МО «Киселевский городской округ» (в среднегодовом выражении)</w:t>
      </w:r>
      <w:r w:rsidRPr="006F4874">
        <w:t xml:space="preserve"> </w:t>
      </w:r>
      <w:r w:rsidR="004632CB" w:rsidRPr="006F4874">
        <w:t>уменьшилась</w:t>
      </w:r>
      <w:r w:rsidRPr="006F4874">
        <w:t xml:space="preserve"> с </w:t>
      </w:r>
      <w:r w:rsidR="004632CB" w:rsidRPr="006F4874">
        <w:t>95699</w:t>
      </w:r>
      <w:r w:rsidRPr="006F4874">
        <w:t xml:space="preserve"> до </w:t>
      </w:r>
      <w:r w:rsidR="004632CB" w:rsidRPr="006F4874">
        <w:t>91193</w:t>
      </w:r>
      <w:r w:rsidRPr="006F4874">
        <w:t>чел. (на ~</w:t>
      </w:r>
      <w:r w:rsidR="004632CB" w:rsidRPr="006F4874">
        <w:t>4</w:t>
      </w:r>
      <w:r w:rsidRPr="006F4874">
        <w:t>,</w:t>
      </w:r>
      <w:r w:rsidR="004632CB" w:rsidRPr="006F4874">
        <w:t>7</w:t>
      </w:r>
      <w:r w:rsidRPr="006F4874">
        <w:t xml:space="preserve">% от показателя 2017г.). При определении </w:t>
      </w:r>
      <w:r w:rsidR="00107B8C" w:rsidRPr="006F4874">
        <w:t xml:space="preserve">среднегодовой </w:t>
      </w:r>
      <w:r w:rsidRPr="006F4874">
        <w:t xml:space="preserve">прогнозной численности постоянного населения </w:t>
      </w:r>
      <w:r w:rsidR="00107B8C" w:rsidRPr="006F4874">
        <w:t xml:space="preserve">МО «Киселевский городской округ» </w:t>
      </w:r>
      <w:r w:rsidRPr="006F4874">
        <w:t>на период 202</w:t>
      </w:r>
      <w:r w:rsidR="004632CB" w:rsidRPr="006F4874">
        <w:t>1</w:t>
      </w:r>
      <w:r w:rsidRPr="006F4874">
        <w:t>-203</w:t>
      </w:r>
      <w:r w:rsidR="004632CB" w:rsidRPr="006F4874">
        <w:t>1</w:t>
      </w:r>
      <w:r w:rsidRPr="006F4874">
        <w:t>гг. приняты прогнозные показатели в соответствии с</w:t>
      </w:r>
      <w:r w:rsidR="004632CB" w:rsidRPr="006F4874">
        <w:t>о вторым вариантом развития, предусмотренным в</w:t>
      </w:r>
      <w:r w:rsidRPr="006F4874">
        <w:t xml:space="preserve"> </w:t>
      </w:r>
      <w:r w:rsidR="004632CB" w:rsidRPr="006F4874">
        <w:t>П</w:t>
      </w:r>
      <w:r w:rsidRPr="006F4874">
        <w:t>СЭР.</w:t>
      </w:r>
    </w:p>
    <w:p w:rsidR="003E214A" w:rsidRPr="006F4874" w:rsidRDefault="00EA382C" w:rsidP="006F4874">
      <w:pPr>
        <w:pStyle w:val="a7"/>
      </w:pPr>
      <w:r w:rsidRPr="006F4874">
        <w:t>С целью обеспечения централизованным водоснабжением и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3E214A" w:rsidRPr="006F4874">
        <w:t>,</w:t>
      </w:r>
      <w:r w:rsidRPr="006F4874">
        <w:t xml:space="preserve"> проанализирован</w:t>
      </w:r>
      <w:r w:rsidR="004632CB" w:rsidRPr="006F4874">
        <w:t>ы</w:t>
      </w:r>
      <w:r w:rsidRPr="006F4874">
        <w:t xml:space="preserve"> </w:t>
      </w:r>
      <w:r w:rsidR="00107B8C" w:rsidRPr="006F4874">
        <w:t xml:space="preserve">следующие утвержденные </w:t>
      </w:r>
      <w:r w:rsidR="004632CB" w:rsidRPr="006F4874">
        <w:t>материалы</w:t>
      </w:r>
      <w:r w:rsidR="00107B8C" w:rsidRPr="006F4874">
        <w:t xml:space="preserve"> территориального планирования МО «Киселевский городской округ»</w:t>
      </w:r>
      <w:r w:rsidR="004632CB" w:rsidRPr="006F4874">
        <w:t>:</w:t>
      </w:r>
    </w:p>
    <w:p w:rsidR="004632CB" w:rsidRPr="006F4874" w:rsidRDefault="00107B8C" w:rsidP="006F4874">
      <w:pPr>
        <w:pStyle w:val="a7"/>
        <w:numPr>
          <w:ilvl w:val="0"/>
          <w:numId w:val="53"/>
        </w:numPr>
      </w:pPr>
      <w:r w:rsidRPr="006F4874">
        <w:t>Проект планировки территории «Проект планировки микрорайона № 2 жилого района Красный Камень г. Киселевска»;</w:t>
      </w:r>
    </w:p>
    <w:p w:rsidR="00107B8C" w:rsidRPr="006F4874" w:rsidRDefault="00107B8C" w:rsidP="006F4874">
      <w:pPr>
        <w:pStyle w:val="a7"/>
        <w:numPr>
          <w:ilvl w:val="0"/>
          <w:numId w:val="53"/>
        </w:numPr>
      </w:pPr>
      <w:r w:rsidRPr="006F4874">
        <w:t>Проект планировки территории «Планировка микрорайона № 5 жилого района Красный Камень г. Киселевска»;</w:t>
      </w:r>
    </w:p>
    <w:p w:rsidR="00107B8C" w:rsidRPr="006F4874" w:rsidRDefault="00107B8C" w:rsidP="006F4874">
      <w:pPr>
        <w:pStyle w:val="a7"/>
        <w:numPr>
          <w:ilvl w:val="0"/>
          <w:numId w:val="53"/>
        </w:numPr>
      </w:pPr>
      <w:r w:rsidRPr="006F4874">
        <w:t>Проект планировки территории «Проект планировки, совмещенный с проектом межевания индивидуальной жилой застройки района Красный Камень»;</w:t>
      </w:r>
    </w:p>
    <w:p w:rsidR="00107B8C" w:rsidRPr="006F4874" w:rsidRDefault="00107B8C" w:rsidP="006F4874">
      <w:pPr>
        <w:pStyle w:val="a7"/>
        <w:numPr>
          <w:ilvl w:val="0"/>
          <w:numId w:val="53"/>
        </w:numPr>
      </w:pPr>
      <w:r w:rsidRPr="006F4874">
        <w:t>Проект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p w:rsidR="00EA382C" w:rsidRPr="006F4874" w:rsidRDefault="00295356" w:rsidP="006F4874">
      <w:pPr>
        <w:pStyle w:val="a7"/>
      </w:pPr>
      <w:r w:rsidRPr="006F4874">
        <w:t>В соответствии с приведенным перечнем</w:t>
      </w:r>
      <w:r w:rsidR="004632CB" w:rsidRPr="006F4874">
        <w:t xml:space="preserve"> материалов</w:t>
      </w:r>
      <w:r w:rsidRPr="006F4874">
        <w:t>,</w:t>
      </w:r>
      <w:r w:rsidR="00D87341" w:rsidRPr="006F4874">
        <w:t xml:space="preserve"> </w:t>
      </w:r>
      <w:r w:rsidRPr="006F4874">
        <w:t xml:space="preserve">в составе </w:t>
      </w:r>
      <w:r w:rsidR="004632CB" w:rsidRPr="006F4874">
        <w:t>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rsidRPr="006F4874">
        <w:t>, а также в составе перспективных балансов водоснабжения и водоотведения (</w:t>
      </w:r>
      <w:r w:rsidR="00501F83" w:rsidRPr="006F4874">
        <w:t>см. подразделы 1.3.7 и 2.2.5 соответственно</w:t>
      </w:r>
      <w:r w:rsidRPr="006F4874">
        <w:t>)</w:t>
      </w:r>
      <w:r w:rsidR="004632CB" w:rsidRPr="006F4874">
        <w:t xml:space="preserve"> и мероприятий по реализации Схем ВСиВО МО «Киселевский городской округ» (см. разделы 1.4 и 2.4 соответственно)</w:t>
      </w:r>
      <w:r w:rsidRPr="006F4874">
        <w:t xml:space="preserve"> учтено подключение соответствующих перспективных абонентов</w:t>
      </w:r>
      <w:r w:rsidR="004632CB" w:rsidRPr="006F4874">
        <w:t xml:space="preserve"> (территорий)</w:t>
      </w:r>
      <w:r w:rsidR="00EA382C" w:rsidRPr="006F4874">
        <w:t>.</w:t>
      </w:r>
    </w:p>
    <w:p w:rsidR="00EA382C" w:rsidRPr="006F4874" w:rsidRDefault="00EA382C" w:rsidP="006F4874">
      <w:pPr>
        <w:pStyle w:val="a7"/>
        <w:sectPr w:rsidR="00EA382C" w:rsidRPr="006F4874" w:rsidSect="00867ADA">
          <w:headerReference w:type="default" r:id="rId13"/>
          <w:pgSz w:w="16838" w:h="11906" w:orient="landscape" w:code="9"/>
          <w:pgMar w:top="1701" w:right="1134" w:bottom="851" w:left="1134" w:header="567" w:footer="510" w:gutter="0"/>
          <w:cols w:space="708"/>
          <w:docGrid w:linePitch="360"/>
        </w:sectPr>
      </w:pPr>
    </w:p>
    <w:p w:rsidR="00B131D0" w:rsidRPr="006F4874" w:rsidRDefault="00E51AF0" w:rsidP="006F4874">
      <w:pPr>
        <w:pStyle w:val="20"/>
      </w:pPr>
      <w:bookmarkStart w:id="43" w:name="_Toc74027595"/>
      <w:bookmarkStart w:id="44" w:name="_Toc80702560"/>
      <w:r w:rsidRPr="006F4874">
        <w:lastRenderedPageBreak/>
        <w:t>Раздел</w:t>
      </w:r>
      <w:r w:rsidR="00260E62" w:rsidRPr="006F4874">
        <w:t xml:space="preserve"> 3.</w:t>
      </w:r>
      <w:r w:rsidRPr="006F4874">
        <w:t xml:space="preserve"> </w:t>
      </w:r>
      <w:r w:rsidR="001D552E" w:rsidRPr="006F4874">
        <w:t>«</w:t>
      </w:r>
      <w:r w:rsidR="00B131D0" w:rsidRPr="006F4874">
        <w:t>Баланс водоснабжения и потребления горячей, питьевой, технической воды</w:t>
      </w:r>
      <w:r w:rsidR="001D552E" w:rsidRPr="006F4874">
        <w:t>»</w:t>
      </w:r>
      <w:bookmarkEnd w:id="43"/>
      <w:bookmarkEnd w:id="44"/>
    </w:p>
    <w:p w:rsidR="003770EE" w:rsidRPr="006F4874" w:rsidRDefault="00C31238" w:rsidP="006F4874">
      <w:pPr>
        <w:pStyle w:val="3"/>
      </w:pPr>
      <w:bookmarkStart w:id="45" w:name="_Toc74027596"/>
      <w:bookmarkStart w:id="46" w:name="_Toc80702561"/>
      <w:r w:rsidRPr="006F4874">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5"/>
      <w:bookmarkEnd w:id="46"/>
    </w:p>
    <w:p w:rsidR="00386446" w:rsidRPr="006F4874" w:rsidRDefault="00386446" w:rsidP="006F4874">
      <w:pPr>
        <w:pStyle w:val="a7"/>
      </w:pPr>
      <w:bookmarkStart w:id="47" w:name="_Toc74027597"/>
      <w:r w:rsidRPr="006F4874">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приведен в таблице 1.3.1.</w:t>
      </w:r>
    </w:p>
    <w:p w:rsidR="00386446" w:rsidRPr="006F4874" w:rsidRDefault="00386446"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1</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тыс.м</w:t>
      </w:r>
      <w:r w:rsidRPr="006F4874">
        <w:rPr>
          <w:rFonts w:cs="Times New Roman"/>
        </w:rPr>
        <w:t>³/г.</w:t>
      </w:r>
    </w:p>
    <w:tbl>
      <w:tblPr>
        <w:tblW w:w="5000" w:type="pct"/>
        <w:tblLook w:val="04A0" w:firstRow="1" w:lastRow="0" w:firstColumn="1" w:lastColumn="0" w:noHBand="0" w:noVBand="1"/>
      </w:tblPr>
      <w:tblGrid>
        <w:gridCol w:w="720"/>
        <w:gridCol w:w="5392"/>
        <w:gridCol w:w="1078"/>
        <w:gridCol w:w="1078"/>
        <w:gridCol w:w="1076"/>
      </w:tblGrid>
      <w:tr w:rsidR="00F87B1D" w:rsidRPr="006F4874" w:rsidTr="00386446">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386446" w:rsidRPr="006F4874" w:rsidRDefault="00386446" w:rsidP="006F4874">
            <w:pPr>
              <w:jc w:val="center"/>
              <w:rPr>
                <w:b/>
                <w:bCs/>
              </w:rPr>
            </w:pPr>
            <w:r w:rsidRPr="006F4874">
              <w:rPr>
                <w:b/>
                <w:bCs/>
              </w:rPr>
              <w:t>2020г.</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Водозабор (подъем) исходной воды</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11 521,1</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10 662,1</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10 024,3</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Расход воды на собственные нужны эксплуатирующих организаций</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231,0</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220,8</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241,7</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Подача воды в водопроводные сети</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11 290,1</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10 441,3</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9 782,6</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4</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Полезная реализация воды абонентам</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6 728,4</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6 597,8</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6 253,4</w:t>
            </w:r>
          </w:p>
        </w:tc>
      </w:tr>
      <w:tr w:rsidR="00F87B1D" w:rsidRPr="006F4874"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5</w:t>
            </w:r>
          </w:p>
        </w:tc>
        <w:tc>
          <w:tcPr>
            <w:tcW w:w="2885"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rPr>
                <w:bCs/>
              </w:rPr>
            </w:pPr>
            <w:r w:rsidRPr="006F4874">
              <w:rPr>
                <w:bCs/>
              </w:rPr>
              <w:t>Потери воды при транспортировке</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4 561,7</w:t>
            </w:r>
          </w:p>
        </w:tc>
        <w:tc>
          <w:tcPr>
            <w:tcW w:w="577"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3 843,5</w:t>
            </w:r>
          </w:p>
        </w:tc>
        <w:tc>
          <w:tcPr>
            <w:tcW w:w="576" w:type="pct"/>
            <w:tcBorders>
              <w:top w:val="nil"/>
              <w:left w:val="nil"/>
              <w:bottom w:val="single" w:sz="4" w:space="0" w:color="auto"/>
              <w:right w:val="single" w:sz="4" w:space="0" w:color="auto"/>
            </w:tcBorders>
            <w:shd w:val="clear" w:color="auto" w:fill="auto"/>
            <w:vAlign w:val="center"/>
            <w:hideMark/>
          </w:tcPr>
          <w:p w:rsidR="00386446" w:rsidRPr="006F4874" w:rsidRDefault="00386446" w:rsidP="006F4874">
            <w:pPr>
              <w:jc w:val="center"/>
              <w:rPr>
                <w:bCs/>
              </w:rPr>
            </w:pPr>
            <w:r w:rsidRPr="006F4874">
              <w:rPr>
                <w:bCs/>
              </w:rPr>
              <w:t>3 529,2</w:t>
            </w:r>
          </w:p>
        </w:tc>
      </w:tr>
    </w:tbl>
    <w:p w:rsidR="00386446" w:rsidRPr="006F4874" w:rsidRDefault="00386446" w:rsidP="006F4874">
      <w:pPr>
        <w:pStyle w:val="a7"/>
      </w:pPr>
      <w:r w:rsidRPr="006F4874">
        <w:t xml:space="preserve">Фактические потери холодной воды при ее транспортировке по водопроводным сетям по </w:t>
      </w:r>
      <w:r w:rsidR="007B4189" w:rsidRPr="006F4874">
        <w:t xml:space="preserve">МО «Киселевский городской округ» </w:t>
      </w:r>
      <w:r w:rsidRPr="006F4874">
        <w:t>составили:</w:t>
      </w:r>
    </w:p>
    <w:p w:rsidR="00386446" w:rsidRPr="006F4874" w:rsidRDefault="00386446" w:rsidP="006F4874">
      <w:pPr>
        <w:pStyle w:val="a7"/>
        <w:numPr>
          <w:ilvl w:val="0"/>
          <w:numId w:val="29"/>
        </w:numPr>
      </w:pPr>
      <w:r w:rsidRPr="006F4874">
        <w:t xml:space="preserve">В 2018г. – </w:t>
      </w:r>
      <w:r w:rsidRPr="006F4874">
        <w:rPr>
          <w:b/>
        </w:rPr>
        <w:t>4561,7тыс.м³</w:t>
      </w:r>
      <w:r w:rsidRPr="006F4874">
        <w:t>, (40,40% от подачи воды в водопроводные сети);</w:t>
      </w:r>
    </w:p>
    <w:p w:rsidR="00386446" w:rsidRPr="006F4874" w:rsidRDefault="00386446" w:rsidP="006F4874">
      <w:pPr>
        <w:pStyle w:val="a7"/>
        <w:numPr>
          <w:ilvl w:val="0"/>
          <w:numId w:val="29"/>
        </w:numPr>
      </w:pPr>
      <w:r w:rsidRPr="006F4874">
        <w:t xml:space="preserve">В 2019г. – </w:t>
      </w:r>
      <w:r w:rsidRPr="006F4874">
        <w:rPr>
          <w:b/>
        </w:rPr>
        <w:t>3843,5тыс.м³</w:t>
      </w:r>
      <w:r w:rsidRPr="006F4874">
        <w:t>, (36,81% от подачи воды в водопроводные сети);</w:t>
      </w:r>
    </w:p>
    <w:p w:rsidR="00AE3468" w:rsidRPr="006F4874" w:rsidRDefault="00386446" w:rsidP="006F4874">
      <w:pPr>
        <w:pStyle w:val="a7"/>
        <w:numPr>
          <w:ilvl w:val="0"/>
          <w:numId w:val="29"/>
        </w:numPr>
      </w:pPr>
      <w:r w:rsidRPr="006F4874">
        <w:t xml:space="preserve">В 2020г. – </w:t>
      </w:r>
      <w:r w:rsidRPr="006F4874">
        <w:rPr>
          <w:b/>
        </w:rPr>
        <w:t>3529,2тыс.м³</w:t>
      </w:r>
      <w:r w:rsidRPr="006F4874">
        <w:t>, (36,33% от подачи воды в водопроводные сети).</w:t>
      </w:r>
    </w:p>
    <w:p w:rsidR="00C31238" w:rsidRPr="006F4874" w:rsidRDefault="00C31238" w:rsidP="006F4874">
      <w:pPr>
        <w:pStyle w:val="3"/>
      </w:pPr>
      <w:bookmarkStart w:id="48" w:name="_Toc80702562"/>
      <w:r w:rsidRPr="006F4874">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7"/>
      <w:bookmarkEnd w:id="48"/>
    </w:p>
    <w:p w:rsidR="00873DDC" w:rsidRPr="006F4874" w:rsidRDefault="00873DDC" w:rsidP="006F4874">
      <w:pPr>
        <w:pStyle w:val="a7"/>
      </w:pPr>
      <w:r w:rsidRPr="006F4874">
        <w:t>Баланс подачи холодной воды по МО «Киселевский городской округ» (годовой и в сутки максимального водопотребления) за 2020г. приведен в таблице 1.3.2.</w:t>
      </w:r>
    </w:p>
    <w:p w:rsidR="00873DDC" w:rsidRPr="006F4874" w:rsidRDefault="00873DDC"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2</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Баланс подачи холодной воды по МО «Киселевский городской округ» (годовой и в сутки максимального водопотребления) за 2020г.</w:t>
      </w:r>
    </w:p>
    <w:tbl>
      <w:tblPr>
        <w:tblW w:w="5000" w:type="pct"/>
        <w:tblLook w:val="04A0" w:firstRow="1" w:lastRow="0" w:firstColumn="1" w:lastColumn="0" w:noHBand="0" w:noVBand="1"/>
      </w:tblPr>
      <w:tblGrid>
        <w:gridCol w:w="744"/>
        <w:gridCol w:w="4767"/>
        <w:gridCol w:w="1357"/>
        <w:gridCol w:w="2476"/>
      </w:tblGrid>
      <w:tr w:rsidR="00F87B1D" w:rsidRPr="006F4874" w:rsidTr="00873DDC">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 п.п.</w:t>
            </w:r>
          </w:p>
        </w:tc>
        <w:tc>
          <w:tcPr>
            <w:tcW w:w="2551"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Наименование показателя</w:t>
            </w:r>
          </w:p>
        </w:tc>
        <w:tc>
          <w:tcPr>
            <w:tcW w:w="726"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255C10" w:rsidP="006F4874">
            <w:pPr>
              <w:jc w:val="center"/>
              <w:rPr>
                <w:b/>
                <w:bCs/>
              </w:rPr>
            </w:pPr>
            <w:r w:rsidRPr="006F4874">
              <w:rPr>
                <w:b/>
                <w:bCs/>
              </w:rPr>
              <w:t xml:space="preserve">Подача </w:t>
            </w:r>
            <w:r w:rsidR="00873DDC" w:rsidRPr="006F4874">
              <w:rPr>
                <w:b/>
                <w:bCs/>
              </w:rPr>
              <w:t>годовая, тыс.м³/г.</w:t>
            </w:r>
          </w:p>
        </w:tc>
        <w:tc>
          <w:tcPr>
            <w:tcW w:w="1325"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w:t>
            </w:r>
            <w:r w:rsidR="00255C10" w:rsidRPr="006F4874">
              <w:rPr>
                <w:b/>
                <w:bCs/>
              </w:rPr>
              <w:t xml:space="preserve">Подача </w:t>
            </w:r>
            <w:r w:rsidRPr="006F4874">
              <w:rPr>
                <w:b/>
                <w:bCs/>
              </w:rPr>
              <w:t>в сутки максимального водопотребления, м³/сут</w:t>
            </w:r>
          </w:p>
        </w:tc>
      </w:tr>
      <w:tr w:rsidR="00F87B1D" w:rsidRPr="006F4874" w:rsidTr="00873DDC">
        <w:trPr>
          <w:trHeight w:val="2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1</w:t>
            </w:r>
          </w:p>
        </w:tc>
        <w:tc>
          <w:tcPr>
            <w:tcW w:w="2551"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rPr>
                <w:bCs/>
              </w:rPr>
            </w:pPr>
            <w:r w:rsidRPr="006F4874">
              <w:rPr>
                <w:bCs/>
              </w:rPr>
              <w:t>Подача холодной воды</w:t>
            </w:r>
          </w:p>
        </w:tc>
        <w:tc>
          <w:tcPr>
            <w:tcW w:w="72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9 782,6</w:t>
            </w:r>
          </w:p>
        </w:tc>
        <w:tc>
          <w:tcPr>
            <w:tcW w:w="1325"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34 842,1</w:t>
            </w:r>
          </w:p>
        </w:tc>
      </w:tr>
    </w:tbl>
    <w:p w:rsidR="00873DDC" w:rsidRPr="006F4874" w:rsidRDefault="00873DDC" w:rsidP="006F4874">
      <w:pPr>
        <w:pStyle w:val="afffffff4"/>
        <w:keepNext w:val="0"/>
        <w:spacing w:before="0"/>
      </w:pPr>
      <w:r w:rsidRPr="006F4874">
        <w:rPr>
          <w:sz w:val="20"/>
          <w:szCs w:val="20"/>
        </w:rPr>
        <w:t>* здесь и далее в соответствии с пунктом 5.2 СП 31.13330.2012 коэффициент суточной неравномерности для суток максимального водопотребления (</w:t>
      </w:r>
      <w:r w:rsidRPr="006F4874">
        <w:rPr>
          <w:b/>
          <w:sz w:val="20"/>
          <w:szCs w:val="20"/>
        </w:rPr>
        <w:t>Kсут.max)</w:t>
      </w:r>
      <w:r w:rsidRPr="006F4874">
        <w:rPr>
          <w:sz w:val="20"/>
          <w:szCs w:val="20"/>
        </w:rPr>
        <w:t xml:space="preserve"> принят 1,3</w:t>
      </w:r>
    </w:p>
    <w:p w:rsidR="00C31238" w:rsidRPr="006F4874" w:rsidRDefault="00C31238" w:rsidP="006F4874">
      <w:pPr>
        <w:pStyle w:val="3"/>
      </w:pPr>
      <w:bookmarkStart w:id="49" w:name="_Toc74027598"/>
      <w:bookmarkStart w:id="50" w:name="_Toc80702563"/>
      <w:r w:rsidRPr="006F4874">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49"/>
      <w:bookmarkEnd w:id="50"/>
    </w:p>
    <w:p w:rsidR="00873DDC" w:rsidRPr="006F4874" w:rsidRDefault="00873DDC" w:rsidP="006F4874">
      <w:pPr>
        <w:pStyle w:val="a7"/>
      </w:pPr>
      <w:r w:rsidRPr="006F4874">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приведен в таблице 1.3.3.</w:t>
      </w:r>
    </w:p>
    <w:p w:rsidR="00873DDC" w:rsidRPr="006F4874" w:rsidRDefault="00873DDC"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3</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тыс.м</w:t>
      </w:r>
      <w:r w:rsidRPr="006F4874">
        <w:rPr>
          <w:rFonts w:cs="Times New Roman"/>
        </w:rPr>
        <w:t>³/г.</w:t>
      </w:r>
    </w:p>
    <w:tbl>
      <w:tblPr>
        <w:tblW w:w="5000" w:type="pct"/>
        <w:tblLook w:val="04A0" w:firstRow="1" w:lastRow="0" w:firstColumn="1" w:lastColumn="0" w:noHBand="0" w:noVBand="1"/>
      </w:tblPr>
      <w:tblGrid>
        <w:gridCol w:w="662"/>
        <w:gridCol w:w="5334"/>
        <w:gridCol w:w="1116"/>
        <w:gridCol w:w="1116"/>
        <w:gridCol w:w="1116"/>
      </w:tblGrid>
      <w:tr w:rsidR="00F87B1D" w:rsidRPr="006F4874" w:rsidTr="007B4189">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873DDC" w:rsidRPr="006F4874" w:rsidRDefault="00873DDC" w:rsidP="006F4874">
            <w:pPr>
              <w:jc w:val="center"/>
              <w:rPr>
                <w:b/>
                <w:bCs/>
              </w:rPr>
            </w:pPr>
            <w:r w:rsidRPr="006F4874">
              <w:rPr>
                <w:b/>
                <w:bCs/>
              </w:rPr>
              <w:t>2020г.</w:t>
            </w:r>
          </w:p>
        </w:tc>
      </w:tr>
      <w:tr w:rsidR="00F87B1D" w:rsidRPr="006F4874" w:rsidTr="007B4189">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1</w:t>
            </w:r>
          </w:p>
        </w:tc>
        <w:tc>
          <w:tcPr>
            <w:tcW w:w="2885"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rPr>
                <w:b/>
                <w:bCs/>
              </w:rPr>
            </w:pPr>
            <w:r w:rsidRPr="006F4874">
              <w:rPr>
                <w:b/>
                <w:bCs/>
              </w:rPr>
              <w:t>Полезная реализация воды абонентам, в т.ч.:</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6 728,4</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6 597,8</w:t>
            </w:r>
          </w:p>
        </w:tc>
        <w:tc>
          <w:tcPr>
            <w:tcW w:w="57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
                <w:bCs/>
              </w:rPr>
            </w:pPr>
            <w:r w:rsidRPr="006F4874">
              <w:rPr>
                <w:b/>
                <w:bCs/>
              </w:rPr>
              <w:t>6 253,4</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6F4874" w:rsidRDefault="00873DDC" w:rsidP="006F4874">
            <w:pPr>
              <w:jc w:val="center"/>
              <w:rPr>
                <w:bCs/>
                <w:lang w:val="en-US"/>
              </w:rPr>
            </w:pPr>
            <w:r w:rsidRPr="006F4874">
              <w:rPr>
                <w:bCs/>
                <w:lang w:val="en-US"/>
              </w:rPr>
              <w:t>1.1</w:t>
            </w:r>
          </w:p>
        </w:tc>
        <w:tc>
          <w:tcPr>
            <w:tcW w:w="2885" w:type="pct"/>
            <w:tcBorders>
              <w:top w:val="nil"/>
              <w:left w:val="nil"/>
              <w:bottom w:val="single" w:sz="4" w:space="0" w:color="auto"/>
              <w:right w:val="single" w:sz="4" w:space="0" w:color="auto"/>
            </w:tcBorders>
            <w:shd w:val="clear" w:color="auto" w:fill="auto"/>
            <w:vAlign w:val="center"/>
            <w:hideMark/>
          </w:tcPr>
          <w:p w:rsidR="00873DDC" w:rsidRPr="006F4874" w:rsidRDefault="00D32A03" w:rsidP="006F4874">
            <w:pPr>
              <w:jc w:val="right"/>
              <w:rPr>
                <w:bCs/>
              </w:rPr>
            </w:pPr>
            <w:r w:rsidRPr="006F4874">
              <w:rPr>
                <w:bCs/>
              </w:rPr>
              <w:t>Население</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3526,672</w:t>
            </w:r>
          </w:p>
        </w:tc>
        <w:tc>
          <w:tcPr>
            <w:tcW w:w="577"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3458,218</w:t>
            </w:r>
          </w:p>
        </w:tc>
        <w:tc>
          <w:tcPr>
            <w:tcW w:w="576" w:type="pct"/>
            <w:tcBorders>
              <w:top w:val="nil"/>
              <w:left w:val="nil"/>
              <w:bottom w:val="single" w:sz="4" w:space="0" w:color="auto"/>
              <w:right w:val="single" w:sz="4" w:space="0" w:color="auto"/>
            </w:tcBorders>
            <w:shd w:val="clear" w:color="auto" w:fill="auto"/>
            <w:vAlign w:val="center"/>
            <w:hideMark/>
          </w:tcPr>
          <w:p w:rsidR="00873DDC" w:rsidRPr="006F4874" w:rsidRDefault="00873DDC" w:rsidP="006F4874">
            <w:pPr>
              <w:jc w:val="center"/>
              <w:rPr>
                <w:bCs/>
              </w:rPr>
            </w:pPr>
            <w:r w:rsidRPr="006F4874">
              <w:rPr>
                <w:bCs/>
              </w:rPr>
              <w:t>3277,702</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6F4874" w:rsidRDefault="00D32A03" w:rsidP="006F4874">
            <w:pPr>
              <w:jc w:val="center"/>
              <w:rPr>
                <w:bCs/>
                <w:lang w:val="en-US"/>
              </w:rPr>
            </w:pPr>
            <w:r w:rsidRPr="006F4874">
              <w:rPr>
                <w:bCs/>
                <w:lang w:val="en-US"/>
              </w:rPr>
              <w:t>1.2</w:t>
            </w:r>
          </w:p>
        </w:tc>
        <w:tc>
          <w:tcPr>
            <w:tcW w:w="2885"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right"/>
              <w:rPr>
                <w:bCs/>
              </w:rPr>
            </w:pPr>
            <w:r w:rsidRPr="006F4874">
              <w:rPr>
                <w:bCs/>
              </w:rPr>
              <w:t>Бюджетные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384,8948</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377,4239</w:t>
            </w:r>
          </w:p>
        </w:tc>
        <w:tc>
          <w:tcPr>
            <w:tcW w:w="576"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357,7226</w:t>
            </w:r>
          </w:p>
        </w:tc>
      </w:tr>
      <w:tr w:rsidR="00F87B1D" w:rsidRPr="006F4874"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lang w:val="en-US"/>
              </w:rPr>
              <w:t>1.3</w:t>
            </w:r>
          </w:p>
        </w:tc>
        <w:tc>
          <w:tcPr>
            <w:tcW w:w="2885"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right"/>
              <w:rPr>
                <w:bCs/>
              </w:rPr>
            </w:pPr>
            <w:r w:rsidRPr="006F4874">
              <w:rPr>
                <w:bCs/>
              </w:rPr>
              <w:t>Прочие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2816,838</w:t>
            </w:r>
          </w:p>
        </w:tc>
        <w:tc>
          <w:tcPr>
            <w:tcW w:w="577"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2762,162</w:t>
            </w:r>
          </w:p>
        </w:tc>
        <w:tc>
          <w:tcPr>
            <w:tcW w:w="576" w:type="pct"/>
            <w:tcBorders>
              <w:top w:val="nil"/>
              <w:left w:val="nil"/>
              <w:bottom w:val="single" w:sz="4" w:space="0" w:color="auto"/>
              <w:right w:val="single" w:sz="4" w:space="0" w:color="auto"/>
            </w:tcBorders>
            <w:shd w:val="clear" w:color="auto" w:fill="auto"/>
            <w:vAlign w:val="center"/>
            <w:hideMark/>
          </w:tcPr>
          <w:p w:rsidR="00D32A03" w:rsidRPr="006F4874" w:rsidRDefault="00D32A03" w:rsidP="006F4874">
            <w:pPr>
              <w:jc w:val="center"/>
              <w:rPr>
                <w:bCs/>
              </w:rPr>
            </w:pPr>
            <w:r w:rsidRPr="006F4874">
              <w:rPr>
                <w:bCs/>
              </w:rPr>
              <w:t>2617,98</w:t>
            </w:r>
          </w:p>
        </w:tc>
      </w:tr>
    </w:tbl>
    <w:p w:rsidR="00D32A03" w:rsidRPr="006F4874" w:rsidRDefault="00D32A03" w:rsidP="006F4874">
      <w:pPr>
        <w:pStyle w:val="a7"/>
      </w:pPr>
      <w:r w:rsidRPr="006F4874">
        <w:t xml:space="preserve">За 2020г. баланс реализации холодной воды по МО «Киселевский городской округ» составил </w:t>
      </w:r>
      <w:r w:rsidRPr="006F4874">
        <w:rPr>
          <w:b/>
        </w:rPr>
        <w:t>6253,4</w:t>
      </w:r>
      <w:r w:rsidRPr="006F4874">
        <w:t>тыс.м³, в т.ч.:</w:t>
      </w:r>
    </w:p>
    <w:p w:rsidR="00D32A03" w:rsidRPr="006F4874" w:rsidRDefault="00D32A03" w:rsidP="006F4874">
      <w:pPr>
        <w:pStyle w:val="a7"/>
        <w:numPr>
          <w:ilvl w:val="0"/>
          <w:numId w:val="29"/>
        </w:numPr>
      </w:pPr>
      <w:r w:rsidRPr="006F4874">
        <w:t>Население – 3277,7тыс.м³;</w:t>
      </w:r>
    </w:p>
    <w:p w:rsidR="00D32A03" w:rsidRPr="006F4874" w:rsidRDefault="00D32A03" w:rsidP="006F4874">
      <w:pPr>
        <w:pStyle w:val="a7"/>
        <w:numPr>
          <w:ilvl w:val="0"/>
          <w:numId w:val="29"/>
        </w:numPr>
      </w:pPr>
      <w:r w:rsidRPr="006F4874">
        <w:t>Бюджетные организации – 357,7тыс.м³;</w:t>
      </w:r>
    </w:p>
    <w:p w:rsidR="00873DDC" w:rsidRPr="006F4874" w:rsidRDefault="00D32A03" w:rsidP="006F4874">
      <w:pPr>
        <w:pStyle w:val="a7"/>
        <w:numPr>
          <w:ilvl w:val="0"/>
          <w:numId w:val="29"/>
        </w:numPr>
      </w:pPr>
      <w:r w:rsidRPr="006F4874">
        <w:t>Прочие юридические лица – 2617,9тыс.м³.</w:t>
      </w:r>
    </w:p>
    <w:p w:rsidR="00C31238" w:rsidRPr="006F4874" w:rsidRDefault="00C31238" w:rsidP="006F4874">
      <w:pPr>
        <w:pStyle w:val="3"/>
      </w:pPr>
      <w:bookmarkStart w:id="51" w:name="_Toc74027599"/>
      <w:bookmarkStart w:id="52" w:name="_Toc80702564"/>
      <w:r w:rsidRPr="006F4874">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1"/>
      <w:bookmarkEnd w:id="52"/>
    </w:p>
    <w:p w:rsidR="00D32A03" w:rsidRPr="006F4874" w:rsidRDefault="00D32A03" w:rsidP="006F4874">
      <w:pPr>
        <w:pStyle w:val="a7"/>
      </w:pPr>
      <w:r w:rsidRPr="006F4874">
        <w:t>Фактическое потребление населением питьевой воды по МО «Киселевский городской округ» составило:</w:t>
      </w:r>
    </w:p>
    <w:p w:rsidR="00D32A03" w:rsidRPr="006F4874" w:rsidRDefault="00D32A03" w:rsidP="006F4874">
      <w:pPr>
        <w:pStyle w:val="a7"/>
        <w:numPr>
          <w:ilvl w:val="0"/>
          <w:numId w:val="29"/>
        </w:numPr>
      </w:pPr>
      <w:r w:rsidRPr="006F4874">
        <w:t>В 2018г. – 3526,7м³</w:t>
      </w:r>
      <w:r w:rsidRPr="006F4874">
        <w:rPr>
          <w:lang w:val="en-US"/>
        </w:rPr>
        <w:t>;</w:t>
      </w:r>
    </w:p>
    <w:p w:rsidR="00D32A03" w:rsidRPr="006F4874" w:rsidRDefault="00D32A03" w:rsidP="006F4874">
      <w:pPr>
        <w:pStyle w:val="a7"/>
        <w:numPr>
          <w:ilvl w:val="0"/>
          <w:numId w:val="29"/>
        </w:numPr>
      </w:pPr>
      <w:r w:rsidRPr="006F4874">
        <w:t>В 2019г. – 2458,2м³</w:t>
      </w:r>
      <w:r w:rsidRPr="006F4874">
        <w:rPr>
          <w:lang w:val="en-US"/>
        </w:rPr>
        <w:t>;</w:t>
      </w:r>
    </w:p>
    <w:p w:rsidR="00D32A03" w:rsidRPr="006F4874" w:rsidRDefault="00D32A03" w:rsidP="006F4874">
      <w:pPr>
        <w:pStyle w:val="a7"/>
        <w:numPr>
          <w:ilvl w:val="0"/>
          <w:numId w:val="29"/>
        </w:numPr>
      </w:pPr>
      <w:r w:rsidRPr="006F4874">
        <w:t>В 2020г. – 3277,7м³.</w:t>
      </w:r>
    </w:p>
    <w:p w:rsidR="00D32A03" w:rsidRPr="006F4874" w:rsidRDefault="00D32A03" w:rsidP="006F4874">
      <w:pPr>
        <w:pStyle w:val="a7"/>
      </w:pPr>
      <w:r w:rsidRPr="006F4874">
        <w:t>От общих объемов реализации питьевой воды по МО «Киселевский городской округ» потребление населением составляет более 50%.</w:t>
      </w:r>
    </w:p>
    <w:p w:rsidR="00D32A03" w:rsidRPr="006F4874" w:rsidRDefault="00D32A03" w:rsidP="006F4874">
      <w:pPr>
        <w:pStyle w:val="a7"/>
      </w:pPr>
      <w:r w:rsidRPr="006F4874">
        <w:t>Нормативы потребления коммунальных услуг по водоснабжению для абонентов на территории Кемеровской области (в т.ч. на территории МО «Киселевский городской округ») составляют (в зависимости от степени благоустройства жилого помещения):</w:t>
      </w:r>
    </w:p>
    <w:p w:rsidR="00271B84" w:rsidRPr="006F4874" w:rsidRDefault="00D32A03" w:rsidP="006F4874">
      <w:pPr>
        <w:pStyle w:val="a7"/>
        <w:numPr>
          <w:ilvl w:val="0"/>
          <w:numId w:val="62"/>
        </w:numPr>
      </w:pPr>
      <w:r w:rsidRPr="006F4874">
        <w:t>от 1,08 до 5,01м³/мес/чел. – по холодному водоснабжению;</w:t>
      </w:r>
    </w:p>
    <w:p w:rsidR="00D32A03" w:rsidRPr="006F4874" w:rsidRDefault="00D32A03" w:rsidP="006F4874">
      <w:pPr>
        <w:pStyle w:val="a7"/>
        <w:numPr>
          <w:ilvl w:val="0"/>
          <w:numId w:val="62"/>
        </w:numPr>
      </w:pPr>
      <w:r w:rsidRPr="006F4874">
        <w:t>от 0,00 до 3,37м³/мес/чел. – по горячему водоснабжению.</w:t>
      </w:r>
    </w:p>
    <w:p w:rsidR="00C31238" w:rsidRPr="006F4874" w:rsidRDefault="00C31238" w:rsidP="006F4874">
      <w:pPr>
        <w:pStyle w:val="3"/>
      </w:pPr>
      <w:bookmarkStart w:id="53" w:name="_Toc74027600"/>
      <w:bookmarkStart w:id="54" w:name="_Toc80702565"/>
      <w:r w:rsidRPr="006F4874">
        <w:lastRenderedPageBreak/>
        <w:t>Описание существующей системы коммерческого учета горячей, питьевой, технической воды и планов по установке приборов учета</w:t>
      </w:r>
      <w:bookmarkEnd w:id="53"/>
      <w:bookmarkEnd w:id="54"/>
    </w:p>
    <w:p w:rsidR="000A26B4" w:rsidRPr="006F4874" w:rsidRDefault="000A26B4" w:rsidP="006F4874">
      <w:pPr>
        <w:pStyle w:val="a7"/>
      </w:pPr>
      <w:r w:rsidRPr="006F4874">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 порядка 95% определено расчетным путем,</w:t>
      </w:r>
      <w:r w:rsidR="002E6726" w:rsidRPr="006F4874">
        <w:t xml:space="preserve"> </w:t>
      </w:r>
      <w:r w:rsidRPr="006F4874">
        <w:t>что говорит о недостаточной оснащенности приборами коммерческого учета абонентов.</w:t>
      </w:r>
    </w:p>
    <w:p w:rsidR="000A26B4" w:rsidRPr="006F4874" w:rsidRDefault="000A26B4" w:rsidP="006F4874">
      <w:pPr>
        <w:pStyle w:val="a7"/>
      </w:pPr>
      <w:r w:rsidRPr="006F4874">
        <w:t>По многоквартирным домам, получающим услугу холодного водоснабжения в зоне эксплуатационной ответственности ООО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(~27%). Техническая возможность установки приборов учета отсутствует в 68 домах.</w:t>
      </w:r>
    </w:p>
    <w:p w:rsidR="004532B7" w:rsidRPr="006F4874" w:rsidRDefault="000A26B4" w:rsidP="006F4874">
      <w:pPr>
        <w:pStyle w:val="a7"/>
      </w:pPr>
      <w:r w:rsidRPr="006F487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ООО «КВС» и МП «Исток» установлены приборы технического учета на всех действующих водозаборных сооружениях и СВП, а также на ряде объектов на распределительных сетях (в ТЗ ВС № 1, 2 в зоне эксплуатационной ответственности ООО «КВС).</w:t>
      </w:r>
    </w:p>
    <w:p w:rsidR="00C31238" w:rsidRPr="006F4874" w:rsidRDefault="00C31238" w:rsidP="006F4874">
      <w:pPr>
        <w:pStyle w:val="3"/>
      </w:pPr>
      <w:bookmarkStart w:id="55" w:name="_Toc74027601"/>
      <w:bookmarkStart w:id="56" w:name="_Toc80702566"/>
      <w:r w:rsidRPr="006F4874">
        <w:t xml:space="preserve">Анализ резервов и дефицитов производственных мощностей системы водоснабжения </w:t>
      </w:r>
      <w:bookmarkEnd w:id="55"/>
      <w:r w:rsidR="006532A4" w:rsidRPr="006F4874">
        <w:t>муниципального образования</w:t>
      </w:r>
      <w:bookmarkEnd w:id="56"/>
    </w:p>
    <w:p w:rsidR="00A4649A" w:rsidRPr="006F4874" w:rsidRDefault="007B4189" w:rsidP="006F4874">
      <w:pPr>
        <w:pStyle w:val="a7"/>
      </w:pPr>
      <w:r w:rsidRPr="006F4874">
        <w:t>Анализ резервов и дефицитов производственных мощностей системы водоснабжения МО «Киселевский городской округ» приведен в таблице 1.3.4.</w:t>
      </w:r>
    </w:p>
    <w:p w:rsidR="007B4189" w:rsidRPr="006F4874" w:rsidRDefault="007B4189"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4</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000A44A9" w:rsidRPr="006F4874">
        <w:t>Анализ резервов и дефицитов производственных мощностей системы водоснабжения МО «Киселевский городской округ»</w:t>
      </w:r>
    </w:p>
    <w:tbl>
      <w:tblPr>
        <w:tblW w:w="9639" w:type="dxa"/>
        <w:tblInd w:w="108" w:type="dxa"/>
        <w:tblLayout w:type="fixed"/>
        <w:tblLook w:val="04A0" w:firstRow="1" w:lastRow="0" w:firstColumn="1" w:lastColumn="0" w:noHBand="0" w:noVBand="1"/>
      </w:tblPr>
      <w:tblGrid>
        <w:gridCol w:w="567"/>
        <w:gridCol w:w="2977"/>
        <w:gridCol w:w="2031"/>
        <w:gridCol w:w="2032"/>
        <w:gridCol w:w="2032"/>
      </w:tblGrid>
      <w:tr w:rsidR="00F87B1D" w:rsidRPr="006F4874" w:rsidTr="00062BC9">
        <w:trPr>
          <w:trHeight w:val="1867"/>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 п.п.</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0A44A9" w:rsidP="006F4874">
            <w:pPr>
              <w:suppressAutoHyphens/>
              <w:contextualSpacing/>
              <w:jc w:val="center"/>
              <w:rPr>
                <w:b/>
                <w:bCs/>
              </w:rPr>
            </w:pPr>
            <w:r w:rsidRPr="006F4874">
              <w:rPr>
                <w:b/>
                <w:bCs/>
              </w:rPr>
              <w:t>Наименование водозаборных сооружений</w:t>
            </w:r>
          </w:p>
        </w:tc>
        <w:tc>
          <w:tcPr>
            <w:tcW w:w="2031"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Производитель</w:t>
            </w:r>
            <w:r w:rsidRPr="006F4874">
              <w:rPr>
                <w:b/>
                <w:bCs/>
              </w:rPr>
              <w:softHyphen/>
              <w:t xml:space="preserve">ность, тыс. </w:t>
            </w:r>
            <w:r w:rsidR="000A44A9" w:rsidRPr="006F4874">
              <w:rPr>
                <w:b/>
                <w:bCs/>
              </w:rPr>
              <w:t>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Максимальная подача в 20</w:t>
            </w:r>
            <w:r w:rsidR="000A44A9" w:rsidRPr="006F4874">
              <w:rPr>
                <w:b/>
                <w:bCs/>
              </w:rPr>
              <w:t>20</w:t>
            </w:r>
            <w:r w:rsidRPr="006F4874">
              <w:rPr>
                <w:b/>
                <w:bCs/>
              </w:rPr>
              <w:t xml:space="preserve">г., </w:t>
            </w:r>
            <w:r w:rsidR="000A44A9" w:rsidRPr="006F4874">
              <w:rPr>
                <w:b/>
                <w:bCs/>
              </w:rPr>
              <w:t>тыс. 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6F4874" w:rsidRDefault="007B4189" w:rsidP="006F4874">
            <w:pPr>
              <w:suppressAutoHyphens/>
              <w:contextualSpacing/>
              <w:jc w:val="center"/>
              <w:rPr>
                <w:b/>
                <w:bCs/>
              </w:rPr>
            </w:pPr>
            <w:r w:rsidRPr="006F4874">
              <w:rPr>
                <w:b/>
                <w:bCs/>
              </w:rPr>
              <w:t xml:space="preserve">Резерв (+) или дефицит (-) </w:t>
            </w:r>
            <w:r w:rsidR="000A44A9" w:rsidRPr="006F4874">
              <w:rPr>
                <w:b/>
                <w:bCs/>
              </w:rPr>
              <w:t>производитель-ности</w:t>
            </w:r>
            <w:r w:rsidRPr="006F4874">
              <w:rPr>
                <w:b/>
                <w:bCs/>
              </w:rPr>
              <w:t xml:space="preserve">, </w:t>
            </w:r>
            <w:r w:rsidR="000A44A9" w:rsidRPr="006F4874">
              <w:rPr>
                <w:b/>
                <w:bCs/>
              </w:rPr>
              <w:t>тыс. м³/сут</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Кара-Чумышское водо</w:t>
            </w:r>
            <w:r w:rsidRPr="006F4874">
              <w:softHyphen/>
              <w:t>хранилище (</w:t>
            </w:r>
            <w:r w:rsidR="000A44A9" w:rsidRPr="006F4874">
              <w:t>ООО «КВС»</w:t>
            </w:r>
            <w:r w:rsidRPr="006F4874">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10,20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w:t>
            </w:r>
            <w:r w:rsidR="000A44A9" w:rsidRPr="006F4874">
              <w:t>42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5,</w:t>
            </w:r>
            <w:r w:rsidR="000A44A9" w:rsidRPr="006F4874">
              <w:t>78</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Кара-Чумышское водо</w:t>
            </w:r>
            <w:r w:rsidRPr="006F4874">
              <w:softHyphen/>
              <w:t>хранилище (</w:t>
            </w:r>
            <w:r w:rsidR="000A44A9" w:rsidRPr="006F4874">
              <w:t>АО «ПО Водоканал»</w:t>
            </w:r>
            <w:r w:rsidRPr="006F4874">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40,00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0A44A9" w:rsidP="006F4874">
            <w:pPr>
              <w:suppressAutoHyphens/>
              <w:contextualSpacing/>
              <w:jc w:val="center"/>
            </w:pPr>
            <w:r w:rsidRPr="006F4874">
              <w:t>29,16</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0A44A9" w:rsidP="006F4874">
            <w:pPr>
              <w:suppressAutoHyphens/>
              <w:contextualSpacing/>
              <w:jc w:val="center"/>
            </w:pPr>
            <w:r w:rsidRPr="006F4874">
              <w:t>10</w:t>
            </w:r>
            <w:r w:rsidR="007B4189" w:rsidRPr="006F4874">
              <w:t>,</w:t>
            </w:r>
            <w:r w:rsidRPr="006F4874">
              <w:t>84</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Скважины №</w:t>
            </w:r>
            <w:r w:rsidR="000A44A9" w:rsidRPr="006F4874">
              <w:t xml:space="preserve"> </w:t>
            </w:r>
            <w:r w:rsidRPr="006F4874">
              <w:t>1, 2 (МП «Исток»)</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0,768</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0,04</w:t>
            </w:r>
            <w:r w:rsidR="000A44A9" w:rsidRPr="006F4874">
              <w:t>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0,72</w:t>
            </w:r>
            <w:r w:rsidR="000A44A9" w:rsidRPr="006F4874">
              <w:t>6</w:t>
            </w:r>
          </w:p>
        </w:tc>
      </w:tr>
      <w:tr w:rsidR="00F87B1D" w:rsidRPr="006F487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pPr>
            <w:r w:rsidRPr="006F4874">
              <w:t>Скважины №</w:t>
            </w:r>
            <w:r w:rsidR="000A44A9" w:rsidRPr="006F4874">
              <w:t xml:space="preserve"> </w:t>
            </w:r>
            <w:r w:rsidRPr="006F4874">
              <w:t>1, 2, 3, 4, 8, 146</w:t>
            </w:r>
            <w:r w:rsidR="000A44A9" w:rsidRPr="006F4874">
              <w:t>Д</w:t>
            </w:r>
            <w:r w:rsidRPr="006F4874">
              <w:t>, 150</w:t>
            </w:r>
            <w:r w:rsidR="000A44A9" w:rsidRPr="006F4874">
              <w:t>Д</w:t>
            </w:r>
            <w:r w:rsidRPr="006F4874">
              <w:t xml:space="preserve"> (МП «Исток»)</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2,42</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6F4874" w:rsidRDefault="007B4189" w:rsidP="006F4874">
            <w:pPr>
              <w:suppressAutoHyphens/>
              <w:contextualSpacing/>
              <w:jc w:val="center"/>
            </w:pPr>
            <w:r w:rsidRPr="006F4874">
              <w:t>1,</w:t>
            </w:r>
            <w:r w:rsidR="000A44A9" w:rsidRPr="006F4874">
              <w:t>133</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6F4874" w:rsidRDefault="007B4189" w:rsidP="006F4874">
            <w:pPr>
              <w:suppressAutoHyphens/>
              <w:contextualSpacing/>
              <w:jc w:val="center"/>
            </w:pPr>
            <w:r w:rsidRPr="006F4874">
              <w:t>1,2</w:t>
            </w:r>
            <w:r w:rsidR="000A44A9" w:rsidRPr="006F4874">
              <w:t>87</w:t>
            </w:r>
          </w:p>
        </w:tc>
      </w:tr>
    </w:tbl>
    <w:p w:rsidR="007B4189" w:rsidRPr="006F4874" w:rsidRDefault="000A44A9" w:rsidP="006F4874">
      <w:pPr>
        <w:pStyle w:val="a7"/>
      </w:pPr>
      <w:r w:rsidRPr="006F4874">
        <w:t xml:space="preserve">Как видно из приведенной таблицы, по МО «Киселевский городской округ» в 2020г. резерв производительности (мощности) в зависимости от водозаборных сооружений </w:t>
      </w:r>
      <w:r w:rsidRPr="006F4874">
        <w:lastRenderedPageBreak/>
        <w:t>составил 0,726-10,84тыс.м³/сут  (34,89% от суммарной производительности (мощности) всех водозаборных сооружений).</w:t>
      </w:r>
    </w:p>
    <w:p w:rsidR="005618A3" w:rsidRPr="006F4874" w:rsidRDefault="00C31238" w:rsidP="006F4874">
      <w:pPr>
        <w:pStyle w:val="3"/>
      </w:pPr>
      <w:bookmarkStart w:id="57" w:name="_Toc74027602"/>
      <w:bookmarkStart w:id="58" w:name="_Toc80702567"/>
      <w:r w:rsidRPr="006F4874">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Start w:id="59" w:name="_Toc74027603"/>
      <w:bookmarkEnd w:id="57"/>
      <w:bookmarkEnd w:id="58"/>
    </w:p>
    <w:p w:rsidR="005618A3" w:rsidRPr="006F4874" w:rsidRDefault="00E9635A" w:rsidP="006F4874">
      <w:pPr>
        <w:pStyle w:val="a7"/>
      </w:pPr>
      <w:r w:rsidRPr="006F4874">
        <w:t>Прогнозные балансы потребления холодной воды по МО «Киселевский городской округ» приведены в таблице 1.3.5.</w:t>
      </w:r>
    </w:p>
    <w:p w:rsidR="00E9635A" w:rsidRPr="006F4874" w:rsidRDefault="00E9635A"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5</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Прогнозные балансы потребления холодной воды по МО «Киселевский городской округ»</w:t>
      </w:r>
      <w:r w:rsidR="00C87ED3" w:rsidRPr="006F4874">
        <w:t>, тыс.м</w:t>
      </w:r>
      <w:r w:rsidR="00C87ED3" w:rsidRPr="006F4874">
        <w:rPr>
          <w:rFonts w:cs="Times New Roman"/>
        </w:rPr>
        <w:t>³/г.</w:t>
      </w:r>
    </w:p>
    <w:tbl>
      <w:tblPr>
        <w:tblW w:w="5000" w:type="pct"/>
        <w:tblLook w:val="04A0" w:firstRow="1" w:lastRow="0" w:firstColumn="1" w:lastColumn="0" w:noHBand="0" w:noVBand="1"/>
      </w:tblPr>
      <w:tblGrid>
        <w:gridCol w:w="373"/>
        <w:gridCol w:w="2800"/>
        <w:gridCol w:w="561"/>
        <w:gridCol w:w="561"/>
        <w:gridCol w:w="561"/>
        <w:gridCol w:w="561"/>
        <w:gridCol w:w="561"/>
        <w:gridCol w:w="561"/>
        <w:gridCol w:w="561"/>
        <w:gridCol w:w="561"/>
        <w:gridCol w:w="561"/>
        <w:gridCol w:w="561"/>
        <w:gridCol w:w="561"/>
      </w:tblGrid>
      <w:tr w:rsidR="00F87B1D" w:rsidRPr="006F4874" w:rsidTr="00E9635A">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 п.п.</w:t>
            </w:r>
          </w:p>
        </w:tc>
        <w:tc>
          <w:tcPr>
            <w:tcW w:w="1499"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Наименование показателя</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2021г.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2022г.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2023г.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2024г.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2025г.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2026г.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2027г.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2028г.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2029г.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2030г.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2031г.</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Водозабор (подъем) исходной воды</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9 853,6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9 665,4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9 473,8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9 281,2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10 588,1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10 695,7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10 579,3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10 463,8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10 354,2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10 243,8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10 134,3</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Расход воды на собственные нужны эксплуатирующих организаций</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237,6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233,0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228,4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223,8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255,3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257,9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255,1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252,3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249,6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247,0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244,3</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Подача воды в водопроводные сети</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9 616,0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9 432,4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9 245,4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9 057,5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10 332,9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10 437,8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10 324,2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10 211,6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10 104,6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9 996,8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9 890,0</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4</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Полезная реализация воды абонентам</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6 122,5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6 005,6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5 886,6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5 766,9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6 578,9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6 581,7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6 587,2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6 589,9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6 592,7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6 595,4</w:t>
            </w:r>
          </w:p>
        </w:tc>
      </w:tr>
      <w:tr w:rsidR="00F87B1D" w:rsidRPr="006F4874"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5</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rPr>
                <w:b/>
                <w:bCs/>
                <w:sz w:val="16"/>
                <w:szCs w:val="16"/>
              </w:rPr>
            </w:pPr>
            <w:r w:rsidRPr="006F4874">
              <w:rPr>
                <w:b/>
                <w:bCs/>
                <w:sz w:val="16"/>
                <w:szCs w:val="16"/>
              </w:rPr>
              <w:t>Потери воды при транспортировке</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3 493,5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3 426,8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3 358,9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3 290,6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3 753,9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3 856,1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3 739,8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3 624,4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3 514,7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3 404,2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6F4874" w:rsidRDefault="00E9635A" w:rsidP="006F4874">
            <w:pPr>
              <w:jc w:val="center"/>
              <w:rPr>
                <w:b/>
                <w:bCs/>
                <w:sz w:val="16"/>
                <w:szCs w:val="16"/>
              </w:rPr>
            </w:pPr>
            <w:r w:rsidRPr="006F4874">
              <w:rPr>
                <w:b/>
                <w:bCs/>
                <w:sz w:val="16"/>
                <w:szCs w:val="16"/>
              </w:rPr>
              <w:t>3 294,6</w:t>
            </w:r>
          </w:p>
        </w:tc>
      </w:tr>
    </w:tbl>
    <w:p w:rsidR="00E9635A" w:rsidRPr="006F4874" w:rsidRDefault="00E9635A" w:rsidP="006F4874">
      <w:pPr>
        <w:pStyle w:val="a7"/>
      </w:pPr>
      <w:r w:rsidRPr="006F4874">
        <w:t xml:space="preserve">Расчет прогнозных показателей потребления холодной воды по МО «Киселевский городской округ» произведен в соответствии с прогнозом изменения численности постоянного населения по МО «Киселевский городской округ» на период 2021-2031гг., рассмотренном в подразделе 1.2.2. Как видно из представленной таблицы, на рассматриваемом периоде ожидается увеличение объемов потребления холодной воды по </w:t>
      </w:r>
      <w:r w:rsidR="00776DF3" w:rsidRPr="006F4874">
        <w:t>МО «Киселевский городской округ».</w:t>
      </w:r>
    </w:p>
    <w:p w:rsidR="00C31238" w:rsidRPr="006F4874" w:rsidRDefault="00C31238" w:rsidP="006F4874">
      <w:pPr>
        <w:pStyle w:val="3"/>
      </w:pPr>
      <w:bookmarkStart w:id="60" w:name="_Toc80702568"/>
      <w:r w:rsidRPr="006F487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9"/>
      <w:bookmarkEnd w:id="60"/>
    </w:p>
    <w:p w:rsidR="00882D54" w:rsidRPr="006F4874" w:rsidRDefault="00270D32" w:rsidP="006F4874">
      <w:pPr>
        <w:pStyle w:val="a7"/>
      </w:pPr>
      <w:r w:rsidRPr="006F4874">
        <w:t xml:space="preserve">На момент настоящей актуализации Схемы ВСиВО МО «Киселевский городской округ» </w:t>
      </w:r>
      <w:r w:rsidR="00882D54" w:rsidRPr="006F4874">
        <w:t>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6F4874">
        <w:t xml:space="preserve"> </w:t>
      </w:r>
      <w:r w:rsidR="00882D54" w:rsidRPr="006F4874">
        <w:t>Горячее водоснабжение по закрытой схеме осуществляет 11 котельных (№ 25, 26, 41, 43, 7 , 2, 8, 9, 10, 46а, 49).</w:t>
      </w:r>
      <w:r w:rsidR="002E6726" w:rsidRPr="006F4874">
        <w:t xml:space="preserve"> </w:t>
      </w:r>
      <w:r w:rsidR="00882D54" w:rsidRPr="006F4874">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6F4874" w:rsidRDefault="00C31238" w:rsidP="006F4874">
      <w:pPr>
        <w:pStyle w:val="3"/>
      </w:pPr>
      <w:bookmarkStart w:id="61" w:name="_Toc74027604"/>
      <w:bookmarkStart w:id="62" w:name="_Toc80702569"/>
      <w:r w:rsidRPr="006F4874">
        <w:lastRenderedPageBreak/>
        <w:t>Сведения о фактическом и ожидаемом потреблении горячей, питьевой, технической воды (годовое, среднесуточное, максимальное суточное)</w:t>
      </w:r>
      <w:bookmarkEnd w:id="61"/>
      <w:bookmarkEnd w:id="62"/>
    </w:p>
    <w:p w:rsidR="005618A3" w:rsidRPr="006F4874" w:rsidRDefault="00776DF3" w:rsidP="006F4874">
      <w:pPr>
        <w:pStyle w:val="a7"/>
      </w:pPr>
      <w:bookmarkStart w:id="63" w:name="_Toc74027605"/>
      <w:r w:rsidRPr="006F4874">
        <w:t>Сведения о фактическом и ожидаемом потреблении холодной воды (годовое, среднесуточное, максимальное суточное) по МО «Киселевский городской округ» приведены в таблице 1.3.6.</w:t>
      </w:r>
    </w:p>
    <w:p w:rsidR="00776DF3" w:rsidRPr="006F4874" w:rsidRDefault="00776DF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6</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Сведения о фактическом и ожидаемом потреблении холодной воды (годовое, среднесуточное, максимальное суточное) по МО «Киселевский городской округ»</w:t>
      </w:r>
    </w:p>
    <w:tbl>
      <w:tblPr>
        <w:tblW w:w="5000" w:type="pct"/>
        <w:tblLook w:val="04A0" w:firstRow="1" w:lastRow="0" w:firstColumn="1" w:lastColumn="0" w:noHBand="0" w:noVBand="1"/>
      </w:tblPr>
      <w:tblGrid>
        <w:gridCol w:w="371"/>
        <w:gridCol w:w="2395"/>
        <w:gridCol w:w="598"/>
        <w:gridCol w:w="498"/>
        <w:gridCol w:w="498"/>
        <w:gridCol w:w="498"/>
        <w:gridCol w:w="498"/>
        <w:gridCol w:w="498"/>
        <w:gridCol w:w="498"/>
        <w:gridCol w:w="498"/>
        <w:gridCol w:w="498"/>
        <w:gridCol w:w="499"/>
        <w:gridCol w:w="499"/>
        <w:gridCol w:w="499"/>
        <w:gridCol w:w="499"/>
      </w:tblGrid>
      <w:tr w:rsidR="00F87B1D" w:rsidRPr="006F4874" w:rsidTr="00776DF3">
        <w:trPr>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 п.п.</w:t>
            </w:r>
          </w:p>
        </w:tc>
        <w:tc>
          <w:tcPr>
            <w:tcW w:w="128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Ед. изм.</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6F4874" w:rsidRDefault="00776DF3" w:rsidP="006F4874">
            <w:pPr>
              <w:jc w:val="center"/>
              <w:rPr>
                <w:b/>
                <w:bCs/>
                <w:sz w:val="16"/>
                <w:szCs w:val="16"/>
              </w:rPr>
            </w:pPr>
            <w:r w:rsidRPr="006F4874">
              <w:rPr>
                <w:b/>
                <w:bCs/>
                <w:sz w:val="16"/>
                <w:szCs w:val="16"/>
              </w:rPr>
              <w:t>2031г.</w:t>
            </w:r>
          </w:p>
        </w:tc>
      </w:tr>
      <w:tr w:rsidR="00F87B1D" w:rsidRPr="006F4874"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годовое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тыс.м³/г.</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6 253,4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5 886,6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6 592,7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6 595,4</w:t>
            </w:r>
          </w:p>
        </w:tc>
      </w:tr>
      <w:tr w:rsidR="00F87B1D" w:rsidRPr="006F4874"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среднесуточное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17 132,7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16 774,0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16 453,7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16 127,5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15 799,7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18 024,5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18 032,0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18 039,5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18 047,0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18 054,6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18 062,1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18 069,6</w:t>
            </w:r>
          </w:p>
        </w:tc>
      </w:tr>
      <w:tr w:rsidR="00F87B1D" w:rsidRPr="006F4874" w:rsidTr="00776DF3">
        <w:trPr>
          <w:trHeight w:val="510"/>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3</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rPr>
                <w:sz w:val="16"/>
                <w:szCs w:val="16"/>
              </w:rPr>
            </w:pPr>
            <w:r w:rsidRPr="006F4874">
              <w:rPr>
                <w:sz w:val="16"/>
                <w:szCs w:val="16"/>
              </w:rPr>
              <w:t>Потребление холодной воды максимальное 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22 272,5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21 806,2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21 389,8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20 965,8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20 539,6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23 431,8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23 441,6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23 451,4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23 461,2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23 470,9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23 480,7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6F4874" w:rsidRDefault="00776DF3" w:rsidP="006F4874">
            <w:pPr>
              <w:jc w:val="center"/>
              <w:rPr>
                <w:sz w:val="16"/>
                <w:szCs w:val="16"/>
              </w:rPr>
            </w:pPr>
            <w:r w:rsidRPr="006F4874">
              <w:rPr>
                <w:sz w:val="16"/>
                <w:szCs w:val="16"/>
              </w:rPr>
              <w:t>23 490,5</w:t>
            </w:r>
          </w:p>
        </w:tc>
      </w:tr>
    </w:tbl>
    <w:p w:rsidR="00C31238" w:rsidRPr="006F4874" w:rsidRDefault="00C31238" w:rsidP="006F4874">
      <w:pPr>
        <w:pStyle w:val="3"/>
      </w:pPr>
      <w:bookmarkStart w:id="64" w:name="_Toc80702570"/>
      <w:r w:rsidRPr="006F4874">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3"/>
      <w:bookmarkEnd w:id="64"/>
    </w:p>
    <w:p w:rsidR="00C31238" w:rsidRPr="006F4874" w:rsidRDefault="00776DF3" w:rsidP="006F4874">
      <w:pPr>
        <w:pStyle w:val="a7"/>
      </w:pPr>
      <w:r w:rsidRPr="006F4874">
        <w:t>Показатели потребления холодной воды по МО «Киселевский городской округ», определенные в соответствии с отчетами организаций, осуществляющих водоснабжение, приведены в подразделах 1.3.1 – 1.3.6.</w:t>
      </w:r>
    </w:p>
    <w:p w:rsidR="00C31238" w:rsidRPr="006F4874" w:rsidRDefault="00C31238" w:rsidP="006F4874">
      <w:pPr>
        <w:pStyle w:val="3"/>
      </w:pPr>
      <w:bookmarkStart w:id="65" w:name="_Toc74027606"/>
      <w:bookmarkStart w:id="66" w:name="_Toc80702571"/>
      <w:r w:rsidRPr="006F4874">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5"/>
      <w:bookmarkEnd w:id="66"/>
    </w:p>
    <w:p w:rsidR="00C31238" w:rsidRPr="006F4874" w:rsidRDefault="00776DF3" w:rsidP="006F4874">
      <w:pPr>
        <w:pStyle w:val="a7"/>
      </w:pPr>
      <w:r w:rsidRPr="006F4874">
        <w:t>Прогноз распределения расходов холодной воды на водоснабжение по типам абонентов по МО «Киселевский городской округ» приведен в таблице 1.3.7</w:t>
      </w:r>
    </w:p>
    <w:p w:rsidR="00C87ED3" w:rsidRPr="006F4874" w:rsidRDefault="00C87ED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7</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Прогноз распределения расходов холодной воды на водоснабжение по типам абонентов по МО «Киселевский городской округ», тыс.м³/г.</w:t>
      </w:r>
    </w:p>
    <w:tbl>
      <w:tblPr>
        <w:tblW w:w="5000" w:type="pct"/>
        <w:tblLook w:val="04A0" w:firstRow="1" w:lastRow="0" w:firstColumn="1" w:lastColumn="0" w:noHBand="0" w:noVBand="1"/>
      </w:tblPr>
      <w:tblGrid>
        <w:gridCol w:w="487"/>
        <w:gridCol w:w="3367"/>
        <w:gridCol w:w="500"/>
        <w:gridCol w:w="499"/>
        <w:gridCol w:w="499"/>
        <w:gridCol w:w="499"/>
        <w:gridCol w:w="499"/>
        <w:gridCol w:w="499"/>
        <w:gridCol w:w="499"/>
        <w:gridCol w:w="499"/>
        <w:gridCol w:w="499"/>
        <w:gridCol w:w="499"/>
        <w:gridCol w:w="499"/>
      </w:tblGrid>
      <w:tr w:rsidR="00F87B1D" w:rsidRPr="006F4874" w:rsidTr="00C87ED3">
        <w:trPr>
          <w:trHeight w:val="367"/>
          <w:tblHeader/>
        </w:trPr>
        <w:tc>
          <w:tcPr>
            <w:tcW w:w="26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 п.п.</w:t>
            </w:r>
          </w:p>
        </w:tc>
        <w:tc>
          <w:tcPr>
            <w:tcW w:w="18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Наименование показателя</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2031г.</w:t>
            </w:r>
          </w:p>
        </w:tc>
      </w:tr>
      <w:tr w:rsidR="00F87B1D" w:rsidRPr="006F4874"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1</w:t>
            </w:r>
          </w:p>
        </w:tc>
        <w:tc>
          <w:tcPr>
            <w:tcW w:w="180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rPr>
                <w:b/>
                <w:bCs/>
                <w:sz w:val="16"/>
                <w:szCs w:val="16"/>
              </w:rPr>
            </w:pPr>
            <w:r w:rsidRPr="006F4874">
              <w:rPr>
                <w:b/>
                <w:bCs/>
                <w:sz w:val="16"/>
                <w:szCs w:val="16"/>
              </w:rPr>
              <w:t>Полезная реализация воды абонентам, в т.ч.:</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5 886,5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6 592,6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b/>
                <w:bCs/>
                <w:sz w:val="16"/>
                <w:szCs w:val="16"/>
              </w:rPr>
            </w:pPr>
            <w:r w:rsidRPr="006F4874">
              <w:rPr>
                <w:b/>
                <w:bCs/>
                <w:sz w:val="16"/>
                <w:szCs w:val="16"/>
              </w:rPr>
              <w:t>6 595,4</w:t>
            </w:r>
          </w:p>
        </w:tc>
      </w:tr>
      <w:tr w:rsidR="00F87B1D" w:rsidRPr="006F4874"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1.1</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Население</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3 209,1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3 147,8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3 085,4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3 022,7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3 448,3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3 449,8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3 454,1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3 455,5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3 456,9</w:t>
            </w:r>
          </w:p>
        </w:tc>
      </w:tr>
      <w:tr w:rsidR="00F87B1D" w:rsidRPr="006F4874"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lang w:val="en-US"/>
              </w:rPr>
              <w:t>1.2</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Бюджетные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350,2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343,5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336,7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329,9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376,8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377,3</w:t>
            </w:r>
          </w:p>
        </w:tc>
      </w:tr>
      <w:tr w:rsidR="00F87B1D" w:rsidRPr="006F4874"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lang w:val="en-US"/>
              </w:rPr>
              <w:t>1.3</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right"/>
              <w:rPr>
                <w:sz w:val="16"/>
                <w:szCs w:val="16"/>
              </w:rPr>
            </w:pPr>
            <w:r w:rsidRPr="006F4874">
              <w:rPr>
                <w:sz w:val="16"/>
                <w:szCs w:val="16"/>
              </w:rPr>
              <w:t>Прочие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2 563,2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2 514,2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2 464,4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2 414,3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2 757,7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2 758,9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2 760,0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2 761,1</w:t>
            </w:r>
          </w:p>
        </w:tc>
      </w:tr>
    </w:tbl>
    <w:p w:rsidR="00C31238" w:rsidRPr="006F4874" w:rsidRDefault="00C31238" w:rsidP="006F4874">
      <w:pPr>
        <w:pStyle w:val="3"/>
      </w:pPr>
      <w:bookmarkStart w:id="67" w:name="_Toc74027607"/>
      <w:bookmarkStart w:id="68" w:name="_Toc80702572"/>
      <w:r w:rsidRPr="006F4874">
        <w:t>Сведения о фактических и планируемых потерях горячей, питьевой, технической воды при ее транспортировке (годовые, среднесуточные значения)</w:t>
      </w:r>
      <w:bookmarkEnd w:id="67"/>
      <w:bookmarkEnd w:id="68"/>
    </w:p>
    <w:p w:rsidR="00B27CF5" w:rsidRPr="006F4874" w:rsidRDefault="00C87ED3" w:rsidP="006F4874">
      <w:pPr>
        <w:pStyle w:val="a7"/>
      </w:pPr>
      <w:r w:rsidRPr="006F4874">
        <w:t>Сведения о фактических и планируемых потерях холодной воды при ее транспортировке (годовые, среднесуточные значения) по МО «Киселевский городской округ» приведены в таблице 1.3.8.</w:t>
      </w:r>
    </w:p>
    <w:p w:rsidR="00C87ED3" w:rsidRPr="006F4874" w:rsidRDefault="00C87ED3" w:rsidP="006F4874">
      <w:pPr>
        <w:pStyle w:val="ad"/>
      </w:pPr>
      <w:r w:rsidRPr="006F4874">
        <w:rPr>
          <w:rFonts w:eastAsia="Times New Roman" w:cs="Times New Roman"/>
        </w:rPr>
        <w:lastRenderedPageBreak/>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8</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Сведения о фактических и планируемых потерях холодной воды при ее транспортировке (годовые, среднесуточные значения) по МО «Киселевский городской округ»</w:t>
      </w:r>
    </w:p>
    <w:tbl>
      <w:tblPr>
        <w:tblW w:w="5000" w:type="pct"/>
        <w:tblLook w:val="04A0" w:firstRow="1" w:lastRow="0" w:firstColumn="1" w:lastColumn="0" w:noHBand="0" w:noVBand="1"/>
      </w:tblPr>
      <w:tblGrid>
        <w:gridCol w:w="526"/>
        <w:gridCol w:w="1998"/>
        <w:gridCol w:w="649"/>
        <w:gridCol w:w="494"/>
        <w:gridCol w:w="494"/>
        <w:gridCol w:w="494"/>
        <w:gridCol w:w="494"/>
        <w:gridCol w:w="494"/>
        <w:gridCol w:w="575"/>
        <w:gridCol w:w="575"/>
        <w:gridCol w:w="575"/>
        <w:gridCol w:w="494"/>
        <w:gridCol w:w="494"/>
        <w:gridCol w:w="494"/>
        <w:gridCol w:w="494"/>
      </w:tblGrid>
      <w:tr w:rsidR="00F87B1D" w:rsidRPr="006F4874" w:rsidTr="00C87ED3">
        <w:trPr>
          <w:trHeight w:val="422"/>
          <w:tblHeader/>
        </w:trPr>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Ед. изм.</w:t>
            </w:r>
          </w:p>
        </w:tc>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2021г.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2022г.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2023г.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2024г.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2025г.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2026г.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2027г.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2028г.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2029г.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2030г.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2031г.</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rPr>
                <w:b/>
                <w:bCs/>
                <w:sz w:val="16"/>
                <w:szCs w:val="16"/>
              </w:rPr>
            </w:pPr>
            <w:r w:rsidRPr="006F4874">
              <w:rPr>
                <w:b/>
                <w:bCs/>
                <w:sz w:val="16"/>
                <w:szCs w:val="16"/>
              </w:rPr>
              <w:t>Потери воды: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b/>
                <w:bCs/>
                <w:sz w:val="16"/>
                <w:szCs w:val="16"/>
              </w:rPr>
            </w:pPr>
            <w:r w:rsidRPr="006F4874">
              <w:rPr>
                <w:b/>
                <w:bCs/>
                <w:sz w:val="16"/>
                <w:szCs w:val="16"/>
              </w:rPr>
              <w:t>-</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u w:val="single"/>
              </w:rPr>
            </w:pPr>
            <w:r w:rsidRPr="006F4874">
              <w:rPr>
                <w:sz w:val="16"/>
                <w:szCs w:val="16"/>
                <w:u w:val="single"/>
              </w:rPr>
              <w:t>годовые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тыс.м³/г.</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3 529,2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3 493,5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3 426,8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3 358,9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3 290,6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3 753,9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3 856,1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3 739,8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3 624,4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3 514,7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3 404,2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3 294,6</w:t>
            </w:r>
          </w:p>
        </w:tc>
      </w:tr>
      <w:tr w:rsidR="00F87B1D" w:rsidRPr="006F4874"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u w:val="single"/>
              </w:rPr>
            </w:pPr>
            <w:r w:rsidRPr="006F4874">
              <w:rPr>
                <w:sz w:val="16"/>
                <w:szCs w:val="16"/>
                <w:u w:val="single"/>
              </w:rPr>
              <w:t>среднесуточные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6F4874" w:rsidRDefault="00C87ED3" w:rsidP="006F4874">
            <w:pPr>
              <w:jc w:val="center"/>
              <w:rPr>
                <w:sz w:val="16"/>
                <w:szCs w:val="16"/>
              </w:rPr>
            </w:pPr>
            <w:r w:rsidRPr="006F4874">
              <w:rPr>
                <w:sz w:val="16"/>
                <w:szCs w:val="16"/>
              </w:rPr>
              <w:t>м³/сут</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4 587,9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9 571,2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9 388,5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9 202,4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9 015,3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10 284,7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10 564,7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10 246,0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9 929,9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9 629,2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9 326,5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6F4874" w:rsidRDefault="00C87ED3" w:rsidP="006F4874">
            <w:pPr>
              <w:jc w:val="center"/>
              <w:rPr>
                <w:sz w:val="16"/>
                <w:szCs w:val="16"/>
              </w:rPr>
            </w:pPr>
            <w:r w:rsidRPr="006F4874">
              <w:rPr>
                <w:sz w:val="16"/>
                <w:szCs w:val="16"/>
              </w:rPr>
              <w:t>9 026,2</w:t>
            </w:r>
          </w:p>
        </w:tc>
      </w:tr>
    </w:tbl>
    <w:p w:rsidR="00C31238" w:rsidRPr="006F4874" w:rsidRDefault="00C31238" w:rsidP="006F4874">
      <w:pPr>
        <w:pStyle w:val="3"/>
      </w:pPr>
      <w:bookmarkStart w:id="69" w:name="_Toc74027608"/>
      <w:bookmarkStart w:id="70" w:name="_Toc80702573"/>
      <w:r w:rsidRPr="006F4874">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9"/>
      <w:bookmarkEnd w:id="70"/>
    </w:p>
    <w:p w:rsidR="00C31238" w:rsidRPr="006F4874" w:rsidRDefault="002177E1" w:rsidP="006F4874">
      <w:pPr>
        <w:pStyle w:val="a7"/>
      </w:pPr>
      <w:r w:rsidRPr="006F4874">
        <w:t>Перспективные балансы водоснабжения холодной водой по МО «Киселевский городской округ» в таблице 1.3.9. Перспективные балансы водоотведения рассмотрены в подразделе 2.2.5.</w:t>
      </w:r>
    </w:p>
    <w:p w:rsidR="002177E1" w:rsidRPr="006F4874" w:rsidRDefault="002177E1"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9</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Перспективные балансы водоснабжения холодной водой по МО «Киселевский городской округ», тыс.м³/г.</w:t>
      </w:r>
    </w:p>
    <w:tbl>
      <w:tblPr>
        <w:tblW w:w="5000" w:type="pct"/>
        <w:tblLook w:val="04A0" w:firstRow="1" w:lastRow="0" w:firstColumn="1" w:lastColumn="0" w:noHBand="0" w:noVBand="1"/>
      </w:tblPr>
      <w:tblGrid>
        <w:gridCol w:w="483"/>
        <w:gridCol w:w="1903"/>
        <w:gridCol w:w="629"/>
        <w:gridCol w:w="628"/>
        <w:gridCol w:w="628"/>
        <w:gridCol w:w="628"/>
        <w:gridCol w:w="635"/>
        <w:gridCol w:w="635"/>
        <w:gridCol w:w="635"/>
        <w:gridCol w:w="635"/>
        <w:gridCol w:w="635"/>
        <w:gridCol w:w="635"/>
        <w:gridCol w:w="635"/>
      </w:tblGrid>
      <w:tr w:rsidR="00F87B1D" w:rsidRPr="006F4874" w:rsidTr="002177E1">
        <w:trPr>
          <w:trHeight w:val="611"/>
          <w:tblHeader/>
        </w:trPr>
        <w:tc>
          <w:tcPr>
            <w:tcW w:w="258"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2030г.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2031г.</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Водозабор (подъем) исходной воды</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10 243,8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10 134,3</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Расход воды на собственные нужны эксплуатирующих организаций</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237,6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233,0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228,4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223,8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255,3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257,9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255,1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252,3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244,3</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Подача воды в водопроводные сети</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9 616,0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9 432,4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9 245,4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9 057,5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10 332,9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10 437,8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10 324,2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10 211,6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10 104,6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9 996,8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9 890,0</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4</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Полезная реализация воды абонентам</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6 122,5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6 005,6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5 886,6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5 766,9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6 578,9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6 581,7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6 587,2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6 589,9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6 592,7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6 595,4</w:t>
            </w:r>
          </w:p>
        </w:tc>
      </w:tr>
      <w:tr w:rsidR="00F87B1D" w:rsidRPr="006F4874"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5</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rPr>
                <w:b/>
                <w:bCs/>
                <w:sz w:val="16"/>
                <w:szCs w:val="16"/>
              </w:rPr>
            </w:pPr>
            <w:r w:rsidRPr="006F4874">
              <w:rPr>
                <w:b/>
                <w:bCs/>
                <w:sz w:val="16"/>
                <w:szCs w:val="16"/>
              </w:rPr>
              <w:t>Потери воды при транспортировке</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3 493,5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3 426,8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3 358,9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3 290,6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3 753,9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3 856,1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3 739,8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3 624,4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3 514,7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3 404,2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6F4874" w:rsidRDefault="002177E1" w:rsidP="006F4874">
            <w:pPr>
              <w:jc w:val="center"/>
              <w:rPr>
                <w:b/>
                <w:bCs/>
                <w:sz w:val="16"/>
                <w:szCs w:val="16"/>
              </w:rPr>
            </w:pPr>
            <w:r w:rsidRPr="006F4874">
              <w:rPr>
                <w:b/>
                <w:bCs/>
                <w:sz w:val="16"/>
                <w:szCs w:val="16"/>
              </w:rPr>
              <w:t>3 294,6</w:t>
            </w:r>
          </w:p>
        </w:tc>
      </w:tr>
    </w:tbl>
    <w:p w:rsidR="00C31238" w:rsidRPr="006F4874" w:rsidRDefault="00C31238" w:rsidP="006F4874">
      <w:pPr>
        <w:pStyle w:val="3"/>
      </w:pPr>
      <w:bookmarkStart w:id="71" w:name="_Toc74027609"/>
      <w:bookmarkStart w:id="72" w:name="_Toc80702574"/>
      <w:r w:rsidRPr="006F4874">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1"/>
      <w:bookmarkEnd w:id="72"/>
    </w:p>
    <w:p w:rsidR="00C31238" w:rsidRPr="006F4874" w:rsidRDefault="008E0D9F" w:rsidP="006F4874">
      <w:pPr>
        <w:pStyle w:val="a7"/>
      </w:pPr>
      <w:r w:rsidRPr="006F4874">
        <w:t>Расчет требуемой мощности водозаборных и очистных сооружений по МО «Киселевский городской округ» приведен в таблице 1.3.10.</w:t>
      </w:r>
    </w:p>
    <w:p w:rsidR="00DF7657" w:rsidRPr="006F4874" w:rsidRDefault="00DF7657"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1.3</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10</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Расчет требуемой мощности водозаборных и очистных сооружений по МО «Киселевский городской округ»</w:t>
      </w:r>
    </w:p>
    <w:tbl>
      <w:tblPr>
        <w:tblW w:w="5000" w:type="pct"/>
        <w:tblLook w:val="04A0" w:firstRow="1" w:lastRow="0" w:firstColumn="1" w:lastColumn="0" w:noHBand="0" w:noVBand="1"/>
      </w:tblPr>
      <w:tblGrid>
        <w:gridCol w:w="492"/>
        <w:gridCol w:w="1903"/>
        <w:gridCol w:w="629"/>
        <w:gridCol w:w="628"/>
        <w:gridCol w:w="628"/>
        <w:gridCol w:w="628"/>
        <w:gridCol w:w="635"/>
        <w:gridCol w:w="635"/>
        <w:gridCol w:w="635"/>
        <w:gridCol w:w="635"/>
        <w:gridCol w:w="635"/>
        <w:gridCol w:w="635"/>
        <w:gridCol w:w="626"/>
      </w:tblGrid>
      <w:tr w:rsidR="00F87B1D" w:rsidRPr="006F4874" w:rsidTr="00DF7657">
        <w:trPr>
          <w:trHeight w:val="611"/>
          <w:tblHeader/>
        </w:trPr>
        <w:tc>
          <w:tcPr>
            <w:tcW w:w="263"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2030г.</w:t>
            </w:r>
          </w:p>
        </w:tc>
        <w:tc>
          <w:tcPr>
            <w:tcW w:w="3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2031г.</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rPr>
                <w:b/>
                <w:bCs/>
                <w:sz w:val="16"/>
                <w:szCs w:val="16"/>
              </w:rPr>
            </w:pPr>
            <w:r w:rsidRPr="006F4874">
              <w:rPr>
                <w:b/>
                <w:bCs/>
                <w:sz w:val="16"/>
                <w:szCs w:val="16"/>
              </w:rPr>
              <w:t>Водозабор (подъем) исходной воды годовой, тыс. м³/г.</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10 243,8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10 134,3</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rPr>
                <w:b/>
                <w:bCs/>
                <w:sz w:val="16"/>
                <w:szCs w:val="16"/>
              </w:rPr>
            </w:pPr>
            <w:r w:rsidRPr="006F4874">
              <w:rPr>
                <w:b/>
                <w:bCs/>
                <w:sz w:val="16"/>
                <w:szCs w:val="16"/>
              </w:rPr>
              <w:t>Водозабор (подъем) исходной воды среднесуточный,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26 996,1</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1,3</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26 461,0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30 187,0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29 858,5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29 545,6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1,2</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6F4874" w:rsidRDefault="00DF7657" w:rsidP="006F4874">
            <w:pPr>
              <w:jc w:val="center"/>
              <w:rPr>
                <w:b/>
                <w:bCs/>
                <w:sz w:val="16"/>
                <w:szCs w:val="16"/>
              </w:rPr>
            </w:pPr>
            <w:r w:rsidRPr="006F4874">
              <w:rPr>
                <w:b/>
                <w:bCs/>
                <w:sz w:val="16"/>
                <w:szCs w:val="16"/>
              </w:rPr>
              <w:t>29 229,8</w:t>
            </w:r>
          </w:p>
        </w:tc>
      </w:tr>
      <w:tr w:rsidR="00F87B1D" w:rsidRPr="006F4874"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rPr>
                <w:b/>
                <w:bCs/>
                <w:sz w:val="16"/>
                <w:szCs w:val="16"/>
              </w:rPr>
            </w:pPr>
            <w:r w:rsidRPr="006F4874">
              <w:rPr>
                <w:b/>
                <w:bCs/>
                <w:sz w:val="16"/>
                <w:szCs w:val="16"/>
              </w:rPr>
              <w:t>Водозабор (подъем) исходной воды максимальный 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35 094,9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34 424,7</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33 742,4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33 056,4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37 711,2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38 094,1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37 679,6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37 268,5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36 878,0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36 484,8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6F4874" w:rsidRDefault="008E0D9F" w:rsidP="006F4874">
            <w:pPr>
              <w:jc w:val="center"/>
              <w:rPr>
                <w:b/>
                <w:bCs/>
                <w:sz w:val="16"/>
                <w:szCs w:val="16"/>
              </w:rPr>
            </w:pPr>
            <w:r w:rsidRPr="006F4874">
              <w:rPr>
                <w:b/>
                <w:bCs/>
                <w:sz w:val="16"/>
                <w:szCs w:val="16"/>
              </w:rPr>
              <w:t>36 094,8</w:t>
            </w:r>
          </w:p>
        </w:tc>
      </w:tr>
    </w:tbl>
    <w:p w:rsidR="00C31238" w:rsidRPr="006F4874" w:rsidRDefault="00C31238" w:rsidP="006F4874">
      <w:pPr>
        <w:pStyle w:val="3"/>
      </w:pPr>
      <w:bookmarkStart w:id="73" w:name="_Toc74027610"/>
      <w:bookmarkStart w:id="74" w:name="_Toc80702575"/>
      <w:r w:rsidRPr="006F4874">
        <w:lastRenderedPageBreak/>
        <w:t>Наименование организации, которая наделена статусом гарантирующей организации</w:t>
      </w:r>
      <w:bookmarkEnd w:id="73"/>
      <w:bookmarkEnd w:id="74"/>
    </w:p>
    <w:p w:rsidR="00BF2975" w:rsidRPr="006F4874" w:rsidRDefault="00BF2975" w:rsidP="006F4874">
      <w:pPr>
        <w:pStyle w:val="a7"/>
      </w:pPr>
      <w:r w:rsidRPr="006F4874">
        <w:t>В соответствии с ФЗ РФ от 07.12.2011 № 416-ФЗ введены и определены следующие понятия и требования:</w:t>
      </w:r>
    </w:p>
    <w:p w:rsidR="00BF2975" w:rsidRPr="006F4874" w:rsidRDefault="00BF2975" w:rsidP="006F4874">
      <w:pPr>
        <w:pStyle w:val="a7"/>
        <w:numPr>
          <w:ilvl w:val="0"/>
          <w:numId w:val="27"/>
        </w:numPr>
      </w:pPr>
      <w:r w:rsidRPr="006F4874">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F2975" w:rsidRPr="006F4874" w:rsidRDefault="00BF2975" w:rsidP="006F4874">
      <w:pPr>
        <w:pStyle w:val="a7"/>
        <w:numPr>
          <w:ilvl w:val="0"/>
          <w:numId w:val="27"/>
        </w:numPr>
      </w:pPr>
      <w:r w:rsidRPr="006F4874">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BF2975" w:rsidRPr="006F4874" w:rsidRDefault="00BF2975" w:rsidP="006F4874">
      <w:pPr>
        <w:pStyle w:val="a7"/>
        <w:numPr>
          <w:ilvl w:val="0"/>
          <w:numId w:val="27"/>
        </w:numPr>
      </w:pPr>
      <w:r w:rsidRPr="006F4874">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F2975" w:rsidRPr="006F4874" w:rsidRDefault="00BF2975" w:rsidP="006F4874">
      <w:pPr>
        <w:pStyle w:val="a7"/>
        <w:numPr>
          <w:ilvl w:val="0"/>
          <w:numId w:val="27"/>
        </w:numPr>
      </w:pPr>
      <w:r w:rsidRPr="006F4874">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F2975" w:rsidRPr="006F4874" w:rsidRDefault="00BF2975" w:rsidP="006F4874">
      <w:pPr>
        <w:pStyle w:val="a7"/>
        <w:numPr>
          <w:ilvl w:val="0"/>
          <w:numId w:val="27"/>
        </w:numPr>
      </w:pPr>
      <w:r w:rsidRPr="006F4874">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BF2975" w:rsidRPr="006F4874" w:rsidRDefault="00BF2975" w:rsidP="006F4874">
      <w:pPr>
        <w:pStyle w:val="a7"/>
      </w:pPr>
      <w:r w:rsidRPr="006F4874">
        <w:t xml:space="preserve">В соответствии с указанными выше понятиями и требованиями, на момент настоящей актуализации Схемы ВСиВО МО «Киселевский городской округ» статусом гарантирующих организаций </w:t>
      </w:r>
      <w:r w:rsidR="00004871" w:rsidRPr="006F4874">
        <w:t xml:space="preserve">в сфере водоснабжения </w:t>
      </w:r>
      <w:r w:rsidRPr="006F4874">
        <w:t>следует наделить:</w:t>
      </w:r>
    </w:p>
    <w:p w:rsidR="00BF2975" w:rsidRPr="006F4874" w:rsidRDefault="00BF2975" w:rsidP="006F4874">
      <w:pPr>
        <w:pStyle w:val="a7"/>
        <w:numPr>
          <w:ilvl w:val="0"/>
          <w:numId w:val="61"/>
        </w:numPr>
      </w:pPr>
      <w:r w:rsidRPr="006F4874">
        <w:t>В технолог</w:t>
      </w:r>
      <w:r w:rsidR="00004871" w:rsidRPr="006F4874">
        <w:t xml:space="preserve">ической зоне водоснабжения № 1 на территории </w:t>
      </w:r>
      <w:r w:rsidRPr="006F4874">
        <w:t>жилы</w:t>
      </w:r>
      <w:r w:rsidR="00004871" w:rsidRPr="006F4874">
        <w:t>х</w:t>
      </w:r>
      <w:r w:rsidRPr="006F4874">
        <w:t xml:space="preserve"> район</w:t>
      </w:r>
      <w:r w:rsidR="00004871" w:rsidRPr="006F4874">
        <w:t>ов</w:t>
      </w:r>
      <w:r w:rsidRPr="006F4874">
        <w:t xml:space="preserve"> Афонино, Центральный, Зеленая Казанка (в т.ч. пос. Ускат), Черкасов Камень</w:t>
      </w:r>
      <w:r w:rsidR="00004871" w:rsidRPr="006F4874">
        <w:t xml:space="preserve"> г. Киселевска</w:t>
      </w:r>
      <w:r w:rsidRPr="006F4874">
        <w:t xml:space="preserve"> – ООО «КВС»;</w:t>
      </w:r>
    </w:p>
    <w:p w:rsidR="00BF2975" w:rsidRPr="006F4874" w:rsidRDefault="00BF2975" w:rsidP="006F4874">
      <w:pPr>
        <w:pStyle w:val="a7"/>
        <w:numPr>
          <w:ilvl w:val="0"/>
          <w:numId w:val="61"/>
        </w:numPr>
      </w:pPr>
      <w:r w:rsidRPr="006F4874">
        <w:t xml:space="preserve">В технологической зоне водоснабжения № 2 </w:t>
      </w:r>
      <w:r w:rsidR="00004871" w:rsidRPr="006F4874">
        <w:t>на</w:t>
      </w:r>
      <w:r w:rsidRPr="006F4874">
        <w:t xml:space="preserve"> территория жилого района Красный Камень</w:t>
      </w:r>
      <w:r w:rsidR="00004871" w:rsidRPr="006F4874">
        <w:t xml:space="preserve"> г. Киселевска</w:t>
      </w:r>
      <w:r w:rsidRPr="006F4874">
        <w:t xml:space="preserve"> – ООО «КВС»;</w:t>
      </w:r>
    </w:p>
    <w:p w:rsidR="00BF2975" w:rsidRPr="006F4874" w:rsidRDefault="00BF2975" w:rsidP="006F4874">
      <w:pPr>
        <w:pStyle w:val="a7"/>
        <w:numPr>
          <w:ilvl w:val="0"/>
          <w:numId w:val="61"/>
        </w:numPr>
      </w:pPr>
      <w:r w:rsidRPr="006F4874">
        <w:lastRenderedPageBreak/>
        <w:t xml:space="preserve">В технологической зоне водоснабжения № 3 </w:t>
      </w:r>
      <w:r w:rsidR="00004871" w:rsidRPr="006F4874">
        <w:t xml:space="preserve">на территории </w:t>
      </w:r>
      <w:r w:rsidRPr="006F4874">
        <w:t>пос</w:t>
      </w:r>
      <w:r w:rsidR="00004871" w:rsidRPr="006F4874">
        <w:t>. </w:t>
      </w:r>
      <w:r w:rsidRPr="006F4874">
        <w:t>Карагайлинский – МП «Исток»;</w:t>
      </w:r>
    </w:p>
    <w:p w:rsidR="00B131D0" w:rsidRPr="006F4874" w:rsidRDefault="00004871" w:rsidP="006F4874">
      <w:pPr>
        <w:pStyle w:val="a7"/>
        <w:numPr>
          <w:ilvl w:val="0"/>
          <w:numId w:val="61"/>
        </w:numPr>
      </w:pPr>
      <w:r w:rsidRPr="006F4874">
        <w:t>В технологической зоне водоснабжения № 4 на территории с. Верх-Чумыш – МП «Исток».</w:t>
      </w:r>
    </w:p>
    <w:p w:rsidR="00B131D0" w:rsidRPr="006F4874" w:rsidRDefault="00E51AF0" w:rsidP="006F4874">
      <w:pPr>
        <w:pStyle w:val="20"/>
      </w:pPr>
      <w:bookmarkStart w:id="75" w:name="_Toc74027611"/>
      <w:bookmarkStart w:id="76" w:name="_Toc80702576"/>
      <w:r w:rsidRPr="006F4874">
        <w:lastRenderedPageBreak/>
        <w:t>Раздел</w:t>
      </w:r>
      <w:r w:rsidR="00260E62" w:rsidRPr="006F4874">
        <w:t xml:space="preserve"> 4.</w:t>
      </w:r>
      <w:r w:rsidRPr="006F4874">
        <w:t xml:space="preserve"> </w:t>
      </w:r>
      <w:r w:rsidR="001D552E" w:rsidRPr="006F4874">
        <w:t>«</w:t>
      </w:r>
      <w:r w:rsidR="00B131D0" w:rsidRPr="006F4874">
        <w:t>Предложения по строительству, реконструкции и модернизации объектов централизованных систем водоснабжения</w:t>
      </w:r>
      <w:r w:rsidR="001D552E" w:rsidRPr="006F4874">
        <w:t>»</w:t>
      </w:r>
      <w:bookmarkEnd w:id="75"/>
      <w:bookmarkEnd w:id="76"/>
    </w:p>
    <w:p w:rsidR="003770EE" w:rsidRPr="006F4874" w:rsidRDefault="00C31238" w:rsidP="006F4874">
      <w:pPr>
        <w:pStyle w:val="3"/>
      </w:pPr>
      <w:bookmarkStart w:id="77" w:name="_Toc74027612"/>
      <w:bookmarkStart w:id="78" w:name="_Toc80702577"/>
      <w:r w:rsidRPr="006F4874">
        <w:t>Перечень основных мероприятий по реализации схем водоснабжения с разбивкой по годам</w:t>
      </w:r>
      <w:bookmarkEnd w:id="77"/>
      <w:bookmarkEnd w:id="78"/>
    </w:p>
    <w:p w:rsidR="003770EE" w:rsidRPr="006F4874" w:rsidRDefault="00DA72A6" w:rsidP="006F4874">
      <w:pPr>
        <w:pStyle w:val="a7"/>
      </w:pPr>
      <w:r w:rsidRPr="006F4874">
        <w:t>Перечень основных мероприятий по реализации Схем ВСиВО МО «Киселевский городской округ» (с разбивкой по годам и указанием технических обоснований и основных параметров по мероприятиям) приведен в таблицах 1.4.1, 1.4.2.</w:t>
      </w:r>
    </w:p>
    <w:p w:rsidR="00DA72A6" w:rsidRPr="006F4874" w:rsidRDefault="00DA72A6" w:rsidP="006F4874">
      <w:pPr>
        <w:pStyle w:val="ad"/>
        <w:rPr>
          <w:rFonts w:eastAsia="Times New Roman" w:cs="Times New Roman"/>
        </w:rPr>
        <w:sectPr w:rsidR="00DA72A6" w:rsidRPr="006F4874" w:rsidSect="00E754BB">
          <w:headerReference w:type="default" r:id="rId14"/>
          <w:pgSz w:w="11906" w:h="16838" w:code="9"/>
          <w:pgMar w:top="1134" w:right="851" w:bottom="1134" w:left="1701" w:header="567" w:footer="567" w:gutter="0"/>
          <w:cols w:space="708"/>
          <w:docGrid w:linePitch="360"/>
        </w:sectPr>
      </w:pPr>
    </w:p>
    <w:p w:rsidR="00D342D5" w:rsidRPr="00C43BED" w:rsidRDefault="00D342D5" w:rsidP="00D342D5">
      <w:pPr>
        <w:pStyle w:val="ad"/>
      </w:pPr>
      <w:r w:rsidRPr="00C43BED">
        <w:rPr>
          <w:rFonts w:eastAsia="Times New Roman" w:cs="Times New Roman"/>
        </w:rPr>
        <w:lastRenderedPageBreak/>
        <w:t xml:space="preserve">Таблица </w:t>
      </w:r>
      <w:r w:rsidRPr="00C43BED">
        <w:rPr>
          <w:rFonts w:eastAsia="Times New Roman" w:cs="Times New Roman"/>
        </w:rPr>
        <w:fldChar w:fldCharType="begin"/>
      </w:r>
      <w:r w:rsidRPr="00C43BED">
        <w:rPr>
          <w:rFonts w:eastAsia="Times New Roman" w:cs="Times New Roman"/>
        </w:rPr>
        <w:instrText xml:space="preserve"> STYLEREF 2 \s </w:instrText>
      </w:r>
      <w:r w:rsidRPr="00C43BED">
        <w:rPr>
          <w:rFonts w:eastAsia="Times New Roman" w:cs="Times New Roman"/>
        </w:rPr>
        <w:fldChar w:fldCharType="separate"/>
      </w:r>
      <w:r w:rsidR="00342B0D">
        <w:rPr>
          <w:rFonts w:eastAsia="Times New Roman" w:cs="Times New Roman"/>
          <w:noProof/>
        </w:rPr>
        <w:t>1.4</w:t>
      </w:r>
      <w:r w:rsidRPr="00C43BED">
        <w:rPr>
          <w:rFonts w:eastAsia="Times New Roman" w:cs="Times New Roman"/>
        </w:rPr>
        <w:fldChar w:fldCharType="end"/>
      </w:r>
      <w:r w:rsidRPr="00C43BED">
        <w:rPr>
          <w:rFonts w:eastAsia="Times New Roman" w:cs="Times New Roman"/>
        </w:rPr>
        <w:t>.</w:t>
      </w:r>
      <w:r w:rsidRPr="00C43BED">
        <w:rPr>
          <w:rFonts w:eastAsia="Times New Roman" w:cs="Times New Roman"/>
        </w:rPr>
        <w:fldChar w:fldCharType="begin"/>
      </w:r>
      <w:r w:rsidRPr="00C43BED">
        <w:rPr>
          <w:rFonts w:eastAsia="Times New Roman" w:cs="Times New Roman"/>
        </w:rPr>
        <w:instrText xml:space="preserve"> SEQ Таблица \* ARABIC \s 2 </w:instrText>
      </w:r>
      <w:r w:rsidRPr="00C43BED">
        <w:rPr>
          <w:rFonts w:eastAsia="Times New Roman" w:cs="Times New Roman"/>
        </w:rPr>
        <w:fldChar w:fldCharType="separate"/>
      </w:r>
      <w:r w:rsidR="00342B0D">
        <w:rPr>
          <w:rFonts w:eastAsia="Times New Roman" w:cs="Times New Roman"/>
          <w:noProof/>
        </w:rPr>
        <w:t>1</w:t>
      </w:r>
      <w:r w:rsidRPr="00C43BED">
        <w:rPr>
          <w:rFonts w:eastAsia="Times New Roman" w:cs="Times New Roman"/>
        </w:rPr>
        <w:fldChar w:fldCharType="end"/>
      </w:r>
      <w:r w:rsidRPr="00C43BED">
        <w:rPr>
          <w:rFonts w:asciiTheme="minorHAnsi" w:eastAsia="Times New Roman" w:hAnsiTheme="minorHAnsi" w:cs="Times New Roman"/>
          <w:noProof/>
        </w:rPr>
        <w:t xml:space="preserve"> </w:t>
      </w:r>
      <w:r w:rsidRPr="00C43BED">
        <w:rPr>
          <w:rFonts w:asciiTheme="minorHAnsi" w:eastAsia="Times New Roman" w:hAnsiTheme="minorHAnsi" w:cs="Times New Roman"/>
        </w:rPr>
        <w:t xml:space="preserve">– </w:t>
      </w:r>
      <w:r w:rsidRPr="00C43BED">
        <w:t>Перечень основных мероприятий по реализации Схемы ВСиВО МО «Киселевский городской округ» по ЦС ХВС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029"/>
        <w:gridCol w:w="807"/>
        <w:gridCol w:w="807"/>
        <w:gridCol w:w="807"/>
        <w:gridCol w:w="807"/>
        <w:gridCol w:w="807"/>
        <w:gridCol w:w="807"/>
        <w:gridCol w:w="818"/>
        <w:gridCol w:w="2455"/>
        <w:gridCol w:w="877"/>
        <w:gridCol w:w="859"/>
      </w:tblGrid>
      <w:tr w:rsidR="00D342D5" w:rsidRPr="002C3D8E" w:rsidTr="00291C7F">
        <w:trPr>
          <w:trHeight w:val="20"/>
          <w:tblHeader/>
        </w:trPr>
        <w:tc>
          <w:tcPr>
            <w:tcW w:w="234" w:type="pct"/>
            <w:vMerge w:val="restart"/>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 п.п.</w:t>
            </w:r>
          </w:p>
        </w:tc>
        <w:tc>
          <w:tcPr>
            <w:tcW w:w="1384" w:type="pct"/>
            <w:vMerge w:val="restart"/>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Наименование мероприятия</w:t>
            </w:r>
          </w:p>
        </w:tc>
        <w:tc>
          <w:tcPr>
            <w:tcW w:w="1943" w:type="pct"/>
            <w:gridSpan w:val="7"/>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Основные технические характеристики объекта по результатам реализации мероприятия</w:t>
            </w:r>
          </w:p>
        </w:tc>
        <w:tc>
          <w:tcPr>
            <w:tcW w:w="843" w:type="pct"/>
            <w:vMerge w:val="restart"/>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Техническое обоснование</w:t>
            </w:r>
          </w:p>
        </w:tc>
        <w:tc>
          <w:tcPr>
            <w:tcW w:w="597" w:type="pct"/>
            <w:gridSpan w:val="2"/>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Период реализации, гг.</w:t>
            </w:r>
          </w:p>
        </w:tc>
      </w:tr>
      <w:tr w:rsidR="00D342D5" w:rsidRPr="002C3D8E" w:rsidTr="00291C7F">
        <w:trPr>
          <w:trHeight w:val="20"/>
          <w:tblHeader/>
        </w:trPr>
        <w:tc>
          <w:tcPr>
            <w:tcW w:w="234"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1384"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554" w:type="pct"/>
            <w:gridSpan w:val="2"/>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Водопроводные сети</w:t>
            </w:r>
          </w:p>
        </w:tc>
        <w:tc>
          <w:tcPr>
            <w:tcW w:w="1388" w:type="pct"/>
            <w:gridSpan w:val="5"/>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Прочие объекты</w:t>
            </w:r>
          </w:p>
        </w:tc>
        <w:tc>
          <w:tcPr>
            <w:tcW w:w="843"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301" w:type="pct"/>
            <w:vMerge w:val="restart"/>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Начало</w:t>
            </w:r>
          </w:p>
        </w:tc>
        <w:tc>
          <w:tcPr>
            <w:tcW w:w="296" w:type="pct"/>
            <w:vMerge w:val="restart"/>
            <w:shd w:val="clear" w:color="auto" w:fill="BFBFBF" w:themeFill="background1" w:themeFillShade="BF"/>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Конец</w:t>
            </w:r>
          </w:p>
        </w:tc>
      </w:tr>
      <w:tr w:rsidR="00D342D5" w:rsidRPr="002C3D8E" w:rsidTr="00291C7F">
        <w:trPr>
          <w:trHeight w:val="1248"/>
          <w:tblHeader/>
        </w:trPr>
        <w:tc>
          <w:tcPr>
            <w:tcW w:w="234"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1384"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L, м</w:t>
            </w: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Dу, мм</w:t>
            </w: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Водозаборные сооружения, м³/сут</w:t>
            </w: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СВП, м³/сут</w:t>
            </w: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ВНС, м³/ч</w:t>
            </w:r>
          </w:p>
        </w:tc>
        <w:tc>
          <w:tcPr>
            <w:tcW w:w="277"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РдВ, кол-во (шт.) х объем (м³)</w:t>
            </w:r>
          </w:p>
        </w:tc>
        <w:tc>
          <w:tcPr>
            <w:tcW w:w="280" w:type="pct"/>
            <w:shd w:val="clear" w:color="auto" w:fill="BFBFBF" w:themeFill="background1" w:themeFillShade="BF"/>
            <w:tcMar>
              <w:left w:w="28" w:type="dxa"/>
              <w:right w:w="28" w:type="dxa"/>
            </w:tcMar>
            <w:textDirection w:val="btLr"/>
            <w:vAlign w:val="center"/>
            <w:hideMark/>
          </w:tcPr>
          <w:p w:rsidR="00D342D5" w:rsidRPr="002C3D8E" w:rsidRDefault="00D342D5" w:rsidP="00B63F84">
            <w:pPr>
              <w:jc w:val="center"/>
              <w:rPr>
                <w:b/>
                <w:bCs/>
                <w:color w:val="000000"/>
                <w:sz w:val="16"/>
                <w:szCs w:val="16"/>
              </w:rPr>
            </w:pPr>
            <w:r w:rsidRPr="002C3D8E">
              <w:rPr>
                <w:b/>
                <w:bCs/>
                <w:color w:val="000000"/>
                <w:sz w:val="16"/>
                <w:szCs w:val="16"/>
              </w:rPr>
              <w:t>Иное</w:t>
            </w:r>
          </w:p>
        </w:tc>
        <w:tc>
          <w:tcPr>
            <w:tcW w:w="843"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301"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c>
          <w:tcPr>
            <w:tcW w:w="296" w:type="pct"/>
            <w:vMerge/>
            <w:shd w:val="clear" w:color="auto" w:fill="BFBFBF" w:themeFill="background1" w:themeFillShade="BF"/>
            <w:tcMar>
              <w:left w:w="28" w:type="dxa"/>
              <w:right w:w="28" w:type="dxa"/>
            </w:tcMar>
            <w:vAlign w:val="center"/>
            <w:hideMark/>
          </w:tcPr>
          <w:p w:rsidR="00D342D5" w:rsidRPr="002C3D8E" w:rsidRDefault="00D342D5" w:rsidP="00B63F84">
            <w:pPr>
              <w:rPr>
                <w:b/>
                <w:bCs/>
                <w:color w:val="000000"/>
                <w:sz w:val="16"/>
                <w:szCs w:val="16"/>
              </w:rPr>
            </w:pP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1</w:t>
            </w:r>
          </w:p>
        </w:tc>
        <w:tc>
          <w:tcPr>
            <w:tcW w:w="1384"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ТЗ ВС № 1, 2</w:t>
            </w:r>
            <w:r w:rsidRPr="002C3D8E">
              <w:rPr>
                <w:b/>
                <w:bCs/>
                <w:color w:val="000000"/>
                <w:sz w:val="16"/>
                <w:szCs w:val="16"/>
              </w:rPr>
              <w:br/>
              <w:t>(зона эксплуатационной ответственности ООО "КВС")</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301"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96"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водозабора Кара-Чумышского водохранилища: ремонт и замена насосного оборудования на водозаборе ООО "КВС" Кара-Чумышского водохранилища</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без изм.</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НФС: выполнение комплекса мероприятий по ремонту и реконструкции оборудования НФС</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без изм.</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32-400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3800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80-300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7700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7500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150-400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1.7</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гидроузла №1а до ул. Мира</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9833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2021</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2031</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lastRenderedPageBreak/>
              <w:t>1.9</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гидроузла №6а до ул. Студенческая</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ВК СК "Родник" до гидроузла №6а</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1.11</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технологического магистрального водовода от Кара-Чумышского водозабора до НФС</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2031</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1.12</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ул. Мира от ВК 4 до ВК 2</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1.13</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в районе Афонино от гидроузла №5 до существующей камеры (точка под</w:t>
            </w:r>
            <w:r w:rsidRPr="002C3D8E">
              <w:rPr>
                <w:color w:val="000000"/>
                <w:sz w:val="16"/>
                <w:szCs w:val="16"/>
              </w:rPr>
              <w:softHyphen/>
              <w:t>ключения пос. Кутоново)</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2027</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1.14</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"Северное поле шахты №12" до гидроузла №5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1600</w:t>
            </w:r>
          </w:p>
        </w:tc>
        <w:tc>
          <w:tcPr>
            <w:tcW w:w="277" w:type="pct"/>
            <w:shd w:val="clear" w:color="auto" w:fill="auto"/>
            <w:tcMar>
              <w:left w:w="28" w:type="dxa"/>
              <w:right w:w="28" w:type="dxa"/>
            </w:tcMar>
            <w:vAlign w:val="center"/>
            <w:hideMark/>
          </w:tcPr>
          <w:p w:rsidR="00D342D5" w:rsidRPr="002C3D8E" w:rsidRDefault="00B82109" w:rsidP="00B63F84">
            <w:pPr>
              <w:jc w:val="center"/>
              <w:rPr>
                <w:color w:val="000000"/>
                <w:sz w:val="16"/>
                <w:szCs w:val="16"/>
              </w:rPr>
            </w:pPr>
            <w:r>
              <w:rPr>
                <w:color w:val="000000"/>
                <w:sz w:val="16"/>
                <w:szCs w:val="16"/>
              </w:rPr>
              <w:t>5</w:t>
            </w:r>
            <w:r w:rsidR="00D342D5" w:rsidRPr="002C3D8E">
              <w:rPr>
                <w:color w:val="000000"/>
                <w:sz w:val="16"/>
                <w:szCs w:val="16"/>
              </w:rPr>
              <w:t>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1.16</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ул. Одесская, 2 до ул. Тайбинцев, 36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1.17</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от камеры №7 до ул. Боевая, 16а</w:t>
            </w:r>
          </w:p>
        </w:tc>
        <w:tc>
          <w:tcPr>
            <w:tcW w:w="277" w:type="pct"/>
            <w:shd w:val="clear" w:color="auto" w:fill="auto"/>
            <w:tcMar>
              <w:left w:w="28" w:type="dxa"/>
              <w:right w:w="28" w:type="dxa"/>
            </w:tcMar>
            <w:vAlign w:val="center"/>
            <w:hideMark/>
          </w:tcPr>
          <w:p w:rsidR="00D342D5" w:rsidRPr="002C3D8E" w:rsidRDefault="00291C7F" w:rsidP="00B63F84">
            <w:pPr>
              <w:jc w:val="center"/>
              <w:rPr>
                <w:color w:val="000000"/>
                <w:sz w:val="16"/>
                <w:szCs w:val="16"/>
              </w:rPr>
            </w:pPr>
            <w:r>
              <w:rPr>
                <w:color w:val="000000"/>
                <w:sz w:val="16"/>
                <w:szCs w:val="16"/>
              </w:rPr>
              <w:t>1246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1.18</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магистрального водовода ул. Лутугина, 21а до ул. Лутугина, 109</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150, 100, 50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1.19</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50 лет Города, 26 до ПГ-40 до ВК 33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1.20</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Мира, 42 от ВК 2 до ВК 39</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41</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1.21</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пр. Строителей, 4 от ПГ-27 до ВК 102</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98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1.22</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50 лет Города, 31 от ВК 37 до ВК 35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1.23</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50 лет Города, 33 от ВК 35 до ВК 34</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78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1.24</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ул.Весенняя, 33 от ВК 60 до ПГ 16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1.25</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ВК 2 до ж/д ул. Мира, 36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65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1.26</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50 лет Города, 2 от ВК 68 до ВК 18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1.27</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ВК 53 до ж/д ул. 50 лет Города, 40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1.28</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Мира, 26 от ВК 131 до ул. 50 лет Го</w:t>
            </w:r>
            <w:r w:rsidRPr="002C3D8E">
              <w:rPr>
                <w:color w:val="000000"/>
                <w:sz w:val="16"/>
                <w:szCs w:val="16"/>
              </w:rPr>
              <w:softHyphen/>
              <w:t>рода, 19 ПГ-5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80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lastRenderedPageBreak/>
              <w:t>1.29</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ПГ 33 до ж/д ул. 50 лет Города, 12</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1.30</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ВК 60 до ж/д ул. 50 лет Города, 36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1.31</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ПГ 35 до ж/д ул. 50 лет Города, 28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1.32</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ВК 91 до ж/д ул. Утренняя, 1</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1.33</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от ПГ 23 до ж/д ул. Краснобродская, 1</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1.34</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переулку Родниковый</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1.35</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ул. Сборная</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1.36</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Реконструкция водопровода по пр. Восточный от ВК 16 до ВК 80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252</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1.37</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Мира от ВК 4 до ВК 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375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1.38</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магистрального водовода от ВК 8 до ВК 137</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1.39</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магистрального водовода от ВК 16 до ВК 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1.40</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Строительство водопроводных сетей района Зеленая Казанка (пос. Космонавтов)</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3200 / 13330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 / 63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1.41</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с. Верх-Егос (пересечение дорог г. Киселевск)</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1.42</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50 лет Города, 31 от ВК 37 до ВК 45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1.43</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Мира, 38 от ПГ 6 до ПГ 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315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1.44</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Мира, 22 от ВК 3 до ВК 27</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85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1.45</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Утренняя, 1а от ВК 94 до ВК 95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90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lastRenderedPageBreak/>
              <w:t>1.46</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Кулундинская</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675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1.47</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по ул. Табельная</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1550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1.48</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Кулундинская до ул. Фабричная с переходом через ЖД пути</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600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1.49</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Строительство водопровода от 5 гидроузла до НФС п. Карагайлинский</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shd w:val="clear" w:color="auto" w:fill="auto"/>
            <w:tcMar>
              <w:left w:w="28" w:type="dxa"/>
              <w:right w:w="28" w:type="dxa"/>
            </w:tcMar>
            <w:vAlign w:val="center"/>
            <w:hideMark/>
          </w:tcPr>
          <w:p w:rsidR="00D342D5" w:rsidRPr="002C3D8E" w:rsidRDefault="00E74DD3" w:rsidP="00B63F84">
            <w:pPr>
              <w:jc w:val="center"/>
              <w:rPr>
                <w:color w:val="000000"/>
                <w:sz w:val="16"/>
                <w:szCs w:val="16"/>
              </w:rPr>
            </w:pPr>
            <w:r>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2027</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1.51</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Киселевская, 36 до пер. Мурманский, 22/2</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2500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1.52</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50 лет Города, 40 ВК 53 до ул. 50 лет Города, 44 ВК 55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130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1.53</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Весенняя, 33 ВК 155 до ул. Весенняя, 16 ВК 156</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70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1.54</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Весенняя, 19 ВК 109-ВК 110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30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1.55</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Мира, 20 ВК 3 до ул. 50 лет Города, 19 ПГ 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1.56</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водопровода от ул. Мира, 16 ВК 4 до ул. 50 лет Города, 6а ВК 19*</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410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1.57</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водовода от ул. Студенческая, 21 до Черноморская, 27</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2158</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225</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1.58</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водовода от НФС по ул. Весенняя, 16 (ВК 116**) (технологический трубопровод)</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2900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400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2027</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1.59</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водовода от ул. Белогорская до пер. Старый</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112 / 200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 / 160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1.60</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Реконструкция водов</w:t>
            </w:r>
            <w:r w:rsidR="00E74DD3" w:rsidRPr="00561018">
              <w:rPr>
                <w:color w:val="000000" w:themeColor="text1"/>
                <w:sz w:val="16"/>
                <w:szCs w:val="16"/>
              </w:rPr>
              <w:t>ода от 7 камеры до ул. Томская</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862</w:t>
            </w:r>
          </w:p>
        </w:tc>
        <w:tc>
          <w:tcPr>
            <w:tcW w:w="277" w:type="pct"/>
            <w:shd w:val="clear" w:color="auto" w:fill="auto"/>
            <w:tcMar>
              <w:left w:w="28" w:type="dxa"/>
              <w:right w:w="28" w:type="dxa"/>
            </w:tcMar>
            <w:vAlign w:val="center"/>
            <w:hideMark/>
          </w:tcPr>
          <w:p w:rsidR="00D342D5" w:rsidRPr="002C3D8E" w:rsidRDefault="00E74DD3" w:rsidP="00B63F84">
            <w:pPr>
              <w:jc w:val="center"/>
              <w:rPr>
                <w:color w:val="000000"/>
                <w:sz w:val="16"/>
                <w:szCs w:val="16"/>
              </w:rPr>
            </w:pPr>
            <w:r>
              <w:rPr>
                <w:color w:val="000000"/>
                <w:sz w:val="16"/>
                <w:szCs w:val="16"/>
              </w:rPr>
              <w:t>5</w:t>
            </w:r>
            <w:r w:rsidR="00D342D5" w:rsidRPr="002C3D8E">
              <w:rPr>
                <w:color w:val="000000"/>
                <w:sz w:val="16"/>
                <w:szCs w:val="16"/>
              </w:rPr>
              <w:t>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2028</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2028</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1.61</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1700 / 7300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 / 63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lastRenderedPageBreak/>
              <w:t>1.62</w:t>
            </w:r>
          </w:p>
        </w:tc>
        <w:tc>
          <w:tcPr>
            <w:tcW w:w="1384" w:type="pct"/>
            <w:shd w:val="clear" w:color="auto" w:fill="auto"/>
            <w:tcMar>
              <w:left w:w="28" w:type="dxa"/>
              <w:right w:w="28" w:type="dxa"/>
            </w:tcMar>
            <w:vAlign w:val="center"/>
            <w:hideMark/>
          </w:tcPr>
          <w:p w:rsidR="00D342D5" w:rsidRPr="00561018" w:rsidRDefault="00D342D5" w:rsidP="00B63F84">
            <w:pPr>
              <w:rPr>
                <w:color w:val="000000" w:themeColor="text1"/>
                <w:sz w:val="16"/>
                <w:szCs w:val="16"/>
              </w:rPr>
            </w:pPr>
            <w:r w:rsidRPr="00561018">
              <w:rPr>
                <w:color w:val="000000" w:themeColor="text1"/>
                <w:sz w:val="16"/>
                <w:szCs w:val="16"/>
              </w:rPr>
              <w:t>Строительство водопроводных сетей пос. Кармак (разработка проекта на строительство водовода и проведение государственной экспертизы, строительство водопроводных сетей)</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500 / 2300</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100 / 63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2029</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2029</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2</w:t>
            </w:r>
          </w:p>
        </w:tc>
        <w:tc>
          <w:tcPr>
            <w:tcW w:w="1384"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ТЗ ВС № 3, 4</w:t>
            </w:r>
            <w:r w:rsidRPr="002C3D8E">
              <w:rPr>
                <w:b/>
                <w:bCs/>
                <w:color w:val="000000"/>
                <w:sz w:val="16"/>
                <w:szCs w:val="16"/>
              </w:rPr>
              <w:br/>
              <w:t>(зона эксплуатационной ответственности МП "Исток")</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301"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c>
          <w:tcPr>
            <w:tcW w:w="296" w:type="pct"/>
            <w:shd w:val="clear" w:color="auto" w:fill="auto"/>
            <w:tcMar>
              <w:left w:w="28" w:type="dxa"/>
              <w:right w:w="28" w:type="dxa"/>
            </w:tcMar>
            <w:vAlign w:val="center"/>
            <w:hideMark/>
          </w:tcPr>
          <w:p w:rsidR="00D342D5" w:rsidRPr="002C3D8E" w:rsidRDefault="00D342D5" w:rsidP="00B63F84">
            <w:pPr>
              <w:jc w:val="center"/>
              <w:rPr>
                <w:b/>
                <w:bCs/>
                <w:color w:val="000000"/>
                <w:sz w:val="16"/>
                <w:szCs w:val="16"/>
              </w:rPr>
            </w:pPr>
            <w:r w:rsidRPr="002C3D8E">
              <w:rPr>
                <w:b/>
                <w:bCs/>
                <w:color w:val="000000"/>
                <w:sz w:val="16"/>
                <w:szCs w:val="16"/>
              </w:rPr>
              <w:t>-</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2.1</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Капитальный ремонт емкостей запаса воды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2027</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2.2</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Капитальный ремонт водопроводных сетей п.Карагайлинский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2021</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2029</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2.3</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Капитальный ремонт водопроводных колодцев п.Карагайлинский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2.4</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сорбционного фильтра с фильтрующим материалом на НФС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2.5</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осветлительных фильтров с фильтрующим материалом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2028</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2.6</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натрий-катионитных фильтров с фильтрующим материалом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2.7</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насосов холодного водоснабжения в здании НФС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2023</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2.8</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насосов (ЭЦВ) холодного водоснабжения на скважинах (ТЗ ВС № 3)</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2021</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2026</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2.9</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Капитальный ремонт водопроводных сетей с.Верх-Чумыш (ТЗ ВС № 4)</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2024</w:t>
            </w:r>
          </w:p>
        </w:tc>
      </w:tr>
      <w:tr w:rsidR="00D342D5" w:rsidRPr="002C3D8E" w:rsidTr="00291C7F">
        <w:trPr>
          <w:trHeight w:val="20"/>
        </w:trPr>
        <w:tc>
          <w:tcPr>
            <w:tcW w:w="234"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2.10</w:t>
            </w:r>
          </w:p>
        </w:tc>
        <w:tc>
          <w:tcPr>
            <w:tcW w:w="1384" w:type="pct"/>
            <w:shd w:val="clear" w:color="auto" w:fill="auto"/>
            <w:tcMar>
              <w:left w:w="28" w:type="dxa"/>
              <w:right w:w="28" w:type="dxa"/>
            </w:tcMar>
            <w:vAlign w:val="center"/>
            <w:hideMark/>
          </w:tcPr>
          <w:p w:rsidR="00D342D5" w:rsidRPr="002C3D8E" w:rsidRDefault="00D342D5" w:rsidP="00B63F84">
            <w:pPr>
              <w:rPr>
                <w:color w:val="000000"/>
                <w:sz w:val="16"/>
                <w:szCs w:val="16"/>
              </w:rPr>
            </w:pPr>
            <w:r w:rsidRPr="002C3D8E">
              <w:rPr>
                <w:color w:val="000000"/>
                <w:sz w:val="16"/>
                <w:szCs w:val="16"/>
              </w:rPr>
              <w:t>Замена насосов (ЭЦВ) холодного водоснабжения на скважинах с. Верх-Чумыш (ТЗ ВС № 4)</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77"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280"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w:t>
            </w:r>
          </w:p>
        </w:tc>
        <w:tc>
          <w:tcPr>
            <w:tcW w:w="843"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то же</w:t>
            </w:r>
          </w:p>
        </w:tc>
        <w:tc>
          <w:tcPr>
            <w:tcW w:w="301"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2022</w:t>
            </w:r>
          </w:p>
        </w:tc>
        <w:tc>
          <w:tcPr>
            <w:tcW w:w="296" w:type="pct"/>
            <w:shd w:val="clear" w:color="auto" w:fill="auto"/>
            <w:tcMar>
              <w:left w:w="28" w:type="dxa"/>
              <w:right w:w="28" w:type="dxa"/>
            </w:tcMar>
            <w:vAlign w:val="center"/>
            <w:hideMark/>
          </w:tcPr>
          <w:p w:rsidR="00D342D5" w:rsidRPr="002C3D8E" w:rsidRDefault="00D342D5" w:rsidP="00B63F84">
            <w:pPr>
              <w:jc w:val="center"/>
              <w:rPr>
                <w:color w:val="000000"/>
                <w:sz w:val="16"/>
                <w:szCs w:val="16"/>
              </w:rPr>
            </w:pPr>
            <w:r w:rsidRPr="002C3D8E">
              <w:rPr>
                <w:color w:val="000000"/>
                <w:sz w:val="16"/>
                <w:szCs w:val="16"/>
              </w:rPr>
              <w:t>2025</w:t>
            </w:r>
          </w:p>
        </w:tc>
      </w:tr>
    </w:tbl>
    <w:p w:rsidR="00D342D5" w:rsidRPr="00C43BED" w:rsidRDefault="00D342D5" w:rsidP="00D342D5">
      <w:pPr>
        <w:pStyle w:val="afffffff4"/>
        <w:keepNext w:val="0"/>
        <w:spacing w:before="0"/>
      </w:pPr>
      <w:r w:rsidRPr="00C43BED">
        <w:rPr>
          <w:sz w:val="20"/>
          <w:szCs w:val="20"/>
        </w:rPr>
        <w:t xml:space="preserve">* </w:t>
      </w:r>
      <w:r>
        <w:rPr>
          <w:sz w:val="20"/>
          <w:szCs w:val="20"/>
        </w:rPr>
        <w:t>мероприятия по реконструкции и строительству участков водопроводных сетей (водоводов/водопроводов) и иных объектов ЦС ХВС помимо строительно-монтажных работ включают также проектные и изыскательские работы, включая экспертизу проектной документации</w:t>
      </w:r>
    </w:p>
    <w:p w:rsidR="00D342D5" w:rsidRPr="00C43BED" w:rsidRDefault="00D342D5" w:rsidP="00D342D5">
      <w:pPr>
        <w:pStyle w:val="ad"/>
      </w:pPr>
      <w:r w:rsidRPr="00C43BED">
        <w:rPr>
          <w:rFonts w:eastAsia="Times New Roman" w:cs="Times New Roman"/>
        </w:rPr>
        <w:lastRenderedPageBreak/>
        <w:t xml:space="preserve">Таблица </w:t>
      </w:r>
      <w:r w:rsidRPr="00C43BED">
        <w:rPr>
          <w:rFonts w:eastAsia="Times New Roman" w:cs="Times New Roman"/>
        </w:rPr>
        <w:fldChar w:fldCharType="begin"/>
      </w:r>
      <w:r w:rsidRPr="00C43BED">
        <w:rPr>
          <w:rFonts w:eastAsia="Times New Roman" w:cs="Times New Roman"/>
        </w:rPr>
        <w:instrText xml:space="preserve"> STYLEREF 2 \s </w:instrText>
      </w:r>
      <w:r w:rsidRPr="00C43BED">
        <w:rPr>
          <w:rFonts w:eastAsia="Times New Roman" w:cs="Times New Roman"/>
        </w:rPr>
        <w:fldChar w:fldCharType="separate"/>
      </w:r>
      <w:r w:rsidR="00342B0D">
        <w:rPr>
          <w:rFonts w:eastAsia="Times New Roman" w:cs="Times New Roman"/>
          <w:noProof/>
        </w:rPr>
        <w:t>1.4</w:t>
      </w:r>
      <w:r w:rsidRPr="00C43BED">
        <w:rPr>
          <w:rFonts w:eastAsia="Times New Roman" w:cs="Times New Roman"/>
        </w:rPr>
        <w:fldChar w:fldCharType="end"/>
      </w:r>
      <w:r w:rsidRPr="00C43BED">
        <w:rPr>
          <w:rFonts w:eastAsia="Times New Roman" w:cs="Times New Roman"/>
        </w:rPr>
        <w:t>.</w:t>
      </w:r>
      <w:r w:rsidRPr="00C43BED">
        <w:rPr>
          <w:rFonts w:eastAsia="Times New Roman" w:cs="Times New Roman"/>
        </w:rPr>
        <w:fldChar w:fldCharType="begin"/>
      </w:r>
      <w:r w:rsidRPr="00C43BED">
        <w:rPr>
          <w:rFonts w:eastAsia="Times New Roman" w:cs="Times New Roman"/>
        </w:rPr>
        <w:instrText xml:space="preserve"> SEQ Таблица \* ARABIC \s 2 </w:instrText>
      </w:r>
      <w:r w:rsidRPr="00C43BED">
        <w:rPr>
          <w:rFonts w:eastAsia="Times New Roman" w:cs="Times New Roman"/>
        </w:rPr>
        <w:fldChar w:fldCharType="separate"/>
      </w:r>
      <w:r w:rsidR="00342B0D">
        <w:rPr>
          <w:rFonts w:eastAsia="Times New Roman" w:cs="Times New Roman"/>
          <w:noProof/>
        </w:rPr>
        <w:t>2</w:t>
      </w:r>
      <w:r w:rsidRPr="00C43BED">
        <w:rPr>
          <w:rFonts w:eastAsia="Times New Roman" w:cs="Times New Roman"/>
        </w:rPr>
        <w:fldChar w:fldCharType="end"/>
      </w:r>
      <w:r w:rsidRPr="00C43BED">
        <w:rPr>
          <w:rFonts w:asciiTheme="minorHAnsi" w:eastAsia="Times New Roman" w:hAnsiTheme="minorHAnsi" w:cs="Times New Roman"/>
          <w:noProof/>
        </w:rPr>
        <w:t xml:space="preserve"> </w:t>
      </w:r>
      <w:r w:rsidRPr="00C43BED">
        <w:rPr>
          <w:rFonts w:asciiTheme="minorHAnsi" w:eastAsia="Times New Roman" w:hAnsiTheme="minorHAnsi" w:cs="Times New Roman"/>
        </w:rPr>
        <w:t xml:space="preserve">– </w:t>
      </w:r>
      <w:r w:rsidRPr="00C43BED">
        <w:t>Перечень основных мероприятий по реализации Схемы ВСиВО МО «Киселевский городской округ» по ЦС ГВС</w:t>
      </w:r>
    </w:p>
    <w:tbl>
      <w:tblPr>
        <w:tblW w:w="5000" w:type="pct"/>
        <w:tblLook w:val="04A0" w:firstRow="1" w:lastRow="0" w:firstColumn="1" w:lastColumn="0" w:noHBand="0" w:noVBand="1"/>
      </w:tblPr>
      <w:tblGrid>
        <w:gridCol w:w="680"/>
        <w:gridCol w:w="4029"/>
        <w:gridCol w:w="806"/>
        <w:gridCol w:w="807"/>
        <w:gridCol w:w="807"/>
        <w:gridCol w:w="807"/>
        <w:gridCol w:w="807"/>
        <w:gridCol w:w="807"/>
        <w:gridCol w:w="807"/>
        <w:gridCol w:w="2455"/>
        <w:gridCol w:w="877"/>
        <w:gridCol w:w="871"/>
      </w:tblGrid>
      <w:tr w:rsidR="00D342D5" w:rsidRPr="00C43BED" w:rsidTr="00B63F84">
        <w:trPr>
          <w:trHeight w:val="21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Наименование мероприятия</w:t>
            </w:r>
          </w:p>
        </w:tc>
        <w:tc>
          <w:tcPr>
            <w:tcW w:w="1937"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Техническое обоснование</w:t>
            </w:r>
          </w:p>
        </w:tc>
        <w:tc>
          <w:tcPr>
            <w:tcW w:w="603"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Период реализации, гг.</w:t>
            </w:r>
          </w:p>
        </w:tc>
      </w:tr>
      <w:tr w:rsidR="00D342D5" w:rsidRPr="00C43BED" w:rsidTr="00B63F84">
        <w:trPr>
          <w:trHeight w:val="21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Водопроводные сети</w:t>
            </w:r>
          </w:p>
        </w:tc>
        <w:tc>
          <w:tcPr>
            <w:tcW w:w="1384"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Начало</w:t>
            </w: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342D5" w:rsidRPr="00C43BED" w:rsidRDefault="00D342D5" w:rsidP="00B63F84">
            <w:pPr>
              <w:jc w:val="center"/>
              <w:rPr>
                <w:b/>
                <w:bCs/>
                <w:sz w:val="16"/>
                <w:szCs w:val="16"/>
              </w:rPr>
            </w:pPr>
            <w:r w:rsidRPr="00C43BED">
              <w:rPr>
                <w:b/>
                <w:bCs/>
                <w:sz w:val="16"/>
                <w:szCs w:val="16"/>
              </w:rPr>
              <w:t>Конец</w:t>
            </w:r>
          </w:p>
        </w:tc>
      </w:tr>
      <w:tr w:rsidR="00D342D5" w:rsidRPr="00C43BED" w:rsidTr="00B63F84">
        <w:trPr>
          <w:trHeight w:val="1294"/>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РдВ, кол-во (шт.) х объем (м³)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342D5" w:rsidRPr="00C43BED" w:rsidRDefault="00D342D5" w:rsidP="00B63F84">
            <w:pPr>
              <w:jc w:val="center"/>
              <w:rPr>
                <w:b/>
                <w:bCs/>
                <w:sz w:val="16"/>
                <w:szCs w:val="16"/>
              </w:rPr>
            </w:pPr>
            <w:r w:rsidRPr="00C43BED">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342D5" w:rsidRPr="00C43BED" w:rsidRDefault="00D342D5" w:rsidP="00B63F84">
            <w:pPr>
              <w:rPr>
                <w:b/>
                <w:bCs/>
                <w:sz w:val="16"/>
                <w:szCs w:val="16"/>
              </w:rPr>
            </w:pPr>
          </w:p>
        </w:tc>
      </w:tr>
      <w:tr w:rsidR="00D342D5" w:rsidRPr="00C43BED" w:rsidTr="00B63F84">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w:t>
            </w:r>
          </w:p>
        </w:tc>
        <w:tc>
          <w:tcPr>
            <w:tcW w:w="1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Реконструкция сетей ГВС от ТК71 до ТК72 ул. 50 лет Города</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58,2</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150, 100</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Реконструкция сетей ГВС от ТК72 до ТК73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73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Реконструкция сетей ГВС от ТК73 до ТК74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Реконструкция сетей ГВС от ТК74 до ТК75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№17а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5306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2028</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2031</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№19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№23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3062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№24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№26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1634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5828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10949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2025</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2582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5710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№50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3558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lastRenderedPageBreak/>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 МП "Тепло"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11838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2025</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3768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№5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802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9366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2025</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№11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№15а, в т.ч. ЦТП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6763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2025</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2889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2023</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8178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2025</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№38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979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663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№46а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5347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2024</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r w:rsidR="00D342D5" w:rsidRPr="00C43BED" w:rsidTr="00B63F8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rPr>
                <w:sz w:val="16"/>
                <w:szCs w:val="16"/>
              </w:rPr>
            </w:pPr>
            <w:r w:rsidRPr="00C43BED">
              <w:rPr>
                <w:sz w:val="16"/>
                <w:szCs w:val="16"/>
              </w:rPr>
              <w:t>Строительство сетей ГВС для перевода потребителей котельной №49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299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342D5" w:rsidRPr="00C43BED" w:rsidRDefault="00D342D5" w:rsidP="00B63F84">
            <w:pPr>
              <w:jc w:val="center"/>
              <w:rPr>
                <w:sz w:val="16"/>
                <w:szCs w:val="16"/>
              </w:rPr>
            </w:pPr>
            <w:r w:rsidRPr="00C43BED">
              <w:rPr>
                <w:sz w:val="16"/>
                <w:szCs w:val="16"/>
              </w:rPr>
              <w:t>2022</w:t>
            </w:r>
          </w:p>
        </w:tc>
      </w:tr>
    </w:tbl>
    <w:p w:rsidR="00D342D5" w:rsidRPr="00C43BED" w:rsidRDefault="00D342D5" w:rsidP="00D342D5">
      <w:pPr>
        <w:pStyle w:val="afffffff4"/>
        <w:keepNext w:val="0"/>
        <w:spacing w:before="0"/>
      </w:pPr>
      <w:r w:rsidRPr="00C43BED">
        <w:rPr>
          <w:sz w:val="20"/>
          <w:szCs w:val="20"/>
        </w:rPr>
        <w:t xml:space="preserve">* </w:t>
      </w:r>
      <w:r>
        <w:rPr>
          <w:sz w:val="20"/>
          <w:szCs w:val="20"/>
        </w:rPr>
        <w:t>мероприятия по реконструкции и строительству участков водопроводных сетей и иных объектов ЦС ГВС помимо строительно-монтажных работ включают также проектные и изыскательские работы, включая экспертизу проектной документации</w:t>
      </w:r>
    </w:p>
    <w:p w:rsidR="00D342D5" w:rsidRDefault="00D342D5" w:rsidP="006F4874">
      <w:pPr>
        <w:pStyle w:val="ad"/>
        <w:rPr>
          <w:rFonts w:eastAsia="Times New Roman" w:cs="Times New Roman"/>
        </w:rPr>
      </w:pPr>
    </w:p>
    <w:p w:rsidR="00DA72A6" w:rsidRPr="006F4874" w:rsidRDefault="00DA72A6" w:rsidP="006F4874">
      <w:pPr>
        <w:pStyle w:val="ad"/>
        <w:sectPr w:rsidR="00DA72A6" w:rsidRPr="006F4874" w:rsidSect="00BB679C">
          <w:headerReference w:type="default" r:id="rId15"/>
          <w:pgSz w:w="16838" w:h="11906" w:orient="landscape" w:code="9"/>
          <w:pgMar w:top="1701" w:right="1134" w:bottom="851" w:left="1134" w:header="567" w:footer="510" w:gutter="0"/>
          <w:cols w:space="708"/>
          <w:docGrid w:linePitch="360"/>
        </w:sectPr>
      </w:pPr>
    </w:p>
    <w:p w:rsidR="00C31238" w:rsidRPr="006F4874" w:rsidRDefault="00C31238" w:rsidP="006F4874">
      <w:pPr>
        <w:pStyle w:val="3"/>
      </w:pPr>
      <w:bookmarkStart w:id="79" w:name="_Toc74027613"/>
      <w:bookmarkStart w:id="80" w:name="_Toc80702578"/>
      <w:r w:rsidRPr="006F4874">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9"/>
      <w:bookmarkEnd w:id="80"/>
    </w:p>
    <w:p w:rsidR="00C31238" w:rsidRPr="006F4874" w:rsidRDefault="00E05563" w:rsidP="006F4874">
      <w:pPr>
        <w:pStyle w:val="a7"/>
      </w:pPr>
      <w:r w:rsidRPr="006F4874">
        <w:t>Технические обоснования основных мероприятий по реализации Схем ВСиВО МО «Киселевский городской округ» приведены выше в таблицах 1.4.1, 1.4.2.</w:t>
      </w:r>
    </w:p>
    <w:p w:rsidR="00C31238" w:rsidRPr="006F4874" w:rsidRDefault="00C31238" w:rsidP="006F4874">
      <w:pPr>
        <w:pStyle w:val="3"/>
      </w:pPr>
      <w:bookmarkStart w:id="81" w:name="_Toc74027614"/>
      <w:bookmarkStart w:id="82" w:name="_Toc80702579"/>
      <w:r w:rsidRPr="006F4874">
        <w:t>Сведения о вновь строящихся, реконструируемых и предлагаемых к выводу из эксплуатации объектах системы водоснабжения</w:t>
      </w:r>
      <w:bookmarkEnd w:id="81"/>
      <w:bookmarkEnd w:id="82"/>
    </w:p>
    <w:p w:rsidR="00E05563" w:rsidRPr="006F4874" w:rsidRDefault="00E05563" w:rsidP="006F4874">
      <w:pPr>
        <w:pStyle w:val="a7"/>
      </w:pPr>
      <w:r w:rsidRPr="006F4874">
        <w:t>Сведения (основные технические характеристики по объектам) о вновь строящихся, реконструируемых и предлагаемых к выводу из эксплуатации объектах ЦС ХВС и ГВС на территории МО «Киселевский городской округ» приведены выше в таблицах 1.4.1, 1.4.2.</w:t>
      </w:r>
    </w:p>
    <w:p w:rsidR="00C31238" w:rsidRPr="006F4874" w:rsidRDefault="00C31238" w:rsidP="006F4874">
      <w:pPr>
        <w:pStyle w:val="3"/>
      </w:pPr>
      <w:bookmarkStart w:id="83" w:name="_Toc74027615"/>
      <w:bookmarkStart w:id="84" w:name="_Toc80702580"/>
      <w:r w:rsidRPr="006F4874">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3"/>
      <w:bookmarkEnd w:id="84"/>
    </w:p>
    <w:p w:rsidR="00E05563" w:rsidRPr="006F4874" w:rsidRDefault="00E05563" w:rsidP="006F4874">
      <w:pPr>
        <w:pStyle w:val="a7"/>
      </w:pPr>
      <w:r w:rsidRPr="006F4874">
        <w:t>К числу основных особенностей централизованных систем водоснабжения, как объектов автоматизации, относятся:</w:t>
      </w:r>
    </w:p>
    <w:p w:rsidR="00E05563" w:rsidRPr="006F4874" w:rsidRDefault="00E05563" w:rsidP="006F4874">
      <w:pPr>
        <w:pStyle w:val="a7"/>
        <w:numPr>
          <w:ilvl w:val="0"/>
          <w:numId w:val="30"/>
        </w:numPr>
      </w:pPr>
      <w:r w:rsidRPr="006F4874">
        <w:t>высокая степень ответственности работы сооружений, требующая обеспечения их надежной бесперебойной работы;</w:t>
      </w:r>
    </w:p>
    <w:p w:rsidR="00E05563" w:rsidRPr="006F4874" w:rsidRDefault="00E05563" w:rsidP="006F4874">
      <w:pPr>
        <w:pStyle w:val="a7"/>
        <w:numPr>
          <w:ilvl w:val="0"/>
          <w:numId w:val="30"/>
        </w:numPr>
      </w:pPr>
      <w:r w:rsidRPr="006F4874">
        <w:t>работа сооружений в условиях постоянно меняющейся нагрузки;</w:t>
      </w:r>
    </w:p>
    <w:p w:rsidR="00E05563" w:rsidRPr="006F4874" w:rsidRDefault="00E05563" w:rsidP="006F4874">
      <w:pPr>
        <w:pStyle w:val="a7"/>
        <w:numPr>
          <w:ilvl w:val="0"/>
          <w:numId w:val="30"/>
        </w:numPr>
      </w:pPr>
      <w:r w:rsidRPr="006F4874">
        <w:t>зависимость режима работы сооружений от изменения качества исходной воды;</w:t>
      </w:r>
    </w:p>
    <w:p w:rsidR="00E05563" w:rsidRPr="006F4874" w:rsidRDefault="00E05563" w:rsidP="006F4874">
      <w:pPr>
        <w:pStyle w:val="a7"/>
        <w:numPr>
          <w:ilvl w:val="0"/>
          <w:numId w:val="30"/>
        </w:numPr>
      </w:pPr>
      <w:r w:rsidRPr="006F4874">
        <w:t>территориальная разрозненность сооружений и необходимость координирования их работы из одного центра;</w:t>
      </w:r>
    </w:p>
    <w:p w:rsidR="00E05563" w:rsidRPr="006F4874" w:rsidRDefault="00E05563" w:rsidP="006F4874">
      <w:pPr>
        <w:pStyle w:val="a7"/>
        <w:numPr>
          <w:ilvl w:val="0"/>
          <w:numId w:val="30"/>
        </w:numPr>
      </w:pPr>
      <w:r w:rsidRPr="006F4874">
        <w:t>сложность технологического процесса и необходимость обеспечения высокого качества обработки воды;</w:t>
      </w:r>
    </w:p>
    <w:p w:rsidR="00E05563" w:rsidRPr="006F4874" w:rsidRDefault="00E05563" w:rsidP="006F4874">
      <w:pPr>
        <w:pStyle w:val="a7"/>
        <w:numPr>
          <w:ilvl w:val="0"/>
          <w:numId w:val="30"/>
        </w:numPr>
      </w:pPr>
      <w:r w:rsidRPr="006F4874">
        <w:t>необходимость сохранения работоспособности при авариях на отдельных участках системы;</w:t>
      </w:r>
    </w:p>
    <w:p w:rsidR="00E05563" w:rsidRPr="006F4874" w:rsidRDefault="00E05563" w:rsidP="006F4874">
      <w:pPr>
        <w:pStyle w:val="a7"/>
        <w:numPr>
          <w:ilvl w:val="0"/>
          <w:numId w:val="30"/>
        </w:numPr>
      </w:pPr>
      <w:r w:rsidRPr="006F4874">
        <w:t>значительная инерционность ряда технологических процессов.</w:t>
      </w:r>
    </w:p>
    <w:p w:rsidR="00E05563" w:rsidRPr="006F4874" w:rsidRDefault="00E05563" w:rsidP="006F4874">
      <w:pPr>
        <w:pStyle w:val="a7"/>
      </w:pPr>
      <w:r w:rsidRPr="006F4874">
        <w:t>Задачи автоматизации процессов водозабора, водоподготовки и транспортировки воды в основном состоят в следующем:</w:t>
      </w:r>
    </w:p>
    <w:p w:rsidR="00E05563" w:rsidRPr="006F4874" w:rsidRDefault="00E05563" w:rsidP="006F4874">
      <w:pPr>
        <w:pStyle w:val="a7"/>
        <w:numPr>
          <w:ilvl w:val="0"/>
          <w:numId w:val="31"/>
        </w:numPr>
      </w:pPr>
      <w:r w:rsidRPr="006F4874">
        <w:t>создание оптимальных условий работы отдельных сооружений;</w:t>
      </w:r>
    </w:p>
    <w:p w:rsidR="00E05563" w:rsidRPr="006F4874" w:rsidRDefault="00E05563" w:rsidP="006F4874">
      <w:pPr>
        <w:pStyle w:val="a7"/>
        <w:numPr>
          <w:ilvl w:val="0"/>
          <w:numId w:val="31"/>
        </w:numPr>
      </w:pPr>
      <w:r w:rsidRPr="006F4874">
        <w:t>улучшение технологического контроля за работой отдельных элементов системы водоснабжения и ходом процесса водоснабжения в целом;</w:t>
      </w:r>
    </w:p>
    <w:p w:rsidR="00E05563" w:rsidRPr="006F4874" w:rsidRDefault="00E05563" w:rsidP="006F4874">
      <w:pPr>
        <w:pStyle w:val="a7"/>
        <w:numPr>
          <w:ilvl w:val="0"/>
          <w:numId w:val="31"/>
        </w:numPr>
      </w:pPr>
      <w:r w:rsidRPr="006F4874">
        <w:lastRenderedPageBreak/>
        <w:t>улучшение условий труда эксплуатационного персонала с одновременным сокращением штатов обслуживающего персонала;</w:t>
      </w:r>
    </w:p>
    <w:p w:rsidR="00E05563" w:rsidRPr="006F4874" w:rsidRDefault="00E05563" w:rsidP="006F4874">
      <w:pPr>
        <w:pStyle w:val="a7"/>
        <w:numPr>
          <w:ilvl w:val="0"/>
          <w:numId w:val="31"/>
        </w:numPr>
      </w:pPr>
      <w:r w:rsidRPr="006F4874">
        <w:t>уменьшение стоимости подготовки воды требуемого качества.</w:t>
      </w:r>
    </w:p>
    <w:p w:rsidR="00E05563" w:rsidRPr="006F4874" w:rsidRDefault="00E05563" w:rsidP="006F4874">
      <w:pPr>
        <w:pStyle w:val="a7"/>
      </w:pPr>
      <w:r w:rsidRPr="006F4874">
        <w:t>На момент настоящей актуализации Схемы ВСиВО МО «Киселевский городской округ» системы автоматизации технологических процессов частично присутствуют на основных объектах</w:t>
      </w:r>
      <w:r w:rsidR="000560B8" w:rsidRPr="006F4874">
        <w:t>, эксплуатируемых ООО «КВС»</w:t>
      </w:r>
      <w:r w:rsidRPr="006F4874">
        <w:t xml:space="preserve"> (водозаборные сооружения, СВП, ВНС)</w:t>
      </w:r>
      <w:r w:rsidR="000560B8" w:rsidRPr="006F4874">
        <w:t>, в т.ч.:</w:t>
      </w:r>
    </w:p>
    <w:p w:rsidR="000560B8" w:rsidRPr="006F4874" w:rsidRDefault="000560B8" w:rsidP="006F4874">
      <w:pPr>
        <w:pStyle w:val="a7"/>
        <w:numPr>
          <w:ilvl w:val="0"/>
          <w:numId w:val="52"/>
        </w:numPr>
      </w:pPr>
      <w:r w:rsidRPr="006F4874">
        <w:t>на диспетчерском уровне реализуются:</w:t>
      </w:r>
    </w:p>
    <w:p w:rsidR="000560B8" w:rsidRPr="006F4874" w:rsidRDefault="000560B8" w:rsidP="006F4874">
      <w:pPr>
        <w:pStyle w:val="a7"/>
        <w:numPr>
          <w:ilvl w:val="1"/>
          <w:numId w:val="52"/>
        </w:numPr>
      </w:pPr>
      <w:r w:rsidRPr="006F4874">
        <w:t>контроль за оборудованием всех основных объектов и показателями их работы при помощи телефонной связи;</w:t>
      </w:r>
    </w:p>
    <w:p w:rsidR="000560B8" w:rsidRPr="006F4874" w:rsidRDefault="000560B8" w:rsidP="006F4874">
      <w:pPr>
        <w:pStyle w:val="a7"/>
        <w:numPr>
          <w:ilvl w:val="1"/>
          <w:numId w:val="52"/>
        </w:numPr>
      </w:pPr>
      <w:r w:rsidRPr="006F4874">
        <w:t>архивирование и документирование всей необходимой информации</w:t>
      </w:r>
    </w:p>
    <w:p w:rsidR="000560B8" w:rsidRPr="006F4874" w:rsidRDefault="000560B8" w:rsidP="006F4874">
      <w:pPr>
        <w:pStyle w:val="a7"/>
        <w:numPr>
          <w:ilvl w:val="1"/>
          <w:numId w:val="52"/>
        </w:numPr>
      </w:pPr>
      <w:r w:rsidRPr="006F4874">
        <w:t>координация действий по совместной работе подсистем и ведение оптимальной безаварийной работы всех гидроузлов и водозабора;</w:t>
      </w:r>
    </w:p>
    <w:p w:rsidR="000560B8" w:rsidRPr="006F4874" w:rsidRDefault="000560B8" w:rsidP="006F4874">
      <w:pPr>
        <w:pStyle w:val="a7"/>
        <w:numPr>
          <w:ilvl w:val="1"/>
          <w:numId w:val="52"/>
        </w:numPr>
      </w:pPr>
      <w:r w:rsidRPr="006F4874">
        <w:t>контроль качества воды</w:t>
      </w:r>
      <w:r w:rsidRPr="006F4874">
        <w:rPr>
          <w:lang w:val="en-US"/>
        </w:rPr>
        <w:t>;</w:t>
      </w:r>
    </w:p>
    <w:p w:rsidR="000560B8" w:rsidRPr="006F4874" w:rsidRDefault="000560B8" w:rsidP="006F4874">
      <w:pPr>
        <w:pStyle w:val="a7"/>
        <w:numPr>
          <w:ilvl w:val="1"/>
          <w:numId w:val="52"/>
        </w:numPr>
      </w:pPr>
      <w:r w:rsidRPr="006F4874">
        <w:t>учёт воды, отпускаемой потребителям</w:t>
      </w:r>
      <w:r w:rsidRPr="006F4874">
        <w:rPr>
          <w:lang w:val="en-US"/>
        </w:rPr>
        <w:t>;</w:t>
      </w:r>
    </w:p>
    <w:p w:rsidR="000560B8" w:rsidRPr="006F4874" w:rsidRDefault="000560B8" w:rsidP="006F4874">
      <w:pPr>
        <w:pStyle w:val="a7"/>
        <w:numPr>
          <w:ilvl w:val="1"/>
          <w:numId w:val="52"/>
        </w:numPr>
      </w:pPr>
      <w:r w:rsidRPr="006F4874">
        <w:t>учёт суммарной потребляемой электроэнергии по всем контролируемым объектам;</w:t>
      </w:r>
    </w:p>
    <w:p w:rsidR="000560B8" w:rsidRPr="006F4874" w:rsidRDefault="000560B8" w:rsidP="006F4874">
      <w:pPr>
        <w:pStyle w:val="a7"/>
        <w:numPr>
          <w:ilvl w:val="1"/>
          <w:numId w:val="52"/>
        </w:numPr>
      </w:pPr>
      <w:r w:rsidRPr="006F4874">
        <w:t>поддержание заданного давления в напорном трубопроводе;</w:t>
      </w:r>
    </w:p>
    <w:p w:rsidR="000560B8" w:rsidRPr="006F4874" w:rsidRDefault="000560B8" w:rsidP="006F4874">
      <w:pPr>
        <w:pStyle w:val="a7"/>
        <w:numPr>
          <w:ilvl w:val="1"/>
          <w:numId w:val="52"/>
        </w:numPr>
      </w:pPr>
      <w:r w:rsidRPr="006F4874">
        <w:t>поддержание уровня воды в резервуарах;</w:t>
      </w:r>
    </w:p>
    <w:p w:rsidR="000560B8" w:rsidRPr="006F4874" w:rsidRDefault="000560B8" w:rsidP="006F4874">
      <w:pPr>
        <w:pStyle w:val="a7"/>
        <w:numPr>
          <w:ilvl w:val="0"/>
          <w:numId w:val="52"/>
        </w:numPr>
      </w:pPr>
      <w:r w:rsidRPr="006F4874">
        <w:t>системы автоматизации:</w:t>
      </w:r>
    </w:p>
    <w:p w:rsidR="000560B8" w:rsidRPr="006F4874" w:rsidRDefault="000560B8" w:rsidP="006F4874">
      <w:pPr>
        <w:pStyle w:val="a7"/>
        <w:numPr>
          <w:ilvl w:val="1"/>
          <w:numId w:val="52"/>
        </w:numPr>
      </w:pPr>
      <w:r w:rsidRPr="006F4874">
        <w:t>программно-логическое управление насосными агрегатами и запорной арматурой, в том числе частотными приводами;</w:t>
      </w:r>
    </w:p>
    <w:p w:rsidR="000560B8" w:rsidRPr="006F4874" w:rsidRDefault="000560B8" w:rsidP="006F4874">
      <w:pPr>
        <w:pStyle w:val="a7"/>
        <w:numPr>
          <w:ilvl w:val="1"/>
          <w:numId w:val="52"/>
        </w:numPr>
      </w:pPr>
      <w:r w:rsidRPr="006F4874">
        <w:t>блокировки и противоаварийные защиты</w:t>
      </w:r>
      <w:r w:rsidRPr="006F4874">
        <w:rPr>
          <w:lang w:val="en-US"/>
        </w:rPr>
        <w:t>;</w:t>
      </w:r>
    </w:p>
    <w:p w:rsidR="000560B8" w:rsidRPr="006F4874" w:rsidRDefault="000560B8" w:rsidP="006F4874">
      <w:pPr>
        <w:pStyle w:val="a7"/>
        <w:numPr>
          <w:ilvl w:val="1"/>
          <w:numId w:val="52"/>
        </w:numPr>
      </w:pPr>
      <w:r w:rsidRPr="006F4874">
        <w:t>алгоритмы равномерного использования агрегатов по заданной наработке;</w:t>
      </w:r>
    </w:p>
    <w:p w:rsidR="000560B8" w:rsidRPr="006F4874" w:rsidRDefault="000560B8" w:rsidP="006F4874">
      <w:pPr>
        <w:pStyle w:val="a7"/>
        <w:numPr>
          <w:ilvl w:val="1"/>
          <w:numId w:val="52"/>
        </w:numPr>
      </w:pPr>
      <w:r w:rsidRPr="006F4874">
        <w:t xml:space="preserve"> АСКУЭ как коммерческий учёт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0560B8" w:rsidRPr="006F4874" w:rsidRDefault="000560B8" w:rsidP="006F4874">
      <w:pPr>
        <w:pStyle w:val="a7"/>
        <w:numPr>
          <w:ilvl w:val="1"/>
          <w:numId w:val="52"/>
        </w:numPr>
      </w:pPr>
      <w:r w:rsidRPr="006F4874">
        <w:t>учёт потребляемых теплоресурсов на собственные нужды;</w:t>
      </w:r>
    </w:p>
    <w:p w:rsidR="000560B8" w:rsidRPr="006F4874" w:rsidRDefault="000560B8" w:rsidP="006F4874">
      <w:pPr>
        <w:pStyle w:val="a7"/>
        <w:numPr>
          <w:ilvl w:val="1"/>
          <w:numId w:val="52"/>
        </w:numPr>
      </w:pPr>
      <w:r w:rsidRPr="006F4874">
        <w:t xml:space="preserve"> дозирование реагентов (коагулянта, хлора и т.д.);</w:t>
      </w:r>
    </w:p>
    <w:p w:rsidR="000560B8" w:rsidRPr="006F4874" w:rsidRDefault="000560B8" w:rsidP="006F4874">
      <w:pPr>
        <w:pStyle w:val="a7"/>
        <w:numPr>
          <w:ilvl w:val="1"/>
          <w:numId w:val="52"/>
        </w:numPr>
      </w:pPr>
      <w:r w:rsidRPr="006F4874">
        <w:t>включение дренажных насосов при заполнении;</w:t>
      </w:r>
    </w:p>
    <w:p w:rsidR="000560B8" w:rsidRPr="006F4874" w:rsidRDefault="000560B8" w:rsidP="006F4874">
      <w:pPr>
        <w:pStyle w:val="a7"/>
        <w:numPr>
          <w:ilvl w:val="1"/>
          <w:numId w:val="52"/>
        </w:numPr>
      </w:pPr>
      <w:r w:rsidRPr="006F4874">
        <w:t>терморегулирование отопления.</w:t>
      </w:r>
    </w:p>
    <w:p w:rsidR="00E05563" w:rsidRPr="006F4874" w:rsidRDefault="00E05563" w:rsidP="006F4874">
      <w:pPr>
        <w:pStyle w:val="a7"/>
      </w:pPr>
      <w:r w:rsidRPr="006F4874">
        <w:t xml:space="preserve">При развитии систем автоматизации и диспетчеризации объектов ЦС ХВС на территории МО «Киселевский городской округ» предлагается организация </w:t>
      </w:r>
      <w:r w:rsidRPr="006F4874">
        <w:lastRenderedPageBreak/>
        <w:t xml:space="preserve">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E05563" w:rsidRPr="006F4874" w:rsidRDefault="00E05563" w:rsidP="006F4874">
      <w:pPr>
        <w:pStyle w:val="a7"/>
      </w:pPr>
      <w:r w:rsidRPr="006F4874">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E05563" w:rsidRPr="006F4874" w:rsidRDefault="00E05563" w:rsidP="006F4874">
      <w:pPr>
        <w:pStyle w:val="a7"/>
        <w:numPr>
          <w:ilvl w:val="0"/>
          <w:numId w:val="32"/>
        </w:numPr>
      </w:pPr>
      <w:r w:rsidRPr="006F4874">
        <w:t>давление, развиваемое каждым насосным агрегатом;</w:t>
      </w:r>
    </w:p>
    <w:p w:rsidR="00E05563" w:rsidRPr="006F4874" w:rsidRDefault="00E05563" w:rsidP="006F4874">
      <w:pPr>
        <w:pStyle w:val="a7"/>
        <w:numPr>
          <w:ilvl w:val="0"/>
          <w:numId w:val="32"/>
        </w:numPr>
      </w:pPr>
      <w:r w:rsidRPr="006F4874">
        <w:t xml:space="preserve">давление в напорном водоводе; </w:t>
      </w:r>
    </w:p>
    <w:p w:rsidR="00E05563" w:rsidRPr="006F4874" w:rsidRDefault="00E05563" w:rsidP="006F4874">
      <w:pPr>
        <w:pStyle w:val="a7"/>
        <w:numPr>
          <w:ilvl w:val="0"/>
          <w:numId w:val="32"/>
        </w:numPr>
      </w:pPr>
      <w:r w:rsidRPr="006F4874">
        <w:t>расход перекачиваемой воды;</w:t>
      </w:r>
    </w:p>
    <w:p w:rsidR="00E05563" w:rsidRPr="006F4874" w:rsidRDefault="00E05563" w:rsidP="006F4874">
      <w:pPr>
        <w:pStyle w:val="a7"/>
        <w:numPr>
          <w:ilvl w:val="0"/>
          <w:numId w:val="32"/>
        </w:numPr>
      </w:pPr>
      <w:r w:rsidRPr="006F4874">
        <w:t>уровень воды в дренажном приямке;</w:t>
      </w:r>
    </w:p>
    <w:p w:rsidR="00E05563" w:rsidRPr="006F4874" w:rsidRDefault="00E05563" w:rsidP="006F4874">
      <w:pPr>
        <w:pStyle w:val="a7"/>
        <w:numPr>
          <w:ilvl w:val="0"/>
          <w:numId w:val="32"/>
        </w:numPr>
      </w:pPr>
      <w:r w:rsidRPr="006F4874">
        <w:t>работающие насосные агрегаты;</w:t>
      </w:r>
    </w:p>
    <w:p w:rsidR="00E05563" w:rsidRPr="006F4874" w:rsidRDefault="00E05563" w:rsidP="006F4874">
      <w:pPr>
        <w:pStyle w:val="a7"/>
        <w:numPr>
          <w:ilvl w:val="0"/>
          <w:numId w:val="32"/>
        </w:numPr>
      </w:pPr>
      <w:r w:rsidRPr="006F4874">
        <w:t>наработка каждого насосного агрегата;</w:t>
      </w:r>
    </w:p>
    <w:p w:rsidR="00E05563" w:rsidRPr="006F4874" w:rsidRDefault="00E05563" w:rsidP="006F4874">
      <w:pPr>
        <w:pStyle w:val="a7"/>
        <w:numPr>
          <w:ilvl w:val="0"/>
          <w:numId w:val="32"/>
        </w:numPr>
      </w:pPr>
      <w:r w:rsidRPr="006F4874">
        <w:t>потребляемый ток (мощность) каждым скважинным насосным агрегатом;</w:t>
      </w:r>
    </w:p>
    <w:p w:rsidR="00E05563" w:rsidRPr="006F4874" w:rsidRDefault="00E05563" w:rsidP="006F4874">
      <w:pPr>
        <w:pStyle w:val="a7"/>
        <w:numPr>
          <w:ilvl w:val="0"/>
          <w:numId w:val="32"/>
        </w:numPr>
      </w:pPr>
      <w:r w:rsidRPr="006F4874">
        <w:t>число оборотов насосного агрегата при частотном регулировании;</w:t>
      </w:r>
    </w:p>
    <w:p w:rsidR="00E05563" w:rsidRPr="006F4874" w:rsidRDefault="00E05563" w:rsidP="006F4874">
      <w:pPr>
        <w:pStyle w:val="a7"/>
        <w:numPr>
          <w:ilvl w:val="0"/>
          <w:numId w:val="32"/>
        </w:numPr>
      </w:pPr>
      <w:r w:rsidRPr="006F4874">
        <w:t>аварийные ситуации.</w:t>
      </w:r>
    </w:p>
    <w:p w:rsidR="00E05563" w:rsidRPr="006F4874" w:rsidRDefault="00E05563" w:rsidP="006F4874">
      <w:pPr>
        <w:pStyle w:val="a7"/>
      </w:pPr>
      <w:r w:rsidRPr="006F4874">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ЦС ХВС. </w:t>
      </w:r>
    </w:p>
    <w:p w:rsidR="00E05563" w:rsidRPr="006F4874" w:rsidRDefault="00E05563" w:rsidP="006F4874">
      <w:pPr>
        <w:pStyle w:val="a7"/>
      </w:pPr>
      <w:r w:rsidRPr="006F4874">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E05563" w:rsidRPr="006F4874" w:rsidRDefault="00E05563" w:rsidP="006F4874">
      <w:pPr>
        <w:pStyle w:val="a7"/>
      </w:pPr>
      <w:r w:rsidRPr="006F4874">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C31238" w:rsidRPr="006F4874" w:rsidRDefault="00E05563" w:rsidP="006F4874">
      <w:pPr>
        <w:pStyle w:val="a7"/>
      </w:pPr>
      <w:r w:rsidRPr="006F4874">
        <w:t xml:space="preserve">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w:t>
      </w:r>
      <w:r w:rsidRPr="006F4874">
        <w:lastRenderedPageBreak/>
        <w:t>способных оставаться актуальными на протяжении многих лет эксплуатации соответствующих объектов.</w:t>
      </w:r>
    </w:p>
    <w:p w:rsidR="00C31238" w:rsidRPr="006F4874" w:rsidRDefault="00C31238" w:rsidP="006F4874">
      <w:pPr>
        <w:pStyle w:val="3"/>
      </w:pPr>
      <w:bookmarkStart w:id="85" w:name="_Toc74027616"/>
      <w:bookmarkStart w:id="86" w:name="_Toc80702581"/>
      <w:r w:rsidRPr="006F4874">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5"/>
      <w:bookmarkEnd w:id="86"/>
    </w:p>
    <w:p w:rsidR="00A11FC1" w:rsidRPr="006F4874" w:rsidRDefault="00A11FC1" w:rsidP="006F4874">
      <w:pPr>
        <w:pStyle w:val="a7"/>
      </w:pPr>
      <w:r w:rsidRPr="006F4874">
        <w:t>За 2020г. в МО «Киселевский городской округ» от общего объема реализации питьевой воды</w:t>
      </w:r>
      <w:r w:rsidR="006D7E0D" w:rsidRPr="006F4874">
        <w:t xml:space="preserve"> абонентам ООО «КВС»</w:t>
      </w:r>
      <w:r w:rsidRPr="006F4874">
        <w:t xml:space="preserve"> (</w:t>
      </w:r>
      <w:r w:rsidR="006D7E0D" w:rsidRPr="006F4874">
        <w:t>5987,6</w:t>
      </w:r>
      <w:r w:rsidRPr="006F4874">
        <w:t xml:space="preserve">тыс.м³) порядка </w:t>
      </w:r>
      <w:r w:rsidR="006D7E0D" w:rsidRPr="006F4874">
        <w:t>36</w:t>
      </w:r>
      <w:r w:rsidRPr="006F4874">
        <w:t>% (</w:t>
      </w:r>
      <w:r w:rsidR="006D7E0D" w:rsidRPr="006F4874">
        <w:t>2154,8</w:t>
      </w:r>
      <w:r w:rsidRPr="006F4874">
        <w:t>тыс.м³) было определено расчетным путем,</w:t>
      </w:r>
      <w:r w:rsidR="006D7E0D" w:rsidRPr="006F4874">
        <w:t xml:space="preserve"> по абонентам МП «Исток» – порядка 95% определено расчетным путем,</w:t>
      </w:r>
      <w:r w:rsidR="002E6726" w:rsidRPr="006F4874">
        <w:t xml:space="preserve"> </w:t>
      </w:r>
      <w:r w:rsidRPr="006F4874">
        <w:t>что говорит о недостаточной оснащенности приборами коммерческого учета абонентов.</w:t>
      </w:r>
    </w:p>
    <w:p w:rsidR="00A11FC1" w:rsidRPr="006F4874" w:rsidRDefault="00A11FC1" w:rsidP="006F4874">
      <w:pPr>
        <w:pStyle w:val="a7"/>
      </w:pPr>
      <w:r w:rsidRPr="006F4874">
        <w:t>По многоквартирным домам, получающим услугу холодного водоснабжения в зоне эксплуатационной ответственности ООО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(~27%). Техническая возможность установки приборов учета отсутствует в 68 домах.</w:t>
      </w:r>
    </w:p>
    <w:p w:rsidR="00B26CAF" w:rsidRPr="006F4874" w:rsidRDefault="00A11FC1" w:rsidP="006F4874">
      <w:pPr>
        <w:pStyle w:val="a7"/>
      </w:pPr>
      <w:r w:rsidRPr="006F487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ООО «КВС» и МП «Исток» установлены приборы технического учета на всех действующих водозаборных сооружениях и СВП</w:t>
      </w:r>
      <w:r w:rsidR="006D7E0D" w:rsidRPr="006F4874">
        <w:t>, а также на ряде объектов на распределительных сетях (в ТЗ ВС № 1, 2 в зоне эксплуатационной ответственности ООО «КВС).</w:t>
      </w:r>
    </w:p>
    <w:p w:rsidR="00C31238" w:rsidRPr="006F4874" w:rsidRDefault="00C31238" w:rsidP="006F4874">
      <w:pPr>
        <w:pStyle w:val="3"/>
      </w:pPr>
      <w:bookmarkStart w:id="87" w:name="_Toc74027617"/>
      <w:bookmarkStart w:id="88" w:name="_Toc80702582"/>
      <w:r w:rsidRPr="006F4874">
        <w:t xml:space="preserve">Описание вариантов маршрутов прохождения трубопроводов (трасс) по территории </w:t>
      </w:r>
      <w:r w:rsidR="00F34A8F" w:rsidRPr="006F4874">
        <w:t xml:space="preserve">муниципального образования </w:t>
      </w:r>
      <w:r w:rsidRPr="006F4874">
        <w:t>и их обоснование</w:t>
      </w:r>
      <w:bookmarkEnd w:id="87"/>
      <w:bookmarkEnd w:id="88"/>
    </w:p>
    <w:p w:rsidR="00E05563" w:rsidRPr="006F4874" w:rsidRDefault="00E05563" w:rsidP="006F4874">
      <w:pPr>
        <w:pStyle w:val="a7"/>
      </w:pPr>
      <w:r w:rsidRPr="006F4874">
        <w:t>Варианты маршрутов прохождения трубопроводов (трасс) по территории МО «Киселевский городской округ»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соответствующих объектов.</w:t>
      </w:r>
    </w:p>
    <w:p w:rsidR="00C31238" w:rsidRPr="006F4874" w:rsidRDefault="00E05563" w:rsidP="006F4874">
      <w:pPr>
        <w:pStyle w:val="a7"/>
      </w:pPr>
      <w:r w:rsidRPr="006F4874">
        <w:t>Ориентировочные варианты маршрутов прохождения трубопроводов (трасс) по территории МО «Киселевский городской округ» графические приведены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C31238" w:rsidRPr="006F4874" w:rsidRDefault="00C31238" w:rsidP="006F4874">
      <w:pPr>
        <w:pStyle w:val="3"/>
      </w:pPr>
      <w:bookmarkStart w:id="89" w:name="_Toc74027618"/>
      <w:bookmarkStart w:id="90" w:name="_Toc80702583"/>
      <w:r w:rsidRPr="006F4874">
        <w:t>Рекомендации о месте размещения насосных станций, резервуаров, водонапорных башен</w:t>
      </w:r>
      <w:bookmarkEnd w:id="89"/>
      <w:bookmarkEnd w:id="90"/>
    </w:p>
    <w:p w:rsidR="00C31238" w:rsidRPr="006F4874" w:rsidRDefault="00E05563" w:rsidP="006F4874">
      <w:pPr>
        <w:pStyle w:val="a7"/>
      </w:pPr>
      <w:r w:rsidRPr="006F4874">
        <w:t xml:space="preserve">В рамках настоящей актуализации Схемы ВСиВО МО «Киселевский городской округ» не предусматривается строительства </w:t>
      </w:r>
      <w:r w:rsidR="001F5F86" w:rsidRPr="006F4874">
        <w:t xml:space="preserve">площадных объектов ЦС ХВС </w:t>
      </w:r>
      <w:r w:rsidRPr="006F4874">
        <w:t xml:space="preserve">либо изменения границ зон размещения действующих </w:t>
      </w:r>
      <w:r w:rsidR="001F5F86" w:rsidRPr="006F4874">
        <w:t xml:space="preserve">площадных </w:t>
      </w:r>
      <w:r w:rsidRPr="006F4874">
        <w:t>объектов ЦС ХВС, предлагаемых к реконструкции или модернизации</w:t>
      </w:r>
      <w:r w:rsidR="001F5F86" w:rsidRPr="006F4874">
        <w:t>.</w:t>
      </w:r>
    </w:p>
    <w:p w:rsidR="00C31238" w:rsidRPr="006F4874" w:rsidRDefault="00C31238" w:rsidP="006F4874">
      <w:pPr>
        <w:pStyle w:val="3"/>
      </w:pPr>
      <w:bookmarkStart w:id="91" w:name="_Toc74027619"/>
      <w:bookmarkStart w:id="92" w:name="_Toc80702584"/>
      <w:r w:rsidRPr="006F4874">
        <w:lastRenderedPageBreak/>
        <w:t>Границы планируемых зон размещения объектов централизованных систем горячего водоснабжения, холодного водоснабжения</w:t>
      </w:r>
      <w:bookmarkEnd w:id="91"/>
      <w:bookmarkEnd w:id="92"/>
    </w:p>
    <w:p w:rsidR="001F5F86" w:rsidRPr="006F4874" w:rsidRDefault="001F5F86" w:rsidP="006F4874">
      <w:pPr>
        <w:pStyle w:val="a7"/>
      </w:pPr>
      <w:bookmarkStart w:id="93" w:name="_Toc74027620"/>
      <w:r w:rsidRPr="006F4874">
        <w:t>В рамках настоящей актуализации Схемы ВСиВО МО «Киселевский городской округ» не предусматривается строительства площадных объектов ЦС ХВС либо изменения границ зон размещения действующих площадных объектов ЦС ХВС, предлагаемых к реконструкции или модернизации.</w:t>
      </w:r>
    </w:p>
    <w:p w:rsidR="00C31238" w:rsidRPr="006F4874" w:rsidRDefault="00C31238" w:rsidP="006F4874">
      <w:pPr>
        <w:pStyle w:val="3"/>
      </w:pPr>
      <w:bookmarkStart w:id="94" w:name="_Toc80702585"/>
      <w:r w:rsidRPr="006F4874">
        <w:t>Карты (схемы) существующего и планируемого размещения объектов централизованных систем горячего водоснабжения, холодного водоснабжения</w:t>
      </w:r>
      <w:bookmarkEnd w:id="93"/>
      <w:bookmarkEnd w:id="94"/>
    </w:p>
    <w:p w:rsidR="001F5F86" w:rsidRPr="006F4874" w:rsidRDefault="001F5F86" w:rsidP="006F4874">
      <w:pPr>
        <w:pStyle w:val="a7"/>
      </w:pPr>
      <w:r w:rsidRPr="006F4874">
        <w:t>Картосхема зон действия ЦС ХВС, действующих на территории МО «Киселевский городской округ», и расположения входящих в них объектов ЦС ХВС приведена в подразделе 1.1.1.</w:t>
      </w:r>
    </w:p>
    <w:p w:rsidR="001F5F86" w:rsidRPr="006F4874" w:rsidRDefault="001F5F86" w:rsidP="006F4874">
      <w:pPr>
        <w:pStyle w:val="a7"/>
      </w:pPr>
      <w:r w:rsidRPr="006F4874">
        <w:t xml:space="preserve"> Картосхема перспективных зон действия ЦС ХВС на территории МО «Киселевский городской округ» приведена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3212E3" w:rsidRPr="006F4874" w:rsidRDefault="003212E3" w:rsidP="006F4874">
      <w:pPr>
        <w:pStyle w:val="a7"/>
      </w:pPr>
    </w:p>
    <w:p w:rsidR="00B131D0" w:rsidRPr="006F4874" w:rsidRDefault="00E51AF0" w:rsidP="006F4874">
      <w:pPr>
        <w:pStyle w:val="20"/>
      </w:pPr>
      <w:bookmarkStart w:id="95" w:name="_Toc74027621"/>
      <w:bookmarkStart w:id="96" w:name="_Toc80702586"/>
      <w:r w:rsidRPr="006F4874">
        <w:lastRenderedPageBreak/>
        <w:t>Раздел</w:t>
      </w:r>
      <w:r w:rsidR="00260E62" w:rsidRPr="006F4874">
        <w:t xml:space="preserve"> 5.</w:t>
      </w:r>
      <w:r w:rsidRPr="006F4874">
        <w:t xml:space="preserve"> </w:t>
      </w:r>
      <w:r w:rsidR="001D552E" w:rsidRPr="006F4874">
        <w:t>«</w:t>
      </w:r>
      <w:r w:rsidR="00B131D0" w:rsidRPr="006F4874">
        <w:t>Экологические аспекты мероприятий по строительству, реконструкции и модернизации объектов централизованных систем водоснабжения</w:t>
      </w:r>
      <w:r w:rsidR="001D552E" w:rsidRPr="006F4874">
        <w:t>»</w:t>
      </w:r>
      <w:bookmarkEnd w:id="95"/>
      <w:bookmarkEnd w:id="96"/>
    </w:p>
    <w:p w:rsidR="003770EE" w:rsidRPr="006F4874" w:rsidRDefault="00C31238" w:rsidP="006F4874">
      <w:pPr>
        <w:pStyle w:val="3"/>
      </w:pPr>
      <w:bookmarkStart w:id="97" w:name="_Toc74027622"/>
      <w:bookmarkStart w:id="98" w:name="_Toc80702587"/>
      <w:r w:rsidRPr="006F4874">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7"/>
      <w:bookmarkEnd w:id="98"/>
    </w:p>
    <w:p w:rsidR="00B705C4" w:rsidRPr="006F4874" w:rsidRDefault="001C6798" w:rsidP="006F4874">
      <w:pPr>
        <w:pStyle w:val="a7"/>
      </w:pPr>
      <w:r w:rsidRPr="006F4874">
        <w:t>На момент настоящей актуализации Схем ВСиВО</w:t>
      </w:r>
      <w:r w:rsidR="00B705C4" w:rsidRPr="006F4874">
        <w:t xml:space="preserve"> </w:t>
      </w:r>
      <w:r w:rsidRPr="006F4874">
        <w:t>МО «Киселевский городской округ»</w:t>
      </w:r>
      <w:r w:rsidR="007F42E7" w:rsidRPr="006F4874">
        <w:t xml:space="preserve"> </w:t>
      </w:r>
      <w:r w:rsidR="00B705C4" w:rsidRPr="006F4874">
        <w:t xml:space="preserve">водоподготовка питьевой воды, забираемой из Кара-Чумышского водохранилища, осуществляется ООО «КВС» на НФС, располагаемой в жилом районе Красный Камень. Все промывные воды, образующиеся в процессе водоподготовки на насосно-фильтровальной станции, сбрасываются в централизованную систему водоотведения. Таким образом, при сбросе промывных вод вредного воздействия на Кара-Чумышское водохранилище не оказывается. </w:t>
      </w:r>
    </w:p>
    <w:p w:rsidR="00B705C4" w:rsidRPr="006F4874" w:rsidRDefault="00B705C4" w:rsidP="006F4874">
      <w:pPr>
        <w:pStyle w:val="a7"/>
      </w:pPr>
      <w:r w:rsidRPr="006F4874">
        <w:t>Промывные воды, образующиеся в процессе водоподготовки на насосно-фильтровальной станции МП «Исток», направляются в оборот, т.е. снова подвергаются очистке на фильтрах.</w:t>
      </w:r>
    </w:p>
    <w:p w:rsidR="007F42E7" w:rsidRPr="006F4874" w:rsidRDefault="00B705C4" w:rsidP="006F4874">
      <w:pPr>
        <w:pStyle w:val="a7"/>
      </w:pPr>
      <w:r w:rsidRPr="006F4874">
        <w:t>При реализации предлагаемого варианта развития ЦС ХВС на территории МО «Киселевский городской округ» не предусматривается мероприятий, в рамках которых необходимым было бы предусмотреть меры по предотвращению вредного воздействия на водный бассейн при сбросе (утилизации) промывных вод.</w:t>
      </w:r>
    </w:p>
    <w:p w:rsidR="00C31238" w:rsidRPr="006F4874" w:rsidRDefault="00C31238" w:rsidP="006F4874">
      <w:pPr>
        <w:pStyle w:val="3"/>
      </w:pPr>
      <w:bookmarkStart w:id="99" w:name="_Toc74027623"/>
      <w:bookmarkStart w:id="100" w:name="_Toc80702588"/>
      <w:r w:rsidRPr="006F4874">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99"/>
      <w:bookmarkEnd w:id="100"/>
    </w:p>
    <w:p w:rsidR="001C6798" w:rsidRPr="006F4874" w:rsidRDefault="001C6798" w:rsidP="006F4874">
      <w:pPr>
        <w:pStyle w:val="a7"/>
      </w:pPr>
      <w:r w:rsidRPr="006F4874">
        <w:t>На момент настоящей актуализации Схем ВСиВО МО «Киселевский городской округ» обеззараживание питьевой воды на НФС ООО «КВС» предусмотрено гипохлоритом натрия. Основным достоинством технологии обеззараживания питьевой воды гипохлоритом натрия является безопасность ее применения и значительное уменьшение вредного воздействия на окружающую среду по сравнению с жидким хлором. Гипохлорит натрия обладает выраженным бактерицидным эффектом, под действием которого бактерии и вирусы, находящиеся в воде, погибают в результате окисления веществ, входящих в состав протоплазмы клеток, что при относительно низкой стоимости и простоте получения обеспечивает широкое применение гипохлорита натрия для целей обеззараживания воды на различных объектах.</w:t>
      </w:r>
    </w:p>
    <w:p w:rsidR="001C6798" w:rsidRPr="006F4874" w:rsidRDefault="001C6798" w:rsidP="006F4874">
      <w:pPr>
        <w:pStyle w:val="a7"/>
      </w:pPr>
      <w:r w:rsidRPr="006F4874">
        <w:t xml:space="preserve">Обеззараживание питьевой воды на </w:t>
      </w:r>
      <w:r w:rsidR="006521D7" w:rsidRPr="006F4874">
        <w:t>НФС</w:t>
      </w:r>
      <w:r w:rsidRPr="006F4874">
        <w:t xml:space="preserve"> МП «Исток» производится экологически безопасным методом – ультрафиолетовым излучением. </w:t>
      </w:r>
    </w:p>
    <w:p w:rsidR="00B131D0" w:rsidRPr="006F4874" w:rsidRDefault="00B705C4" w:rsidP="006F4874">
      <w:pPr>
        <w:pStyle w:val="a7"/>
      </w:pPr>
      <w:r w:rsidRPr="006F4874">
        <w:t>При реализации предлагаемого варианта развития ЦС ХВС на территории МО </w:t>
      </w:r>
      <w:r w:rsidR="00E05563" w:rsidRPr="006F4874">
        <w:t xml:space="preserve">«Киселевский городской округ» </w:t>
      </w:r>
      <w:r w:rsidRPr="006F4874">
        <w:t>не предусматривается мероприятий, в которых необходимым было бы применение химических реагентов (хлора и т.п.).</w:t>
      </w:r>
    </w:p>
    <w:p w:rsidR="00B131D0" w:rsidRPr="006F4874" w:rsidRDefault="00E51AF0" w:rsidP="006F4874">
      <w:pPr>
        <w:pStyle w:val="20"/>
      </w:pPr>
      <w:bookmarkStart w:id="101" w:name="_Toc74027624"/>
      <w:bookmarkStart w:id="102" w:name="_Toc80702589"/>
      <w:r w:rsidRPr="006F4874">
        <w:lastRenderedPageBreak/>
        <w:t>Раздел</w:t>
      </w:r>
      <w:r w:rsidR="00260E62" w:rsidRPr="006F4874">
        <w:t xml:space="preserve"> 6.</w:t>
      </w:r>
      <w:r w:rsidRPr="006F4874">
        <w:t xml:space="preserve"> </w:t>
      </w:r>
      <w:r w:rsidR="001D552E" w:rsidRPr="006F4874">
        <w:t>«</w:t>
      </w:r>
      <w:r w:rsidR="00B131D0" w:rsidRPr="006F4874">
        <w:t>Оценка объемов капитальных вложений в строительство, реконструкцию и модернизацию объектов централизованных систем водоснабжения</w:t>
      </w:r>
      <w:r w:rsidR="001D552E" w:rsidRPr="006F4874">
        <w:t>»</w:t>
      </w:r>
      <w:bookmarkEnd w:id="101"/>
      <w:bookmarkEnd w:id="102"/>
    </w:p>
    <w:p w:rsidR="003770EE" w:rsidRPr="006F4874" w:rsidRDefault="00C31238" w:rsidP="006F4874">
      <w:pPr>
        <w:pStyle w:val="3"/>
      </w:pPr>
      <w:bookmarkStart w:id="103" w:name="_Toc74027625"/>
      <w:bookmarkStart w:id="104" w:name="_Toc80702590"/>
      <w:r w:rsidRPr="006F4874">
        <w:t>Оценка стоимости основных мероприятий по реализации схем водоснабжения</w:t>
      </w:r>
      <w:bookmarkEnd w:id="103"/>
      <w:bookmarkEnd w:id="104"/>
    </w:p>
    <w:p w:rsidR="009109B8" w:rsidRPr="006F4874" w:rsidRDefault="009109B8" w:rsidP="006F4874">
      <w:pPr>
        <w:pStyle w:val="a7"/>
      </w:pPr>
      <w:r w:rsidRPr="006F4874">
        <w:t>Оценка объемов капитальных вложений</w:t>
      </w:r>
      <w:r w:rsidR="00F72BD3" w:rsidRPr="006F4874">
        <w:t xml:space="preserve"> (стоимости)</w:t>
      </w:r>
      <w:r w:rsidRPr="006F4874">
        <w:t xml:space="preserve"> в строительство, реконструкцию и модернизацию объектов централизованных систем водоснабжения произведена в соответствии с</w:t>
      </w:r>
      <w:r w:rsidR="00F72BD3" w:rsidRPr="006F4874">
        <w:t>о следующими нормативными правовыми актами</w:t>
      </w:r>
      <w:r w:rsidR="00A44573" w:rsidRPr="006F4874">
        <w:t xml:space="preserve"> и документами</w:t>
      </w:r>
      <w:r w:rsidRPr="006F4874">
        <w:t>:</w:t>
      </w:r>
    </w:p>
    <w:p w:rsidR="009109B8" w:rsidRPr="006F4874" w:rsidRDefault="00A85A5B" w:rsidP="006F4874">
      <w:pPr>
        <w:pStyle w:val="a7"/>
        <w:numPr>
          <w:ilvl w:val="0"/>
          <w:numId w:val="20"/>
        </w:numPr>
      </w:pPr>
      <w:r w:rsidRPr="006F4874">
        <w:t>Методик</w:t>
      </w:r>
      <w:r w:rsidR="00F72BD3" w:rsidRPr="006F4874">
        <w:t>а</w:t>
      </w:r>
      <w:r w:rsidRPr="006F4874">
        <w:t xml:space="preserve"> разработки и применения укрупненных нормативов цены строительства, а также порядка их утверждения, утвержденная </w:t>
      </w:r>
      <w:r w:rsidR="003238F9" w:rsidRPr="006F4874">
        <w:t xml:space="preserve">Приказом </w:t>
      </w:r>
      <w:r w:rsidR="00D73EA9" w:rsidRPr="006F4874">
        <w:t xml:space="preserve">Минстроя РФ </w:t>
      </w:r>
      <w:r w:rsidR="003238F9" w:rsidRPr="006F4874">
        <w:t>от 29.05.2019 № 314/пр</w:t>
      </w:r>
      <w:r w:rsidR="009109B8" w:rsidRPr="006F4874">
        <w:t>;</w:t>
      </w:r>
    </w:p>
    <w:p w:rsidR="00A85A5B" w:rsidRPr="006F4874" w:rsidRDefault="00A85A5B" w:rsidP="006F4874">
      <w:pPr>
        <w:pStyle w:val="a7"/>
        <w:numPr>
          <w:ilvl w:val="0"/>
          <w:numId w:val="20"/>
        </w:numPr>
      </w:pPr>
      <w:r w:rsidRPr="006F4874">
        <w:t xml:space="preserve">Сборник укрупненных нормативов цены строительства </w:t>
      </w:r>
      <w:r w:rsidR="001D552E" w:rsidRPr="006F4874">
        <w:t>«</w:t>
      </w:r>
      <w:r w:rsidR="00F72BD3" w:rsidRPr="006F4874">
        <w:t>НЦС 81-02-14-2021. Наружные сети водоснабжения и канализации</w:t>
      </w:r>
      <w:r w:rsidR="001D552E" w:rsidRPr="006F4874">
        <w:t>»</w:t>
      </w:r>
      <w:r w:rsidRPr="006F4874">
        <w:t>, утвержденны</w:t>
      </w:r>
      <w:r w:rsidR="00F72BD3" w:rsidRPr="006F4874">
        <w:t>й</w:t>
      </w:r>
      <w:r w:rsidRPr="006F4874">
        <w:t xml:space="preserve"> Приказом </w:t>
      </w:r>
      <w:r w:rsidR="00D73EA9" w:rsidRPr="006F4874">
        <w:t xml:space="preserve">Минстроя РФ </w:t>
      </w:r>
      <w:r w:rsidRPr="006F4874">
        <w:t>от 1</w:t>
      </w:r>
      <w:r w:rsidR="00F72BD3" w:rsidRPr="006F4874">
        <w:t>2</w:t>
      </w:r>
      <w:r w:rsidRPr="006F4874">
        <w:t>.03.2021</w:t>
      </w:r>
      <w:r w:rsidR="00F72BD3" w:rsidRPr="006F4874">
        <w:t xml:space="preserve"> № 140/пр (далее – НЦС 81-02-14-2021)</w:t>
      </w:r>
      <w:r w:rsidRPr="006F4874">
        <w:t>;</w:t>
      </w:r>
    </w:p>
    <w:p w:rsidR="00A44573" w:rsidRPr="006F4874" w:rsidRDefault="00A85A5B" w:rsidP="006F4874">
      <w:pPr>
        <w:pStyle w:val="a7"/>
        <w:numPr>
          <w:ilvl w:val="0"/>
          <w:numId w:val="20"/>
        </w:numPr>
      </w:pPr>
      <w:r w:rsidRPr="006F4874">
        <w:t>С</w:t>
      </w:r>
      <w:r w:rsidR="00F72BD3" w:rsidRPr="006F4874">
        <w:t>борник</w:t>
      </w:r>
      <w:r w:rsidRPr="006F4874">
        <w:t xml:space="preserve"> укрупненных нормативов цены строительства </w:t>
      </w:r>
      <w:r w:rsidR="001D552E" w:rsidRPr="006F4874">
        <w:t>«</w:t>
      </w:r>
      <w:r w:rsidRPr="006F4874">
        <w:t>НЦС 81-02-19-2021. Здания и сооружения городской инфраструктуры</w:t>
      </w:r>
      <w:r w:rsidR="001D552E" w:rsidRPr="006F4874">
        <w:t>»</w:t>
      </w:r>
      <w:r w:rsidRPr="006F4874">
        <w:t>, утвержденны</w:t>
      </w:r>
      <w:r w:rsidR="00F72BD3" w:rsidRPr="006F4874">
        <w:t>й</w:t>
      </w:r>
      <w:r w:rsidRPr="006F4874">
        <w:t xml:space="preserve"> Приказом </w:t>
      </w:r>
      <w:r w:rsidR="00D73EA9" w:rsidRPr="006F4874">
        <w:t xml:space="preserve">Минстроя РФ </w:t>
      </w:r>
      <w:r w:rsidRPr="006F4874">
        <w:t>от 11.03.2021</w:t>
      </w:r>
      <w:r w:rsidR="00F72BD3" w:rsidRPr="006F4874">
        <w:t xml:space="preserve"> № 123/пр (далее – НЦС 81-02-1</w:t>
      </w:r>
      <w:r w:rsidR="001A0994" w:rsidRPr="006F4874">
        <w:t>9</w:t>
      </w:r>
      <w:r w:rsidR="00F72BD3" w:rsidRPr="006F4874">
        <w:t>-2021)</w:t>
      </w:r>
      <w:r w:rsidR="00A44573" w:rsidRPr="006F4874">
        <w:t>;</w:t>
      </w:r>
    </w:p>
    <w:p w:rsidR="008E49C2" w:rsidRPr="006F4874" w:rsidRDefault="006200CB" w:rsidP="006F4874">
      <w:pPr>
        <w:pStyle w:val="a7"/>
        <w:numPr>
          <w:ilvl w:val="0"/>
          <w:numId w:val="20"/>
        </w:numPr>
      </w:pPr>
      <w:r w:rsidRPr="006F4874">
        <w:t>И</w:t>
      </w:r>
      <w:r w:rsidR="00A44573" w:rsidRPr="006F4874">
        <w:t>нвестиционн</w:t>
      </w:r>
      <w:r w:rsidRPr="006F4874">
        <w:t>ая</w:t>
      </w:r>
      <w:r w:rsidR="00A44573" w:rsidRPr="006F4874">
        <w:t xml:space="preserve"> программ</w:t>
      </w:r>
      <w:r w:rsidRPr="006F4874">
        <w:t>а</w:t>
      </w:r>
      <w:r w:rsidR="00A44573" w:rsidRPr="006F4874">
        <w:t xml:space="preserve"> </w:t>
      </w:r>
      <w:r w:rsidRPr="006F4874">
        <w:t>ООО</w:t>
      </w:r>
      <w:r w:rsidR="00A44573" w:rsidRPr="006F4874">
        <w:t xml:space="preserve"> «</w:t>
      </w:r>
      <w:r w:rsidRPr="006F4874">
        <w:t>КВС</w:t>
      </w:r>
      <w:r w:rsidR="00A44573" w:rsidRPr="006F4874">
        <w:t>» в сфере</w:t>
      </w:r>
      <w:r w:rsidRPr="006F4874">
        <w:t xml:space="preserve"> холодного</w:t>
      </w:r>
      <w:r w:rsidR="00A44573" w:rsidRPr="006F4874">
        <w:t xml:space="preserve"> </w:t>
      </w:r>
      <w:r w:rsidRPr="006F4874">
        <w:t>водоснабжения на 2021-2025 годы</w:t>
      </w:r>
      <w:r w:rsidR="00337602" w:rsidRPr="006F4874">
        <w:t>.</w:t>
      </w:r>
    </w:p>
    <w:p w:rsidR="00F83EA9" w:rsidRPr="006F4874" w:rsidRDefault="00F83EA9" w:rsidP="006F4874">
      <w:pPr>
        <w:pStyle w:val="a7"/>
      </w:pPr>
      <w:r w:rsidRPr="006F4874">
        <w:t>При определении стоимости строительства, реконструкции и модернизации водопроводных сетей в соответствии с НЦС 81-02-14-2021 приняты следующие положения:</w:t>
      </w:r>
    </w:p>
    <w:p w:rsidR="00F83EA9" w:rsidRPr="006F4874" w:rsidRDefault="00F83EA9" w:rsidP="006F4874">
      <w:pPr>
        <w:pStyle w:val="a7"/>
        <w:numPr>
          <w:ilvl w:val="0"/>
          <w:numId w:val="28"/>
        </w:numPr>
      </w:pPr>
      <w:r w:rsidRPr="006F4874">
        <w:t xml:space="preserve">Применение при строительстве, реконструкции и модернизации водопроводных сетей из </w:t>
      </w:r>
      <w:r w:rsidRPr="006F4874">
        <w:rPr>
          <w:b/>
        </w:rPr>
        <w:t>полиэтиленовых труб</w:t>
      </w:r>
      <w:r w:rsidRPr="006F4874">
        <w:t>;</w:t>
      </w:r>
    </w:p>
    <w:p w:rsidR="00F83EA9" w:rsidRPr="006F4874" w:rsidRDefault="00F83EA9" w:rsidP="006F4874">
      <w:pPr>
        <w:pStyle w:val="a7"/>
        <w:numPr>
          <w:ilvl w:val="0"/>
          <w:numId w:val="28"/>
        </w:numPr>
      </w:pPr>
      <w:r w:rsidRPr="006F4874">
        <w:t xml:space="preserve">Способ производства работ – разработка мокрого грунта в отвал, </w:t>
      </w:r>
      <w:r w:rsidR="00491327" w:rsidRPr="006F4874">
        <w:t xml:space="preserve">с </w:t>
      </w:r>
      <w:r w:rsidRPr="006F4874">
        <w:t>креплени</w:t>
      </w:r>
      <w:r w:rsidR="00491327" w:rsidRPr="006F4874">
        <w:t>ями</w:t>
      </w:r>
      <w:r w:rsidRPr="006F4874">
        <w:t xml:space="preserve"> (группа грунтов 1-3, глубина – </w:t>
      </w:r>
      <w:r w:rsidR="006200CB" w:rsidRPr="006F4874">
        <w:t>2</w:t>
      </w:r>
      <w:r w:rsidRPr="006F4874">
        <w:t>м);</w:t>
      </w:r>
    </w:p>
    <w:p w:rsidR="00F83EA9" w:rsidRPr="006F4874" w:rsidRDefault="00F83EA9"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пер.=1,0</w:t>
      </w:r>
      <w:r w:rsidR="006200CB" w:rsidRPr="006F4874">
        <w:rPr>
          <w:b/>
        </w:rPr>
        <w:t>1</w:t>
      </w:r>
      <w:r w:rsidRPr="006F4874">
        <w:t>;</w:t>
      </w:r>
    </w:p>
    <w:p w:rsidR="00F83EA9" w:rsidRPr="006F4874" w:rsidRDefault="009B1076" w:rsidP="006F4874">
      <w:pPr>
        <w:pStyle w:val="a7"/>
        <w:numPr>
          <w:ilvl w:val="0"/>
          <w:numId w:val="21"/>
        </w:numPr>
      </w:pPr>
      <w:r w:rsidRPr="006F4874">
        <w:t>З</w:t>
      </w:r>
      <w:r w:rsidR="00F83EA9" w:rsidRPr="006F4874">
        <w:t xml:space="preserve">ональный коэффициент изменения стоимости строительства </w:t>
      </w:r>
      <w:r w:rsidR="00F83EA9" w:rsidRPr="006F4874">
        <w:rPr>
          <w:b/>
          <w:lang w:val="en-US"/>
        </w:rPr>
        <w:t>K</w:t>
      </w:r>
      <w:r w:rsidR="00F83EA9" w:rsidRPr="006F4874">
        <w:rPr>
          <w:b/>
        </w:rPr>
        <w:t>пер/зон=1,00</w:t>
      </w:r>
      <w:r w:rsidR="00F83EA9" w:rsidRPr="006F4874">
        <w:t>;</w:t>
      </w:r>
    </w:p>
    <w:p w:rsidR="00F83EA9" w:rsidRPr="006F4874" w:rsidRDefault="00F83EA9"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6200CB" w:rsidRPr="006F4874">
        <w:rPr>
          <w:b/>
        </w:rPr>
        <w:t>1</w:t>
      </w:r>
      <w:r w:rsidRPr="006F4874">
        <w:t>;</w:t>
      </w:r>
    </w:p>
    <w:p w:rsidR="00F83EA9" w:rsidRPr="006F4874" w:rsidRDefault="00F83EA9"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00AB1FCE" w:rsidRPr="006F4874">
        <w:rPr>
          <w:b/>
        </w:rPr>
        <w:t>с</w:t>
      </w:r>
      <w:r w:rsidRPr="006F4874">
        <w:rPr>
          <w:b/>
        </w:rPr>
        <w:t>=1,00</w:t>
      </w:r>
      <w:r w:rsidRPr="006F4874">
        <w:t>.</w:t>
      </w:r>
    </w:p>
    <w:p w:rsidR="00F83EA9" w:rsidRPr="006F4874" w:rsidRDefault="00F83EA9" w:rsidP="006F4874">
      <w:pPr>
        <w:pStyle w:val="a7"/>
      </w:pPr>
      <w:r w:rsidRPr="006F4874">
        <w:t xml:space="preserve">При определении стоимости строительства, реконструкции и модернизации прочих объектов </w:t>
      </w:r>
      <w:r w:rsidR="00E0133E" w:rsidRPr="006F4874">
        <w:t xml:space="preserve">централизованных систем водоснабжения (водозаборные сооружения, СВП, ВНС и пр.) </w:t>
      </w:r>
      <w:r w:rsidRPr="006F4874">
        <w:t>в соответствии с НЦС 81-02-19-2021 приняты следующие положения:</w:t>
      </w:r>
    </w:p>
    <w:p w:rsidR="00F83EA9" w:rsidRPr="006F4874" w:rsidRDefault="00F83EA9" w:rsidP="006F4874">
      <w:pPr>
        <w:pStyle w:val="a7"/>
        <w:numPr>
          <w:ilvl w:val="0"/>
          <w:numId w:val="21"/>
        </w:numPr>
      </w:pPr>
      <w:r w:rsidRPr="006F4874">
        <w:lastRenderedPageBreak/>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w:t>
      </w:r>
      <w:r w:rsidR="006200CB" w:rsidRPr="006F4874">
        <w:rPr>
          <w:b/>
        </w:rPr>
        <w:t>1,01</w:t>
      </w:r>
      <w:r w:rsidRPr="006F4874">
        <w:t>;</w:t>
      </w:r>
    </w:p>
    <w:p w:rsidR="00F83EA9" w:rsidRPr="006F4874" w:rsidRDefault="00F83EA9"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F83EA9" w:rsidRPr="006F4874" w:rsidRDefault="00F83EA9"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6200CB" w:rsidRPr="006F4874">
        <w:rPr>
          <w:b/>
        </w:rPr>
        <w:t>1</w:t>
      </w:r>
      <w:r w:rsidRPr="006F4874">
        <w:t>;</w:t>
      </w:r>
    </w:p>
    <w:p w:rsidR="00F83EA9" w:rsidRPr="006F4874" w:rsidRDefault="00F83EA9"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Pr="006F4874">
        <w:rPr>
          <w:b/>
        </w:rPr>
        <w:t>рег.=1,00</w:t>
      </w:r>
      <w:r w:rsidRPr="006F4874">
        <w:t>.</w:t>
      </w:r>
    </w:p>
    <w:p w:rsidR="009109B8" w:rsidRPr="006F4874" w:rsidRDefault="009109B8" w:rsidP="006F4874">
      <w:pPr>
        <w:pStyle w:val="a7"/>
      </w:pPr>
      <w:r w:rsidRPr="006F4874">
        <w:t xml:space="preserve">Для приведения </w:t>
      </w:r>
      <w:r w:rsidR="00951BDF" w:rsidRPr="006F4874">
        <w:t xml:space="preserve">стоимостей мероприятий </w:t>
      </w:r>
      <w:r w:rsidRPr="006F4874">
        <w:t xml:space="preserve">от </w:t>
      </w:r>
      <w:r w:rsidR="00005950" w:rsidRPr="006F4874">
        <w:t>цен</w:t>
      </w:r>
      <w:r w:rsidRPr="006F4874">
        <w:t xml:space="preserve"> 202</w:t>
      </w:r>
      <w:r w:rsidR="00005950" w:rsidRPr="006F4874">
        <w:t>1</w:t>
      </w:r>
      <w:r w:rsidRPr="006F4874">
        <w:t xml:space="preserve">г. к ценам лет их реализации </w:t>
      </w:r>
      <w:r w:rsidR="007930EC" w:rsidRPr="006F4874">
        <w:t>применены</w:t>
      </w:r>
      <w:r w:rsidR="00951BDF" w:rsidRPr="006F4874">
        <w:t xml:space="preserve"> определенные </w:t>
      </w:r>
      <w:r w:rsidRPr="006F4874">
        <w:t xml:space="preserve">в соответствии </w:t>
      </w:r>
      <w:r w:rsidR="007930EC" w:rsidRPr="006F4874">
        <w:t>Прогнозом социально-экономического развития</w:t>
      </w:r>
      <w:r w:rsidRPr="006F4874">
        <w:t xml:space="preserve"> </w:t>
      </w:r>
      <w:r w:rsidR="007930EC" w:rsidRPr="006F4874">
        <w:t xml:space="preserve">Российской Федерации на </w:t>
      </w:r>
      <w:r w:rsidR="009B1076" w:rsidRPr="006F4874">
        <w:t>период до 2036 года</w:t>
      </w:r>
      <w:r w:rsidR="007930EC" w:rsidRPr="006F4874">
        <w:t xml:space="preserve"> (разработан и опубликован 2</w:t>
      </w:r>
      <w:r w:rsidR="009B1076" w:rsidRPr="006F4874">
        <w:t>8</w:t>
      </w:r>
      <w:r w:rsidR="007930EC" w:rsidRPr="006F4874">
        <w:t>.</w:t>
      </w:r>
      <w:r w:rsidR="009B1076" w:rsidRPr="006F4874">
        <w:t>11</w:t>
      </w:r>
      <w:r w:rsidR="007930EC" w:rsidRPr="006F4874">
        <w:t>.20</w:t>
      </w:r>
      <w:r w:rsidR="009B1076" w:rsidRPr="006F4874">
        <w:t>18</w:t>
      </w:r>
      <w:r w:rsidR="007930EC" w:rsidRPr="006F4874">
        <w:t xml:space="preserve"> Министерством экономического развития </w:t>
      </w:r>
      <w:r w:rsidR="009778AB" w:rsidRPr="006F4874">
        <w:t>Российской Федерации</w:t>
      </w:r>
      <w:r w:rsidR="007930EC" w:rsidRPr="006F4874">
        <w:t xml:space="preserve">) индексы-дефляторы (по базовому варианту по строке </w:t>
      </w:r>
      <w:r w:rsidR="001D552E" w:rsidRPr="006F4874">
        <w:t>«</w:t>
      </w:r>
      <w:r w:rsidR="007930EC" w:rsidRPr="006F4874">
        <w:t>Инвестиции в основной капитал</w:t>
      </w:r>
      <w:r w:rsidR="001D552E" w:rsidRPr="006F4874">
        <w:t>»</w:t>
      </w:r>
      <w:r w:rsidR="007930EC" w:rsidRPr="006F4874">
        <w:t xml:space="preserve">). </w:t>
      </w:r>
      <w:r w:rsidRPr="006F4874">
        <w:t>Примененные индексы-дефл</w:t>
      </w:r>
      <w:r w:rsidR="007930EC" w:rsidRPr="006F4874">
        <w:t xml:space="preserve">яторы приведены в таблице </w:t>
      </w:r>
      <w:r w:rsidR="00F959AD" w:rsidRPr="006F4874">
        <w:t>1.6.1</w:t>
      </w:r>
      <w:r w:rsidR="007930EC" w:rsidRPr="006F4874">
        <w:t>.</w:t>
      </w:r>
    </w:p>
    <w:p w:rsidR="005618A3" w:rsidRPr="006F4874" w:rsidRDefault="005618A3" w:rsidP="006F4874">
      <w:pPr>
        <w:pStyle w:val="ad"/>
      </w:pPr>
      <w:r w:rsidRPr="006F4874">
        <w:rPr>
          <w:rFonts w:eastAsia="Times New Roman" w:cs="Times New Roman"/>
        </w:rPr>
        <w:t xml:space="preserve">Таблица </w:t>
      </w:r>
      <w:r w:rsidRPr="006F4874">
        <w:rPr>
          <w:rFonts w:eastAsia="Times New Roman" w:cs="Times New Roman"/>
        </w:rPr>
        <w:fldChar w:fldCharType="begin"/>
      </w:r>
      <w:r w:rsidRPr="006F4874">
        <w:rPr>
          <w:rFonts w:eastAsia="Times New Roman" w:cs="Times New Roman"/>
        </w:rPr>
        <w:instrText xml:space="preserve"> STYLEREF 2 \s </w:instrText>
      </w:r>
      <w:r w:rsidRPr="006F4874">
        <w:rPr>
          <w:rFonts w:eastAsia="Times New Roman" w:cs="Times New Roman"/>
        </w:rPr>
        <w:fldChar w:fldCharType="separate"/>
      </w:r>
      <w:r w:rsidR="00342B0D">
        <w:rPr>
          <w:rFonts w:eastAsia="Times New Roman" w:cs="Times New Roman"/>
          <w:noProof/>
        </w:rPr>
        <w:t>1.6</w:t>
      </w:r>
      <w:r w:rsidRPr="006F4874">
        <w:rPr>
          <w:rFonts w:eastAsia="Times New Roman" w:cs="Times New Roman"/>
        </w:rPr>
        <w:fldChar w:fldCharType="end"/>
      </w:r>
      <w:r w:rsidRPr="006F4874">
        <w:rPr>
          <w:rFonts w:eastAsia="Times New Roman" w:cs="Times New Roman"/>
        </w:rPr>
        <w:t>.</w:t>
      </w:r>
      <w:r w:rsidRPr="006F4874">
        <w:rPr>
          <w:rFonts w:eastAsia="Times New Roman" w:cs="Times New Roman"/>
        </w:rPr>
        <w:fldChar w:fldCharType="begin"/>
      </w:r>
      <w:r w:rsidRPr="006F4874">
        <w:rPr>
          <w:rFonts w:eastAsia="Times New Roman" w:cs="Times New Roman"/>
        </w:rPr>
        <w:instrText xml:space="preserve"> SEQ Таблица \* ARABIC \s 2 </w:instrText>
      </w:r>
      <w:r w:rsidRPr="006F4874">
        <w:rPr>
          <w:rFonts w:eastAsia="Times New Roman" w:cs="Times New Roman"/>
        </w:rPr>
        <w:fldChar w:fldCharType="separate"/>
      </w:r>
      <w:r w:rsidR="00342B0D">
        <w:rPr>
          <w:rFonts w:eastAsia="Times New Roman" w:cs="Times New Roman"/>
          <w:noProof/>
        </w:rPr>
        <w:t>1</w:t>
      </w:r>
      <w:r w:rsidRPr="006F4874">
        <w:rPr>
          <w:rFonts w:eastAsia="Times New Roman" w:cs="Times New Roman"/>
        </w:rPr>
        <w:fldChar w:fldCharType="end"/>
      </w:r>
      <w:r w:rsidRPr="006F4874">
        <w:rPr>
          <w:rFonts w:asciiTheme="minorHAnsi" w:eastAsia="Times New Roman" w:hAnsiTheme="minorHAnsi" w:cs="Times New Roman"/>
          <w:noProof/>
        </w:rPr>
        <w:t xml:space="preserve"> </w:t>
      </w:r>
      <w:r w:rsidRPr="006F4874">
        <w:rPr>
          <w:rFonts w:asciiTheme="minorHAnsi" w:eastAsia="Times New Roman" w:hAnsiTheme="minorHAnsi" w:cs="Times New Roman"/>
        </w:rPr>
        <w:t xml:space="preserve">– </w:t>
      </w:r>
      <w:r w:rsidRPr="006F4874">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F87B1D" w:rsidRPr="006F4874" w:rsidTr="000B02F7">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 п.п.</w:t>
            </w:r>
          </w:p>
        </w:tc>
        <w:tc>
          <w:tcPr>
            <w:tcW w:w="75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2021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2022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2023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2024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2025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2026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2027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2028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2029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2031г.</w:t>
            </w:r>
          </w:p>
        </w:tc>
      </w:tr>
      <w:tr w:rsidR="00F87B1D" w:rsidRPr="006F4874"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1</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rPr>
                <w:b/>
                <w:bCs/>
                <w:sz w:val="20"/>
                <w:szCs w:val="20"/>
              </w:rPr>
            </w:pPr>
            <w:r w:rsidRPr="006F4874">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104,0%</w:t>
            </w:r>
          </w:p>
        </w:tc>
      </w:tr>
      <w:tr w:rsidR="00F87B1D" w:rsidRPr="006F4874"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b/>
                <w:bCs/>
                <w:sz w:val="20"/>
                <w:szCs w:val="20"/>
              </w:rPr>
            </w:pPr>
            <w:r w:rsidRPr="006F4874">
              <w:rPr>
                <w:b/>
                <w:bCs/>
                <w:sz w:val="20"/>
                <w:szCs w:val="20"/>
              </w:rPr>
              <w:t>2</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rPr>
                <w:b/>
                <w:bCs/>
                <w:sz w:val="20"/>
                <w:szCs w:val="20"/>
              </w:rPr>
            </w:pPr>
            <w:r w:rsidRPr="006F4874">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6F4874" w:rsidRDefault="005618A3" w:rsidP="006F4874">
            <w:pPr>
              <w:jc w:val="center"/>
              <w:rPr>
                <w:sz w:val="20"/>
                <w:szCs w:val="20"/>
              </w:rPr>
            </w:pPr>
            <w:r w:rsidRPr="006F4874">
              <w:rPr>
                <w:sz w:val="20"/>
                <w:szCs w:val="20"/>
              </w:rPr>
              <w:t>150,5%</w:t>
            </w:r>
          </w:p>
        </w:tc>
      </w:tr>
    </w:tbl>
    <w:p w:rsidR="005618A3" w:rsidRPr="006F4874" w:rsidRDefault="005618A3" w:rsidP="006F4874">
      <w:pPr>
        <w:pStyle w:val="a7"/>
      </w:pPr>
    </w:p>
    <w:p w:rsidR="00754069" w:rsidRPr="006F4874" w:rsidRDefault="00754069" w:rsidP="006F4874">
      <w:pPr>
        <w:pStyle w:val="ad"/>
        <w:rPr>
          <w:rFonts w:eastAsia="Times New Roman" w:cs="Times New Roman"/>
        </w:rPr>
        <w:sectPr w:rsidR="00754069" w:rsidRPr="006F4874" w:rsidSect="00E754BB">
          <w:headerReference w:type="default" r:id="rId16"/>
          <w:pgSz w:w="11906" w:h="16838" w:code="9"/>
          <w:pgMar w:top="1134" w:right="851" w:bottom="1134" w:left="1701" w:header="567" w:footer="567" w:gutter="0"/>
          <w:cols w:space="708"/>
          <w:docGrid w:linePitch="360"/>
        </w:sectPr>
      </w:pPr>
    </w:p>
    <w:p w:rsidR="00C31238" w:rsidRPr="006F4874" w:rsidRDefault="00C31238" w:rsidP="006F4874">
      <w:pPr>
        <w:pStyle w:val="3"/>
      </w:pPr>
      <w:bookmarkStart w:id="105" w:name="_Toc74027626"/>
      <w:bookmarkStart w:id="106" w:name="_Toc80702591"/>
      <w:r w:rsidRPr="006F4874">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105"/>
      <w:bookmarkEnd w:id="106"/>
    </w:p>
    <w:p w:rsidR="000B02F7" w:rsidRPr="006F4874" w:rsidRDefault="002E691C" w:rsidP="006F4874">
      <w:pPr>
        <w:pStyle w:val="a7"/>
      </w:pPr>
      <w:r w:rsidRPr="006F4874">
        <w:t>Оценка величины необходимых капитальных вложений в строительство, реконструкцию и модернизацию объектов ЦС ХВС и ГВС на территории МО «Киселевский городской округ» (без учета НДС) приведена соответственно в таблицах 1.6.2, 1.6.3.</w:t>
      </w:r>
    </w:p>
    <w:p w:rsidR="002E691C" w:rsidRPr="006F4874" w:rsidRDefault="002E691C" w:rsidP="006F4874">
      <w:pPr>
        <w:pStyle w:val="ad"/>
        <w:rPr>
          <w:rFonts w:eastAsia="Times New Roman" w:cs="Times New Roman"/>
        </w:rPr>
        <w:sectPr w:rsidR="002E691C" w:rsidRPr="006F4874" w:rsidSect="00E754BB">
          <w:pgSz w:w="11906" w:h="16838" w:code="9"/>
          <w:pgMar w:top="1134" w:right="851" w:bottom="1134" w:left="1701" w:header="567" w:footer="567" w:gutter="0"/>
          <w:cols w:space="708"/>
          <w:docGrid w:linePitch="360"/>
        </w:sectPr>
      </w:pPr>
    </w:p>
    <w:p w:rsidR="00FC7D77" w:rsidRPr="00FC7D77" w:rsidRDefault="00FC7D77" w:rsidP="00FC7D77">
      <w:pPr>
        <w:rPr>
          <w:b/>
        </w:rPr>
      </w:pPr>
      <w:r w:rsidRPr="00FC7D77">
        <w:rPr>
          <w:b/>
        </w:rPr>
        <w:lastRenderedPageBreak/>
        <w:t xml:space="preserve">Таблица </w:t>
      </w:r>
      <w:r w:rsidRPr="00FC7D77">
        <w:rPr>
          <w:b/>
        </w:rPr>
        <w:fldChar w:fldCharType="begin"/>
      </w:r>
      <w:r w:rsidRPr="00FC7D77">
        <w:rPr>
          <w:b/>
        </w:rPr>
        <w:instrText xml:space="preserve"> STYLEREF 2 \s </w:instrText>
      </w:r>
      <w:r w:rsidRPr="00FC7D77">
        <w:rPr>
          <w:b/>
        </w:rPr>
        <w:fldChar w:fldCharType="separate"/>
      </w:r>
      <w:r w:rsidR="00342B0D">
        <w:rPr>
          <w:b/>
          <w:noProof/>
        </w:rPr>
        <w:t>1.6</w:t>
      </w:r>
      <w:r w:rsidRPr="00FC7D77">
        <w:rPr>
          <w:b/>
        </w:rPr>
        <w:fldChar w:fldCharType="end"/>
      </w:r>
      <w:r w:rsidRPr="00FC7D77">
        <w:rPr>
          <w:b/>
        </w:rPr>
        <w:t>.</w:t>
      </w:r>
      <w:r w:rsidRPr="00FC7D77">
        <w:rPr>
          <w:b/>
        </w:rPr>
        <w:fldChar w:fldCharType="begin"/>
      </w:r>
      <w:r w:rsidRPr="00FC7D77">
        <w:rPr>
          <w:b/>
        </w:rPr>
        <w:instrText xml:space="preserve"> SEQ Таблица \* ARABIC \s 2 </w:instrText>
      </w:r>
      <w:r w:rsidRPr="00FC7D77">
        <w:rPr>
          <w:b/>
        </w:rPr>
        <w:fldChar w:fldCharType="separate"/>
      </w:r>
      <w:r w:rsidR="00342B0D">
        <w:rPr>
          <w:b/>
          <w:noProof/>
        </w:rPr>
        <w:t>2</w:t>
      </w:r>
      <w:r w:rsidRPr="00FC7D77">
        <w:rPr>
          <w:b/>
        </w:rPr>
        <w:fldChar w:fldCharType="end"/>
      </w:r>
      <w:r w:rsidRPr="00FC7D77">
        <w:rPr>
          <w:b/>
        </w:rPr>
        <w:t xml:space="preserve"> – Оценка величины необходимых капитальных вложений в строительство, реконструкцию и модернизацию объектов ЦС ХВС на территории МО «Киселевский городской округ»</w:t>
      </w:r>
    </w:p>
    <w:tbl>
      <w:tblPr>
        <w:tblW w:w="5000" w:type="pct"/>
        <w:tblLook w:val="04A0" w:firstRow="1" w:lastRow="0" w:firstColumn="1" w:lastColumn="0" w:noHBand="0" w:noVBand="1"/>
      </w:tblPr>
      <w:tblGrid>
        <w:gridCol w:w="680"/>
        <w:gridCol w:w="4033"/>
        <w:gridCol w:w="879"/>
        <w:gridCol w:w="734"/>
        <w:gridCol w:w="734"/>
        <w:gridCol w:w="734"/>
        <w:gridCol w:w="734"/>
        <w:gridCol w:w="734"/>
        <w:gridCol w:w="734"/>
        <w:gridCol w:w="734"/>
        <w:gridCol w:w="734"/>
        <w:gridCol w:w="734"/>
        <w:gridCol w:w="734"/>
        <w:gridCol w:w="734"/>
        <w:gridCol w:w="894"/>
      </w:tblGrid>
      <w:tr w:rsidR="00FC7D77" w:rsidRPr="00FC7D77" w:rsidTr="00FC7D77">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 п.п.</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Наименование мероприятия</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В ценах 2021г.</w:t>
            </w:r>
          </w:p>
        </w:tc>
        <w:tc>
          <w:tcPr>
            <w:tcW w:w="3078" w:type="pct"/>
            <w:gridSpan w:val="1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Объем капитальных вложений в ценах лет реализации (без учета НДС), тыс. руб.</w:t>
            </w:r>
          </w:p>
        </w:tc>
      </w:tr>
      <w:tr w:rsidR="00FC7D77" w:rsidRPr="00FC7D77" w:rsidTr="00FC7D77">
        <w:trPr>
          <w:trHeight w:val="276"/>
          <w:tblHeader/>
        </w:trPr>
        <w:tc>
          <w:tcPr>
            <w:tcW w:w="2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138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2021г.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2022г.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2023г.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2024г.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2025г.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2026г.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2027г.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2028г.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2029г.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2030г.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2031г.</w:t>
            </w:r>
          </w:p>
        </w:tc>
        <w:tc>
          <w:tcPr>
            <w:tcW w:w="30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ИТОГО</w:t>
            </w:r>
          </w:p>
        </w:tc>
      </w:tr>
      <w:tr w:rsidR="00FC7D77" w:rsidRPr="00FC7D77" w:rsidTr="00FC7D77">
        <w:trPr>
          <w:trHeight w:val="276"/>
          <w:tblHeader/>
        </w:trPr>
        <w:tc>
          <w:tcPr>
            <w:tcW w:w="2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138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ТЗ ВС № 1, 2</w:t>
            </w:r>
            <w:r w:rsidRPr="00FC7D77">
              <w:rPr>
                <w:sz w:val="16"/>
                <w:szCs w:val="16"/>
              </w:rPr>
              <w:br/>
              <w:t>(зона эксплуатационной ответственности ООО "КВС")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50 103,9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200 315,2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246 140,6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234 456,1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484 810,5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281 968,6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226 715,2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170 600,2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145 232,0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123 365,3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128 299,9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2 292 007,6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водозабора Кара-Чумышского водохранилища: ремонт и замена насосного оборудования на водозаборе ООО "КВС" Кара-Чумышского водохранилища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2 021,6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1 100,7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1 149,1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2 249,7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НФС: выполнение комплекса мероприятий по ремонту и реконструкции оборудования НФС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4 122,2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2 244,3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2 343,1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4 587,4</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36 077,0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9 407,1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9 821,0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10 253,1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10 694,0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40 175,2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45 697,0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11 915,5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12 439,8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12 987,1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13 545,6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50 888,0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92 597,0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24 144,7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25 207,0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26 316,1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27 447,7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103 115,6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90 192,0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23 517,6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24 552,3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25 632,6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26 734,8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100 437,4</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гидроузла №1а до ул. Мира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305 138,2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1 570,3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12 551,8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13 091,5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13 497,3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45 333,5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47 237,5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49 174,2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51 141,2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53 186,9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55 314,3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57 526,9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399 625,3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камеры гидроузла № 6б до ул. Горняцкая, 2</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10 648,1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10 648,1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10 648,1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гидроузла №6а до ул. Студенческая</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14 371,3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1 474,3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15 502,2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16 976,4</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ВК СК "Родник" до гидроузла №6а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75 259,8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42 777,8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44 617,2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87 395,0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технологического магистрального водовода от Кара-Чумышского водозабора до НФС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329 263,9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55 771,9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58 114,4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60 497,0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62 916,9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65 433,6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68 050,9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70 773,0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441 557,8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ул. Мира от ВК 4 до ВК 2</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11 705,5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13 306,9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13 306,9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lastRenderedPageBreak/>
              <w:t>1.13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в районе Афонино от гидроузла №5 до существующей камеры (точка под</w:t>
            </w:r>
            <w:r w:rsidRPr="00FC7D77">
              <w:rPr>
                <w:sz w:val="16"/>
                <w:szCs w:val="16"/>
              </w:rPr>
              <w:softHyphen/>
              <w:t>ключения пос. Кутоново)</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47 937,8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18 946,4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19 742,1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20 551,5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59 240,0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"Северное поле шахты №12" до гидроузла №5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37 458,9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22 207,2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23 139,9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45 347,2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гидроузла №7 до гидроузла №6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114 719,0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34 005,2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35 433,4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36 886,1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38 361,6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144 686,3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ул. Одесская, 2 до ул. Тайбинцев, 36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15 979,8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9 473,5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9 871,4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19 344,9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от камеры №7 до ул. Боевая, 16а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31 359,1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18 591,0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19 371,9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37 962,9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магистрального водовода ул. Лутугина, 21а до ул. Лутугина, 109</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12 208,6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4 244,5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4 431,3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4 626,3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13 302,1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50 лет Города, 26 до ПГ-40 до ВК 33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1 328,0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1 385,1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1 385,1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Мира, 42 от ВК 2 до ВК 39</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521,6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пр. Строителей, 4 от ПГ-27 до ВК 102</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670,0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698,8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698,8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50 лет Города, 31 от ВК 37 до ВК 35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258,7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258,7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50 лет Города, 33 от ВК 35 до ВК 34</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690,0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719,7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719,7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ул.Весенняя, 33 от ВК 60 до ПГ 16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217,2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ВК 2 до ж/д ул. Мира, 36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358,7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374,1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374,1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50 лет Города, 2 от ВК 68 до ВК 18</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352,6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367,8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ВК 53 до ж/д ул. 50 лет Города, 40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633,8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661,1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661,1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Мира, 26 от ВК 131 до ул. 50 лет Го</w:t>
            </w:r>
            <w:r w:rsidRPr="00FC7D77">
              <w:rPr>
                <w:sz w:val="16"/>
                <w:szCs w:val="16"/>
              </w:rPr>
              <w:softHyphen/>
              <w:t>рода, 19 ПГ-5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467,7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ПГ 33 до ж/д ул. 50 лет Города, 12</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92,7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96,7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ВК 60 до ж/д ул. 50 лет Города, 36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86,6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ПГ 35 до ж/д ул. 50 лет Города, 28</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109,4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119,2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ВК 91 до ж/д ул. Утренняя, 1</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92,7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101,0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ПГ 23 до ж/д ул. Краснобродская, 1</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86,6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переулку Родниковый</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484,9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528,0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Сборная</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463,6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504,8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504,8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lastRenderedPageBreak/>
              <w:t>1.36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пр. Восточный от ВК 16 до ВК 80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16 142,4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17 577,3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17 577,3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5C52C2" w:rsidRDefault="00FC7D77" w:rsidP="00FC7D77">
            <w:pPr>
              <w:rPr>
                <w:sz w:val="16"/>
                <w:szCs w:val="16"/>
              </w:rPr>
            </w:pPr>
            <w:r w:rsidRPr="005C52C2">
              <w:rPr>
                <w:sz w:val="16"/>
                <w:szCs w:val="16"/>
              </w:rPr>
              <w:t>Реконструкция водопровода по ул. Мира от ВК 4 до ВК 8</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5 913,0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6 438,6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6 438,6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5C52C2" w:rsidRDefault="00FC7D77" w:rsidP="00FC7D77">
            <w:pPr>
              <w:rPr>
                <w:sz w:val="16"/>
                <w:szCs w:val="16"/>
              </w:rPr>
            </w:pPr>
            <w:r w:rsidRPr="005C52C2">
              <w:rPr>
                <w:sz w:val="16"/>
                <w:szCs w:val="16"/>
              </w:rPr>
              <w:t>Реконструкция магистрального водовода от ВК 8 до ВК 137</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273,0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297,3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297,3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5C52C2" w:rsidRDefault="00FC7D77" w:rsidP="00FC7D77">
            <w:pPr>
              <w:rPr>
                <w:sz w:val="16"/>
                <w:szCs w:val="16"/>
              </w:rPr>
            </w:pPr>
            <w:r w:rsidRPr="005C52C2">
              <w:rPr>
                <w:sz w:val="16"/>
                <w:szCs w:val="16"/>
              </w:rPr>
              <w:t>Реконструкция магистрального водовода от ВК 16 до ВК 8</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5 519,0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6 009,6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6 009,6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5C52C2" w:rsidRDefault="00FC7D77" w:rsidP="00FC7D77">
            <w:pPr>
              <w:rPr>
                <w:sz w:val="16"/>
                <w:szCs w:val="16"/>
              </w:rPr>
            </w:pPr>
            <w:r w:rsidRPr="005C52C2">
              <w:rPr>
                <w:sz w:val="16"/>
                <w:szCs w:val="16"/>
              </w:rPr>
              <w:t>Строительство водопроводных сетей района Зеленая Казанка (пос. Космонавтов)</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112 938,0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58 897,2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61 488,6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120 385,8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с. Верх-Егос (пересечение дорог г. Киселевск)</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4 606,0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5 236,1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5 236,1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50 лет Города, 31 от ВК 37 до ВК 45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1 209,0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1 261,0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1 261,0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Мира, 38 от ПГ 6 до ПГ 8</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1 734,0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1 808,6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1 808,6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Мира, 22 от ВК 3 до ВК 27</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691,5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691,5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Утренняя, 1а от ВК 94 до ВК 95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615,0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669,7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Кулундинская</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4 612,0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4 810,3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4 810,3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по ул. Табельная</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12 092,0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13 166,9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13 166,9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Кулундинская до ул. Фабричная с переходом через ЖД пути</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4 681,0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4 882,3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4 882,3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водопровода от 5 гидроузла до НФС п. Карагайлинский</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244 395,0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34 913,6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36 414,9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38 017,1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39 689,9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41 396,5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43 135,2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44 903,7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278 470,8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50 лет Октября, 40 до ул. 50 лет Октября, 39/1 «Парк Победы»</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2 972,0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2 972,0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2 972,0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Киселевская, 36 до пер. Мурманский, 22/2</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19 503,0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22 171,1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22 171,1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50 лет Города, 40 ВК 53 до ул. 50 лет Города, 44 ВК 55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1 151,0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1 253,3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1 253,3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Весенняя, 33 ВК 155 до ул. Весенняя, 16 ВК 156</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620,0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675,1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675,1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Весенняя, 19 ВК 109-ВК 110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289,6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289,6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Мира, 20 ВК 3 до ул. 50 лет Города, 19 ПГ 5</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1 815,0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1 976,3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1 976,3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водопровода от ул. Мира, 16 ВК 4 до ул. 50 лет Города, 6а ВК 19*</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3 629,0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3 951,6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3 951,6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водовода от ул. Студенческая, 21 до Черноморская, 27</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19 101,0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11 323,9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11 799,5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23 123,4</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водовода от НФС по ул. Весенняя, 16 (ВК 116**) (технологический трубопровод)</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45 726,0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12 995,4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13 554,2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14 123,4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14 702,5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55 375,5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водовода от ул. Белогорская до пер. Старый</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2 325,0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2 756,7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2 756,7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lastRenderedPageBreak/>
              <w:t>1.60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водов</w:t>
            </w:r>
            <w:r w:rsidR="00776CAD">
              <w:rPr>
                <w:sz w:val="16"/>
                <w:szCs w:val="16"/>
              </w:rPr>
              <w:t>ода от 7 камеры до ул.Томская</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13 592,0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18 180,5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18 180,5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61 491,0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72 909,0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72 909,0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водопроводных сетей пос. Кармак (разработка проекта на строительство водовода и проведение государственной экспертизы, строительство водопроводных сетей)</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19 130,0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26 611,5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26 611,5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776CAD" w:rsidRDefault="00FC7D77" w:rsidP="00FC7D77">
            <w:pPr>
              <w:rPr>
                <w:b/>
                <w:sz w:val="16"/>
                <w:szCs w:val="16"/>
              </w:rPr>
            </w:pPr>
            <w:r w:rsidRPr="00776CAD">
              <w:rPr>
                <w:b/>
                <w:sz w:val="16"/>
                <w:szCs w:val="16"/>
              </w:rPr>
              <w:t>ТЗ ВС № 3, 4</w:t>
            </w:r>
            <w:r w:rsidRPr="00776CAD">
              <w:rPr>
                <w:b/>
                <w:sz w:val="16"/>
                <w:szCs w:val="16"/>
              </w:rPr>
              <w:br/>
              <w:t>(зона эксплуатационной ответственности МП "Исток")</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1 314,0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1 809,0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1 416,0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578,0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1 524,0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1 459,0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8 610,0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Капитальный ремонт емкостей запаса воды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486,3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600,0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Капитальный ремонт водопроводных сетей п.Карагайлинский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623,0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Капитальный ремонт водопроводных колодцев п.Карагайлинский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сорбционного фильтра с фильтрующим материалом на НФС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1 322,4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1 440,0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1 440,0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осветлительных фильтров с фильтрующим материалом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2 117,5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1 360,0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1 360,0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2 720,0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натрий-катионитных фильтров с фильтрующим материалом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1 728,1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1 880,0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насосов холодного водоснабжения в здании НФС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318,0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насосов (ЭЦВ) холодного водоснабжения на скважинах (ТЗ ВС № 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379,0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Капитальный ремонт водопроводных сетей с.Верх-Чумыш (ТЗ ВС № 4)</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373,3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410,0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Замена насосов (ЭЦВ) холодного водоснабжения на скважинах с. Верх-Чумыш (ТЗ ВС № 4)</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117,1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130,0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ИТОГО по всем ТЗ ВС МО "Киселевский городской округ"</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50 214,9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201 629,2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247 949,6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235 872,1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485 388,5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283 492,6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227 015,2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172 059,2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145 331,0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123 365,3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128 299,9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2 300 617,6</w:t>
            </w:r>
          </w:p>
        </w:tc>
      </w:tr>
    </w:tbl>
    <w:p w:rsidR="00FC7D77" w:rsidRPr="00FC7D77" w:rsidRDefault="00FC7D77" w:rsidP="00FC7D77">
      <w:pPr>
        <w:rPr>
          <w:sz w:val="16"/>
          <w:szCs w:val="16"/>
        </w:rPr>
      </w:pPr>
      <w:r w:rsidRPr="00FC7D77">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B63F84" w:rsidRDefault="00B63F84" w:rsidP="00FC7D77">
      <w:pPr>
        <w:rPr>
          <w:sz w:val="16"/>
          <w:szCs w:val="16"/>
        </w:rPr>
      </w:pPr>
    </w:p>
    <w:p w:rsidR="00B63F84" w:rsidRDefault="00B63F84" w:rsidP="00FC7D77">
      <w:pPr>
        <w:rPr>
          <w:sz w:val="16"/>
          <w:szCs w:val="16"/>
        </w:rPr>
      </w:pPr>
    </w:p>
    <w:p w:rsidR="00FC7D77" w:rsidRPr="00C35879" w:rsidRDefault="00FC7D77" w:rsidP="00FC7D77">
      <w:pPr>
        <w:rPr>
          <w:b/>
        </w:rPr>
      </w:pPr>
      <w:r w:rsidRPr="00C35879">
        <w:rPr>
          <w:b/>
        </w:rPr>
        <w:t xml:space="preserve">Таблица </w:t>
      </w:r>
      <w:r w:rsidRPr="00C35879">
        <w:rPr>
          <w:b/>
        </w:rPr>
        <w:fldChar w:fldCharType="begin"/>
      </w:r>
      <w:r w:rsidRPr="00C35879">
        <w:rPr>
          <w:b/>
        </w:rPr>
        <w:instrText xml:space="preserve"> STYLEREF 2 \s </w:instrText>
      </w:r>
      <w:r w:rsidRPr="00C35879">
        <w:rPr>
          <w:b/>
        </w:rPr>
        <w:fldChar w:fldCharType="separate"/>
      </w:r>
      <w:r w:rsidR="00342B0D">
        <w:rPr>
          <w:b/>
          <w:noProof/>
        </w:rPr>
        <w:t>1.6</w:t>
      </w:r>
      <w:r w:rsidRPr="00C35879">
        <w:rPr>
          <w:b/>
        </w:rPr>
        <w:fldChar w:fldCharType="end"/>
      </w:r>
      <w:r w:rsidRPr="00C35879">
        <w:rPr>
          <w:b/>
        </w:rPr>
        <w:t>.</w:t>
      </w:r>
      <w:r w:rsidRPr="00C35879">
        <w:rPr>
          <w:b/>
        </w:rPr>
        <w:fldChar w:fldCharType="begin"/>
      </w:r>
      <w:r w:rsidRPr="00C35879">
        <w:rPr>
          <w:b/>
        </w:rPr>
        <w:instrText xml:space="preserve"> SEQ Таблица \* ARABIC \s 2 </w:instrText>
      </w:r>
      <w:r w:rsidRPr="00C35879">
        <w:rPr>
          <w:b/>
        </w:rPr>
        <w:fldChar w:fldCharType="separate"/>
      </w:r>
      <w:r w:rsidR="00342B0D">
        <w:rPr>
          <w:b/>
          <w:noProof/>
        </w:rPr>
        <w:t>3</w:t>
      </w:r>
      <w:r w:rsidRPr="00C35879">
        <w:rPr>
          <w:b/>
        </w:rPr>
        <w:fldChar w:fldCharType="end"/>
      </w:r>
      <w:r w:rsidRPr="00C35879">
        <w:rPr>
          <w:b/>
        </w:rPr>
        <w:t xml:space="preserve"> – Оценка величины необходимых капитальных вложений в строительство, реконструкцию и модернизацию объектов ЦС ГВС на территории МО «Киселевский городской округ»</w:t>
      </w:r>
    </w:p>
    <w:tbl>
      <w:tblPr>
        <w:tblW w:w="5000" w:type="pct"/>
        <w:tblLook w:val="04A0" w:firstRow="1" w:lastRow="0" w:firstColumn="1" w:lastColumn="0" w:noHBand="0" w:noVBand="1"/>
      </w:tblPr>
      <w:tblGrid>
        <w:gridCol w:w="680"/>
        <w:gridCol w:w="4033"/>
        <w:gridCol w:w="879"/>
        <w:gridCol w:w="734"/>
        <w:gridCol w:w="734"/>
        <w:gridCol w:w="734"/>
        <w:gridCol w:w="734"/>
        <w:gridCol w:w="734"/>
        <w:gridCol w:w="734"/>
        <w:gridCol w:w="734"/>
        <w:gridCol w:w="734"/>
        <w:gridCol w:w="734"/>
        <w:gridCol w:w="734"/>
        <w:gridCol w:w="734"/>
        <w:gridCol w:w="894"/>
      </w:tblGrid>
      <w:tr w:rsidR="00FC7D77" w:rsidRPr="00FC7D77" w:rsidTr="00FC7D77">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 п.п.</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Наименование мероприятия</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В ценах 2021г.</w:t>
            </w:r>
          </w:p>
        </w:tc>
        <w:tc>
          <w:tcPr>
            <w:tcW w:w="3079" w:type="pct"/>
            <w:gridSpan w:val="1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Объем капитальных вложений в ценах лет реализации (без учета НДС), тыс. руб.</w:t>
            </w:r>
          </w:p>
        </w:tc>
      </w:tr>
      <w:tr w:rsidR="00FC7D77" w:rsidRPr="00FC7D77" w:rsidTr="00FC7D77">
        <w:trPr>
          <w:trHeight w:val="276"/>
          <w:tblHeader/>
        </w:trPr>
        <w:tc>
          <w:tcPr>
            <w:tcW w:w="2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138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2021г.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2022г.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2023г.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2024г.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2025г.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2026г.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2027г.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2028г.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2029г.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2030г.</w:t>
            </w: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2031г.</w:t>
            </w:r>
          </w:p>
        </w:tc>
        <w:tc>
          <w:tcPr>
            <w:tcW w:w="30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r w:rsidRPr="00FC7D77">
              <w:rPr>
                <w:sz w:val="16"/>
                <w:szCs w:val="16"/>
              </w:rPr>
              <w:t>ИТОГО</w:t>
            </w:r>
          </w:p>
        </w:tc>
      </w:tr>
      <w:tr w:rsidR="00FC7D77" w:rsidRPr="00FC7D77" w:rsidTr="00FC7D77">
        <w:trPr>
          <w:trHeight w:val="276"/>
          <w:tblHeader/>
        </w:trPr>
        <w:tc>
          <w:tcPr>
            <w:tcW w:w="2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138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c>
          <w:tcPr>
            <w:tcW w:w="30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FC7D77" w:rsidRPr="00FC7D77" w:rsidRDefault="00FC7D77" w:rsidP="00FC7D77">
            <w:pPr>
              <w:rPr>
                <w:sz w:val="16"/>
                <w:szCs w:val="16"/>
              </w:rPr>
            </w:pPr>
          </w:p>
        </w:tc>
      </w:tr>
      <w:tr w:rsidR="00FC7D77" w:rsidRPr="00FC7D77" w:rsidTr="00FC7D77">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w:t>
            </w:r>
          </w:p>
        </w:tc>
        <w:tc>
          <w:tcPr>
            <w:tcW w:w="13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сетей ГВС от ТК71 до ТК72 ул. 50 лет Города</w:t>
            </w:r>
          </w:p>
        </w:tc>
        <w:tc>
          <w:tcPr>
            <w:tcW w:w="3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1 827,0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1 989,4</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1 989,4</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lastRenderedPageBreak/>
              <w:t>1.2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сетей ГВС от ТК72 до ТК73 ул. 50 лет Города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2 290,6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2 494,3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2 494,3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сетей ГВС от ТК73 до ТК74 ул. 50 лет Города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940,9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1 024,5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1 024,5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Реконструкция сетей ГВС от ТК74 до ТК75 ул. 50 лет Города</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2 009,4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2 188,1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2 188,1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№17а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96 345,2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32 217,5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33 506,2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34 846,4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36 240,3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136 810,3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№19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102 973,9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35 800,6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37 375,8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39 020,4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112 196,8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№23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55 600,1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28 995,4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30 271,2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59 266,7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№24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4 721,1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4 924,1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4 924,1</w:t>
            </w:r>
          </w:p>
        </w:tc>
      </w:tr>
      <w:tr w:rsidR="00FC7D77" w:rsidRPr="00FC7D77" w:rsidTr="00FC7D77">
        <w:trPr>
          <w:trHeight w:val="687"/>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№26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29 670,4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15 473,1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16 153,9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31 627,0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№31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20 372,6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21 248,6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21 248,6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№32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3 740,7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3 901,6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3 901,6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№33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105 823,9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36 791,4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38 410,3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40 100,3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115 302,0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№34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198 811,4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51 840,1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54 121,0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56 502,4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58 932,0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221 395,5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№40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46 884,4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24 450,2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25 526,0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49 976,2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№41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100 921,9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35 087,2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36 631,0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38 242,8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109 961,0</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№47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103 682,2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36 046,9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37 632,9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39 288,8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112 968,5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№50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64 606,1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22 461,4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23 449,7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24 481,5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70 392,5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 МП "Тепло"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214 953,8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56 049,2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58 515,4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61 090,1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63 716,9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239 371,6</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1.19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№1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12 184,3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12 708,2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12 708,2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№2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68 419,8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35 680,9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37 250,9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72 931,8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№5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14 563,1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15 189,3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15 189,3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1.22</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№9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170 066,7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44 344,9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46 296,1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48 333,1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50 411,4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189 385,5</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lastRenderedPageBreak/>
              <w:t>1.23</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№11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9 896,7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10 322,3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10 322,3</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1.24</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№15а, в т.ч. ЦТП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122 802,3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32 020,7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33 429,6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34 900,5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36 401,2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136 752,1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1.25</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№30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52 458,2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27 357,0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28 560,7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55 917,7</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1.26</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№37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148 494,9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38 720,0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40 423,7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42 202,4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44 017,1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165 363,2</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1.27</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№38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17 776,4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18 540,8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18 540,8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1.28</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№42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12 038,4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12 556,1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12 556,1</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1.29</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№46а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97 090,0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33 755,0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35 240,2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36 790,7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105 785,9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1.30</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№48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1 162,8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1 212,8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1 212,8</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1.31</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Строительство сетей ГВС для перевода потребителей котельной №49 на закрытую схему ГВС</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5 429,4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5 662,9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5 662,9</w:t>
            </w:r>
          </w:p>
        </w:tc>
      </w:tr>
      <w:tr w:rsidR="00FC7D77" w:rsidRPr="00FC7D77" w:rsidTr="00FC7D77">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13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ИТОГО по системам ГВС МО "Киселевский городской округ"</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661 140,7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586 984,8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460 952,9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253 478,6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32 217,5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33 506,2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34 846,4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36 240,3</w:t>
            </w:r>
          </w:p>
        </w:tc>
        <w:tc>
          <w:tcPr>
            <w:tcW w:w="3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7D77" w:rsidRPr="00FC7D77" w:rsidRDefault="00FC7D77" w:rsidP="00FC7D77">
            <w:pPr>
              <w:rPr>
                <w:sz w:val="16"/>
                <w:szCs w:val="16"/>
              </w:rPr>
            </w:pPr>
            <w:r w:rsidRPr="00FC7D77">
              <w:rPr>
                <w:sz w:val="16"/>
                <w:szCs w:val="16"/>
              </w:rPr>
              <w:t>2 099 367,3</w:t>
            </w:r>
          </w:p>
        </w:tc>
      </w:tr>
    </w:tbl>
    <w:p w:rsidR="00FC7D77" w:rsidRPr="00FC7D77" w:rsidRDefault="00FC7D77" w:rsidP="00FC7D77">
      <w:pPr>
        <w:rPr>
          <w:sz w:val="16"/>
          <w:szCs w:val="16"/>
        </w:rPr>
      </w:pPr>
      <w:r w:rsidRPr="00FC7D77">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FC7D77" w:rsidRDefault="00FC7D77" w:rsidP="006F4874">
      <w:pPr>
        <w:pStyle w:val="ad"/>
        <w:rPr>
          <w:rFonts w:eastAsia="Times New Roman" w:cs="Times New Roman"/>
        </w:rPr>
      </w:pPr>
    </w:p>
    <w:p w:rsidR="00FC7D77" w:rsidRDefault="00FC7D77" w:rsidP="006F4874">
      <w:pPr>
        <w:pStyle w:val="ad"/>
        <w:rPr>
          <w:rFonts w:eastAsia="Times New Roman" w:cs="Times New Roman"/>
        </w:rPr>
      </w:pPr>
    </w:p>
    <w:p w:rsidR="002E691C" w:rsidRPr="006F4874" w:rsidRDefault="002E691C" w:rsidP="006F4874">
      <w:pPr>
        <w:pStyle w:val="20"/>
        <w:sectPr w:rsidR="002E691C" w:rsidRPr="006F4874" w:rsidSect="00BB679C">
          <w:headerReference w:type="default" r:id="rId17"/>
          <w:pgSz w:w="16838" w:h="11906" w:orient="landscape" w:code="9"/>
          <w:pgMar w:top="1701" w:right="1134" w:bottom="851" w:left="1134" w:header="567" w:footer="510" w:gutter="0"/>
          <w:cols w:space="708"/>
          <w:docGrid w:linePitch="360"/>
        </w:sectPr>
      </w:pPr>
      <w:bookmarkStart w:id="107" w:name="_Toc74027627"/>
    </w:p>
    <w:p w:rsidR="00B131D0" w:rsidRPr="006F4874" w:rsidRDefault="00E51AF0" w:rsidP="006F4874">
      <w:pPr>
        <w:pStyle w:val="20"/>
      </w:pPr>
      <w:bookmarkStart w:id="108" w:name="_Toc80702592"/>
      <w:r w:rsidRPr="006F4874">
        <w:lastRenderedPageBreak/>
        <w:t>Раздел</w:t>
      </w:r>
      <w:r w:rsidR="00260E62" w:rsidRPr="006F4874">
        <w:t xml:space="preserve"> 7.</w:t>
      </w:r>
      <w:r w:rsidRPr="006F4874">
        <w:t xml:space="preserve"> </w:t>
      </w:r>
      <w:r w:rsidR="001D552E" w:rsidRPr="006F4874">
        <w:t>«</w:t>
      </w:r>
      <w:r w:rsidR="00B131D0" w:rsidRPr="006F4874">
        <w:t>Плановые значения показателей развития централизованных систем водоснабжения</w:t>
      </w:r>
      <w:r w:rsidR="001D552E" w:rsidRPr="006F4874">
        <w:t>»</w:t>
      </w:r>
      <w:bookmarkEnd w:id="107"/>
      <w:bookmarkEnd w:id="108"/>
    </w:p>
    <w:p w:rsidR="001C2B6D" w:rsidRPr="006F4874" w:rsidRDefault="001C2B6D" w:rsidP="006F4874">
      <w:pPr>
        <w:pStyle w:val="a7"/>
      </w:pPr>
      <w:r w:rsidRPr="006F4874">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F17F4E" w:rsidRPr="006F4874">
        <w:t>я</w:t>
      </w:r>
      <w:r w:rsidRPr="006F4874">
        <w:t xml:space="preserve"> и (или) водоотведения, утвержденного Приказом </w:t>
      </w:r>
      <w:r w:rsidR="00FF4C2D" w:rsidRPr="006F4874">
        <w:t>Минстроя</w:t>
      </w:r>
      <w:r w:rsidRPr="006F4874">
        <w:t xml:space="preserve"> РФ от 04.04.2014 № 162/пр</w:t>
      </w:r>
      <w:r w:rsidR="00B13336" w:rsidRPr="006F4874">
        <w:t>,</w:t>
      </w:r>
      <w:r w:rsidRPr="006F4874">
        <w:t xml:space="preserve"> к показателям развития ЦС ХВС относятся: </w:t>
      </w:r>
    </w:p>
    <w:p w:rsidR="001C2B6D" w:rsidRPr="006F4874" w:rsidRDefault="001C2B6D" w:rsidP="006F4874">
      <w:pPr>
        <w:pStyle w:val="a7"/>
        <w:numPr>
          <w:ilvl w:val="0"/>
          <w:numId w:val="26"/>
        </w:numPr>
      </w:pPr>
      <w:r w:rsidRPr="006F4874">
        <w:t xml:space="preserve">Показатели качества </w:t>
      </w:r>
      <w:r w:rsidR="00EB36D5" w:rsidRPr="006F4874">
        <w:t>воды</w:t>
      </w:r>
      <w:r w:rsidRPr="006F4874">
        <w:t>:</w:t>
      </w:r>
    </w:p>
    <w:p w:rsidR="001C2B6D" w:rsidRPr="006F4874" w:rsidRDefault="001C2B6D" w:rsidP="006F4874">
      <w:pPr>
        <w:pStyle w:val="a7"/>
        <w:numPr>
          <w:ilvl w:val="1"/>
          <w:numId w:val="26"/>
        </w:numPr>
      </w:pPr>
      <w:r w:rsidRPr="006F4874">
        <w:t xml:space="preserve">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w:t>
      </w:r>
      <w:r w:rsidR="0081448D" w:rsidRPr="006F4874">
        <w:t xml:space="preserve">воды </w:t>
      </w:r>
      <w:r w:rsidRPr="006F4874">
        <w:t>(%);</w:t>
      </w:r>
    </w:p>
    <w:p w:rsidR="001C2B6D" w:rsidRPr="006F4874" w:rsidRDefault="001C2B6D" w:rsidP="006F4874">
      <w:pPr>
        <w:pStyle w:val="a7"/>
        <w:numPr>
          <w:ilvl w:val="1"/>
          <w:numId w:val="26"/>
        </w:numPr>
      </w:pPr>
      <w:r w:rsidRPr="006F4874">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w:t>
      </w:r>
    </w:p>
    <w:p w:rsidR="001C2B6D" w:rsidRPr="006F4874" w:rsidRDefault="001C2B6D" w:rsidP="006F4874">
      <w:pPr>
        <w:pStyle w:val="a7"/>
        <w:numPr>
          <w:ilvl w:val="0"/>
          <w:numId w:val="26"/>
        </w:numPr>
      </w:pPr>
      <w:r w:rsidRPr="006F4874">
        <w:t>Показател</w:t>
      </w:r>
      <w:r w:rsidR="00E85827" w:rsidRPr="006F4874">
        <w:t>и</w:t>
      </w:r>
      <w:r w:rsidRPr="006F4874">
        <w:t xml:space="preserve"> надежности и бесперебойности водоснабжения:</w:t>
      </w:r>
    </w:p>
    <w:p w:rsidR="001C2B6D" w:rsidRPr="006F4874" w:rsidRDefault="001C2B6D" w:rsidP="006F4874">
      <w:pPr>
        <w:pStyle w:val="a7"/>
        <w:numPr>
          <w:ilvl w:val="1"/>
          <w:numId w:val="26"/>
        </w:numPr>
      </w:pPr>
      <w:r w:rsidRPr="006F4874">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1C2B6D" w:rsidRPr="006F4874" w:rsidRDefault="001C2B6D" w:rsidP="006F4874">
      <w:pPr>
        <w:pStyle w:val="a7"/>
        <w:numPr>
          <w:ilvl w:val="0"/>
          <w:numId w:val="26"/>
        </w:numPr>
      </w:pPr>
      <w:r w:rsidRPr="006F4874">
        <w:t xml:space="preserve">Показатели </w:t>
      </w:r>
      <w:r w:rsidR="00EB36D5" w:rsidRPr="006F4874">
        <w:t>энергетической эффективности</w:t>
      </w:r>
      <w:r w:rsidRPr="006F4874">
        <w:t>:</w:t>
      </w:r>
    </w:p>
    <w:p w:rsidR="001C2B6D" w:rsidRPr="006F4874" w:rsidRDefault="001C2B6D" w:rsidP="006F4874">
      <w:pPr>
        <w:pStyle w:val="a7"/>
        <w:numPr>
          <w:ilvl w:val="1"/>
          <w:numId w:val="26"/>
        </w:numPr>
      </w:pPr>
      <w:r w:rsidRPr="006F4874">
        <w:t>Доля потерь воды в централизованных системах водоснабжения при транспортировке в общем объеме воды, поданной в водопроводную сеть (%);</w:t>
      </w:r>
    </w:p>
    <w:p w:rsidR="0081448D" w:rsidRPr="006F4874" w:rsidRDefault="00A65635" w:rsidP="006F4874">
      <w:pPr>
        <w:pStyle w:val="a7"/>
        <w:numPr>
          <w:ilvl w:val="1"/>
          <w:numId w:val="26"/>
        </w:numPr>
      </w:pPr>
      <w:r w:rsidRPr="006F4874">
        <w:t xml:space="preserve">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 </w:t>
      </w:r>
      <w:r w:rsidR="0081448D" w:rsidRPr="006F4874">
        <w:t>(кВт·ч/м³).</w:t>
      </w:r>
    </w:p>
    <w:p w:rsidR="00404D90" w:rsidRPr="006F4874" w:rsidRDefault="00404D90" w:rsidP="006F4874">
      <w:pPr>
        <w:pStyle w:val="a7"/>
      </w:pPr>
      <w:r w:rsidRPr="006F487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МО </w:t>
      </w:r>
      <w:r w:rsidR="0081448D" w:rsidRPr="006F4874">
        <w:t xml:space="preserve">«Киселевский городской округ» </w:t>
      </w:r>
      <w:r w:rsidRPr="006F4874">
        <w:t>не установлены.</w:t>
      </w:r>
    </w:p>
    <w:p w:rsidR="0081448D" w:rsidRPr="006F4874" w:rsidRDefault="000056D6" w:rsidP="006F4874">
      <w:pPr>
        <w:pStyle w:val="a7"/>
      </w:pPr>
      <w:r w:rsidRPr="006F4874">
        <w:lastRenderedPageBreak/>
        <w:t>Фактические и плановые значения показателей развития ЦС ХВС</w:t>
      </w:r>
      <w:r w:rsidR="005D68BF" w:rsidRPr="006F4874">
        <w:t xml:space="preserve"> </w:t>
      </w:r>
      <w:r w:rsidR="00E07BAB" w:rsidRPr="006F4874">
        <w:t xml:space="preserve">МО </w:t>
      </w:r>
      <w:r w:rsidR="0081448D" w:rsidRPr="006F4874">
        <w:t xml:space="preserve">«Киселевский городской округ» </w:t>
      </w:r>
      <w:r w:rsidR="00404D90" w:rsidRPr="006F4874">
        <w:t xml:space="preserve">с разделением по организациям, осуществляющим регулируемые виды деятельности в сфере водоснабжения, приведены в таблицах </w:t>
      </w:r>
      <w:r w:rsidR="00E07BAB" w:rsidRPr="006F4874">
        <w:t>1.7.1, 1.7.2</w:t>
      </w:r>
      <w:r w:rsidR="00404D90" w:rsidRPr="006F4874">
        <w:t>.</w:t>
      </w:r>
    </w:p>
    <w:p w:rsidR="0081448D" w:rsidRPr="006F4874" w:rsidRDefault="0081448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1.7</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w:t>
      </w:r>
      <w:r w:rsidR="00705C05">
        <w:rPr>
          <w:noProof/>
        </w:rPr>
        <w:fldChar w:fldCharType="end"/>
      </w:r>
      <w:r w:rsidRPr="006F4874">
        <w:t xml:space="preserve"> </w:t>
      </w:r>
      <w:r w:rsidRPr="006F4874">
        <w:rPr>
          <w:rFonts w:asciiTheme="minorHAnsi" w:eastAsia="Times New Roman" w:hAnsiTheme="minorHAnsi" w:cs="Times New Roman"/>
        </w:rPr>
        <w:t xml:space="preserve">– </w:t>
      </w:r>
      <w:r w:rsidRPr="006F4874">
        <w:t>Фактические и плановые значения показателей развития ЦС ХВС МО «Киселевский городской округ» в зоне эксплуатационной ответственности ООО «КВС»</w:t>
      </w:r>
    </w:p>
    <w:tbl>
      <w:tblPr>
        <w:tblW w:w="5000" w:type="pct"/>
        <w:tblLook w:val="04A0" w:firstRow="1" w:lastRow="0" w:firstColumn="1" w:lastColumn="0" w:noHBand="0" w:noVBand="1"/>
      </w:tblPr>
      <w:tblGrid>
        <w:gridCol w:w="474"/>
        <w:gridCol w:w="1715"/>
        <w:gridCol w:w="661"/>
        <w:gridCol w:w="536"/>
        <w:gridCol w:w="536"/>
        <w:gridCol w:w="536"/>
        <w:gridCol w:w="536"/>
        <w:gridCol w:w="536"/>
        <w:gridCol w:w="536"/>
        <w:gridCol w:w="549"/>
        <w:gridCol w:w="549"/>
        <w:gridCol w:w="549"/>
        <w:gridCol w:w="549"/>
        <w:gridCol w:w="549"/>
        <w:gridCol w:w="533"/>
      </w:tblGrid>
      <w:tr w:rsidR="00F87B1D" w:rsidRPr="006F4874" w:rsidTr="0081448D">
        <w:trPr>
          <w:trHeight w:val="1066"/>
          <w:tblHead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 п.п.</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6F4874" w:rsidRDefault="0081448D" w:rsidP="006F4874">
            <w:pPr>
              <w:jc w:val="center"/>
              <w:rPr>
                <w:b/>
                <w:bCs/>
                <w:sz w:val="16"/>
                <w:szCs w:val="16"/>
              </w:rPr>
            </w:pPr>
            <w:r w:rsidRPr="006F4874">
              <w:rPr>
                <w:b/>
                <w:bCs/>
                <w:sz w:val="16"/>
                <w:szCs w:val="16"/>
              </w:rPr>
              <w:t>Фактические значения</w:t>
            </w:r>
          </w:p>
        </w:tc>
        <w:tc>
          <w:tcPr>
            <w:tcW w:w="3190"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Плановые значения</w:t>
            </w:r>
          </w:p>
        </w:tc>
      </w:tr>
      <w:tr w:rsidR="00F87B1D" w:rsidRPr="006F4874" w:rsidTr="0081448D">
        <w:trPr>
          <w:trHeight w:val="20"/>
          <w:tblHeader/>
        </w:trPr>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9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2021г.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2022г.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2025г.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2026г.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2027г.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2028г.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2029г.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2030г.</w:t>
            </w:r>
          </w:p>
        </w:tc>
        <w:tc>
          <w:tcPr>
            <w:tcW w:w="286"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2031г.</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w:t>
            </w:r>
            <w:r w:rsidRPr="006F4874">
              <w:rPr>
                <w:sz w:val="16"/>
                <w:szCs w:val="16"/>
              </w:rPr>
              <w:lastRenderedPageBreak/>
              <w:t>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lastRenderedPageBreak/>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≤1,03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≤0,94</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≤0,93</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≤0,91</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3</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36,33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≤37,7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≤36,25</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≤35,52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≤34,81</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≤34,08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≤33,34</w:t>
            </w:r>
          </w:p>
        </w:tc>
      </w:tr>
      <w:tr w:rsidR="00F87B1D" w:rsidRPr="006F4874"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A65635" w:rsidP="006F4874">
            <w:pPr>
              <w:jc w:val="center"/>
              <w:rPr>
                <w:sz w:val="16"/>
                <w:szCs w:val="16"/>
              </w:rPr>
            </w:pPr>
            <w:r w:rsidRPr="006F4874">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≤0,18</w:t>
            </w:r>
          </w:p>
        </w:tc>
      </w:tr>
    </w:tbl>
    <w:p w:rsidR="0081448D" w:rsidRPr="006F4874" w:rsidRDefault="0081448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1.7</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2</w:t>
      </w:r>
      <w:r w:rsidR="00705C05">
        <w:rPr>
          <w:noProof/>
        </w:rPr>
        <w:fldChar w:fldCharType="end"/>
      </w:r>
      <w:r w:rsidRPr="006F4874">
        <w:t xml:space="preserve"> </w:t>
      </w:r>
      <w:r w:rsidRPr="006F4874">
        <w:rPr>
          <w:rFonts w:asciiTheme="minorHAnsi" w:eastAsia="Times New Roman" w:hAnsiTheme="minorHAnsi" w:cs="Times New Roman"/>
        </w:rPr>
        <w:t xml:space="preserve">– </w:t>
      </w:r>
      <w:r w:rsidRPr="006F4874">
        <w:t>Фактические и плановые значения показателей развития ЦС ХВС МО «Киселевский городской округ» в зоне эксплуатационной ответственности ООО «КВС»</w:t>
      </w:r>
    </w:p>
    <w:tbl>
      <w:tblPr>
        <w:tblW w:w="5000" w:type="pct"/>
        <w:tblLook w:val="04A0" w:firstRow="1" w:lastRow="0" w:firstColumn="1" w:lastColumn="0" w:noHBand="0" w:noVBand="1"/>
      </w:tblPr>
      <w:tblGrid>
        <w:gridCol w:w="446"/>
        <w:gridCol w:w="1763"/>
        <w:gridCol w:w="661"/>
        <w:gridCol w:w="537"/>
        <w:gridCol w:w="549"/>
        <w:gridCol w:w="549"/>
        <w:gridCol w:w="549"/>
        <w:gridCol w:w="536"/>
        <w:gridCol w:w="536"/>
        <w:gridCol w:w="536"/>
        <w:gridCol w:w="536"/>
        <w:gridCol w:w="536"/>
        <w:gridCol w:w="536"/>
        <w:gridCol w:w="536"/>
        <w:gridCol w:w="538"/>
      </w:tblGrid>
      <w:tr w:rsidR="00F87B1D" w:rsidRPr="006F4874" w:rsidTr="0081448D">
        <w:trPr>
          <w:trHeight w:val="1116"/>
          <w:tblHead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 п.п.</w:t>
            </w:r>
          </w:p>
        </w:tc>
        <w:tc>
          <w:tcPr>
            <w:tcW w:w="9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6F4874" w:rsidRDefault="0081448D" w:rsidP="006F4874">
            <w:pPr>
              <w:jc w:val="center"/>
              <w:rPr>
                <w:b/>
                <w:bCs/>
                <w:sz w:val="16"/>
                <w:szCs w:val="16"/>
              </w:rPr>
            </w:pPr>
            <w:r w:rsidRPr="006F4874">
              <w:rPr>
                <w:b/>
                <w:bCs/>
                <w:sz w:val="16"/>
                <w:szCs w:val="16"/>
              </w:rPr>
              <w:t>Фактические значения</w:t>
            </w:r>
          </w:p>
        </w:tc>
        <w:tc>
          <w:tcPr>
            <w:tcW w:w="3179"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Плановые значения</w:t>
            </w:r>
          </w:p>
        </w:tc>
      </w:tr>
      <w:tr w:rsidR="00F87B1D" w:rsidRPr="006F4874" w:rsidTr="0081448D">
        <w:trPr>
          <w:trHeight w:val="20"/>
          <w:tblHeader/>
        </w:trPr>
        <w:tc>
          <w:tcPr>
            <w:tcW w:w="2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6F4874" w:rsidRDefault="0081448D" w:rsidP="006F4874">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2020г.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2021г.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2022г.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2025г.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2026г.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2027г.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2028г.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2029г.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2031г.</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 xml:space="preserve">Количество перерывов в подаче воды, </w:t>
            </w:r>
            <w:r w:rsidRPr="006F4874">
              <w:rPr>
                <w:sz w:val="16"/>
                <w:szCs w:val="16"/>
              </w:rPr>
              <w:lastRenderedPageBreak/>
              <w:t>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lastRenderedPageBreak/>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0,00</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b/>
                <w:bCs/>
                <w:sz w:val="16"/>
                <w:szCs w:val="16"/>
              </w:rPr>
            </w:pPr>
            <w:r w:rsidRPr="006F4874">
              <w:rPr>
                <w:b/>
                <w:bCs/>
                <w:sz w:val="16"/>
                <w:szCs w:val="16"/>
              </w:rPr>
              <w:t>-</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≤29,7</w:t>
            </w:r>
          </w:p>
        </w:tc>
      </w:tr>
      <w:tr w:rsidR="00F87B1D" w:rsidRPr="006F4874"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A65635" w:rsidP="006F4874">
            <w:pPr>
              <w:jc w:val="center"/>
              <w:rPr>
                <w:sz w:val="16"/>
                <w:szCs w:val="16"/>
              </w:rPr>
            </w:pPr>
            <w:r w:rsidRPr="006F4874">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1,606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≤1,599</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≤1,582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≤1,556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6F4874" w:rsidRDefault="0081448D" w:rsidP="006F4874">
            <w:pPr>
              <w:jc w:val="center"/>
              <w:rPr>
                <w:sz w:val="16"/>
                <w:szCs w:val="16"/>
              </w:rPr>
            </w:pPr>
            <w:r w:rsidRPr="006F4874">
              <w:rPr>
                <w:sz w:val="16"/>
                <w:szCs w:val="16"/>
              </w:rPr>
              <w:t>≤1,53</w:t>
            </w:r>
          </w:p>
        </w:tc>
      </w:tr>
    </w:tbl>
    <w:p w:rsidR="00260E62" w:rsidRPr="006F4874" w:rsidRDefault="00260E62" w:rsidP="006F4874">
      <w:pPr>
        <w:pStyle w:val="a7"/>
        <w:rPr>
          <w:rFonts w:eastAsia="Times New Roman"/>
        </w:rPr>
        <w:sectPr w:rsidR="00260E62" w:rsidRPr="006F4874" w:rsidSect="00E754BB">
          <w:headerReference w:type="default" r:id="rId18"/>
          <w:pgSz w:w="11906" w:h="16838" w:code="9"/>
          <w:pgMar w:top="1134" w:right="851" w:bottom="1134" w:left="1701" w:header="567" w:footer="567" w:gutter="0"/>
          <w:cols w:space="708"/>
          <w:docGrid w:linePitch="360"/>
        </w:sectPr>
      </w:pPr>
    </w:p>
    <w:p w:rsidR="00B131D0" w:rsidRPr="006F4874" w:rsidRDefault="00E51AF0" w:rsidP="006F4874">
      <w:pPr>
        <w:pStyle w:val="20"/>
      </w:pPr>
      <w:bookmarkStart w:id="109" w:name="_Toc74027632"/>
      <w:bookmarkStart w:id="110" w:name="_Toc80702593"/>
      <w:r w:rsidRPr="006F4874">
        <w:lastRenderedPageBreak/>
        <w:t>Раздел</w:t>
      </w:r>
      <w:r w:rsidR="00260E62" w:rsidRPr="006F4874">
        <w:t xml:space="preserve"> 8.</w:t>
      </w:r>
      <w:r w:rsidRPr="006F4874">
        <w:t xml:space="preserve"> </w:t>
      </w:r>
      <w:r w:rsidR="001D552E" w:rsidRPr="006F4874">
        <w:t>«</w:t>
      </w:r>
      <w:r w:rsidR="00B131D0" w:rsidRPr="006F4874">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6F4874">
        <w:t>»</w:t>
      </w:r>
      <w:bookmarkEnd w:id="109"/>
      <w:bookmarkEnd w:id="110"/>
    </w:p>
    <w:p w:rsidR="00757E5C" w:rsidRPr="006F4874" w:rsidRDefault="00757E5C" w:rsidP="006F4874">
      <w:pPr>
        <w:pStyle w:val="a7"/>
      </w:pPr>
      <w:r w:rsidRPr="006F4874">
        <w:t>В соответствии с ФЗ РФ от 07.12.2011 № 416-ФЗ по вопросам эксплуатации бесхозяйных объектов определено следующее:</w:t>
      </w:r>
    </w:p>
    <w:p w:rsidR="00757E5C" w:rsidRPr="006F4874" w:rsidRDefault="00757E5C" w:rsidP="006F4874">
      <w:pPr>
        <w:pStyle w:val="a7"/>
        <w:numPr>
          <w:ilvl w:val="0"/>
          <w:numId w:val="33"/>
        </w:numPr>
      </w:pPr>
      <w:r w:rsidRPr="006F487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57E5C" w:rsidRPr="006F4874" w:rsidRDefault="00757E5C" w:rsidP="006F4874">
      <w:pPr>
        <w:pStyle w:val="a7"/>
        <w:numPr>
          <w:ilvl w:val="0"/>
          <w:numId w:val="33"/>
        </w:numPr>
      </w:pPr>
      <w:r w:rsidRPr="006F487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57E5C" w:rsidRPr="006F4874" w:rsidRDefault="00757E5C" w:rsidP="006F4874">
      <w:pPr>
        <w:pStyle w:val="a7"/>
        <w:numPr>
          <w:ilvl w:val="0"/>
          <w:numId w:val="33"/>
        </w:numPr>
      </w:pPr>
      <w:r w:rsidRPr="006F487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E07BAB" w:rsidRPr="006F4874" w:rsidRDefault="00757E5C" w:rsidP="006F4874">
      <w:pPr>
        <w:pStyle w:val="a7"/>
      </w:pPr>
      <w:r w:rsidRPr="006F4874">
        <w:t xml:space="preserve"> </w:t>
      </w:r>
      <w:r w:rsidR="00CB5189" w:rsidRPr="006F4874">
        <w:t>В</w:t>
      </w:r>
      <w:r w:rsidR="00E07BAB" w:rsidRPr="006F4874">
        <w:t>ыявленны</w:t>
      </w:r>
      <w:r w:rsidR="00CB5189" w:rsidRPr="006F4874">
        <w:t>е</w:t>
      </w:r>
      <w:r w:rsidR="00E07BAB" w:rsidRPr="006F4874">
        <w:t xml:space="preserve"> на территории МО </w:t>
      </w:r>
      <w:r w:rsidR="00CB5189" w:rsidRPr="006F4874">
        <w:t>«Киселевский городской округ»</w:t>
      </w:r>
      <w:r w:rsidR="00E07BAB" w:rsidRPr="006F4874">
        <w:t xml:space="preserve"> бесхозяйны</w:t>
      </w:r>
      <w:r w:rsidR="00CB5189" w:rsidRPr="006F4874">
        <w:t>е</w:t>
      </w:r>
      <w:r w:rsidR="00E07BAB" w:rsidRPr="006F4874">
        <w:t xml:space="preserve"> </w:t>
      </w:r>
      <w:r w:rsidR="006319C8" w:rsidRPr="006F4874">
        <w:t>объект</w:t>
      </w:r>
      <w:r w:rsidR="00CB5189" w:rsidRPr="006F4874">
        <w:t>ы</w:t>
      </w:r>
      <w:r w:rsidR="006319C8" w:rsidRPr="006F4874">
        <w:t xml:space="preserve"> централизованных систем водоснабжения</w:t>
      </w:r>
      <w:r w:rsidR="00E07BAB" w:rsidRPr="006F4874">
        <w:t xml:space="preserve"> </w:t>
      </w:r>
      <w:r w:rsidR="00CB5189" w:rsidRPr="006F4874">
        <w:t>отсутствуют</w:t>
      </w:r>
      <w:r w:rsidR="00E07BAB" w:rsidRPr="006F4874">
        <w:t>.</w:t>
      </w:r>
    </w:p>
    <w:p w:rsidR="003A5C27" w:rsidRPr="006F4874" w:rsidRDefault="003A5C27" w:rsidP="006F4874">
      <w:pPr>
        <w:pStyle w:val="a7"/>
        <w:rPr>
          <w:rFonts w:eastAsia="Times New Roman"/>
        </w:rPr>
        <w:sectPr w:rsidR="003A5C27" w:rsidRPr="006F4874" w:rsidSect="00E754BB">
          <w:pgSz w:w="11906" w:h="16838" w:code="9"/>
          <w:pgMar w:top="1134" w:right="851" w:bottom="1134" w:left="1701" w:header="567" w:footer="567" w:gutter="0"/>
          <w:cols w:space="708"/>
          <w:docGrid w:linePitch="360"/>
        </w:sectPr>
      </w:pPr>
    </w:p>
    <w:p w:rsidR="003E2516" w:rsidRPr="006F4874" w:rsidRDefault="003E2516" w:rsidP="006F4874">
      <w:pPr>
        <w:pStyle w:val="10"/>
        <w:numPr>
          <w:ilvl w:val="0"/>
          <w:numId w:val="16"/>
        </w:numPr>
      </w:pPr>
      <w:bookmarkStart w:id="111" w:name="_Toc74027634"/>
      <w:bookmarkStart w:id="112" w:name="_Toc80702594"/>
      <w:r w:rsidRPr="006F4874">
        <w:lastRenderedPageBreak/>
        <w:t>Схема водоотведения</w:t>
      </w:r>
      <w:bookmarkEnd w:id="111"/>
      <w:bookmarkEnd w:id="112"/>
    </w:p>
    <w:p w:rsidR="005F689D" w:rsidRPr="006F4874" w:rsidRDefault="005F689D" w:rsidP="006F4874">
      <w:pPr>
        <w:pStyle w:val="20"/>
        <w:pageBreakBefore w:val="0"/>
        <w:ind w:left="720" w:firstLine="0"/>
      </w:pPr>
      <w:bookmarkStart w:id="113" w:name="_Toc77778866"/>
      <w:bookmarkStart w:id="114" w:name="_Toc80702595"/>
      <w:r w:rsidRPr="006F4874">
        <w:t xml:space="preserve">Раздел 1. «Существующее положение в сфере водоотведения </w:t>
      </w:r>
      <w:r w:rsidR="00F34A8F" w:rsidRPr="006F4874">
        <w:t>муниципального образования</w:t>
      </w:r>
      <w:r w:rsidRPr="006F4874">
        <w:t>»</w:t>
      </w:r>
      <w:bookmarkEnd w:id="113"/>
      <w:bookmarkEnd w:id="114"/>
    </w:p>
    <w:p w:rsidR="005F689D" w:rsidRPr="006F4874" w:rsidRDefault="005F689D" w:rsidP="006F4874">
      <w:pPr>
        <w:pStyle w:val="3"/>
      </w:pPr>
      <w:bookmarkStart w:id="115" w:name="_Toc77778867"/>
      <w:bookmarkStart w:id="116" w:name="_Toc80702596"/>
      <w:r w:rsidRPr="006F4874">
        <w:t xml:space="preserve">Описание структуры системы сбора, очистки и отведения сточных вод на территории </w:t>
      </w:r>
      <w:r w:rsidR="00F34A8F" w:rsidRPr="006F4874">
        <w:t xml:space="preserve">муниципального образования </w:t>
      </w:r>
      <w:r w:rsidRPr="006F4874">
        <w:t xml:space="preserve">округа и деление </w:t>
      </w:r>
      <w:r w:rsidR="00F34A8F" w:rsidRPr="006F4874">
        <w:t xml:space="preserve">муниципального образования </w:t>
      </w:r>
      <w:r w:rsidRPr="006F4874">
        <w:t>на эксплуатационные зоны</w:t>
      </w:r>
      <w:bookmarkEnd w:id="115"/>
      <w:bookmarkEnd w:id="116"/>
    </w:p>
    <w:p w:rsidR="005F689D" w:rsidRPr="006F4874" w:rsidRDefault="005F689D" w:rsidP="006F4874">
      <w:pPr>
        <w:pStyle w:val="a7"/>
      </w:pPr>
      <w:r w:rsidRPr="006F4874">
        <w:t xml:space="preserve">Перечень организаций, осуществляющих регулируемые виды деятельности в сфере водоотведения на территории МО «Киселевский городской округ», приведен в таблице 2.1.1.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w:t>
      </w:r>
      <w:r w:rsidR="00705C05">
        <w:rPr>
          <w:noProof/>
        </w:rPr>
        <w:fldChar w:fldCharType="end"/>
      </w:r>
      <w:r w:rsidRPr="006F4874">
        <w:t xml:space="preserve"> – Перечень организаций, осуществляющих регулируемые виды деятельности в сфере водоотведения на территории МО «Киселевский городской округ»</w:t>
      </w:r>
    </w:p>
    <w:tbl>
      <w:tblPr>
        <w:tblW w:w="0" w:type="auto"/>
        <w:tblCellMar>
          <w:left w:w="57" w:type="dxa"/>
          <w:right w:w="57" w:type="dxa"/>
        </w:tblCellMar>
        <w:tblLook w:val="04A0" w:firstRow="1" w:lastRow="0" w:firstColumn="1" w:lastColumn="0" w:noHBand="0" w:noVBand="1"/>
      </w:tblPr>
      <w:tblGrid>
        <w:gridCol w:w="466"/>
        <w:gridCol w:w="1945"/>
        <w:gridCol w:w="1527"/>
        <w:gridCol w:w="2210"/>
        <w:gridCol w:w="1114"/>
        <w:gridCol w:w="2082"/>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ИНН</w:t>
            </w:r>
            <w:r w:rsidRPr="006F4874">
              <w:rPr>
                <w:b/>
                <w:bCs/>
                <w:sz w:val="20"/>
                <w:szCs w:val="20"/>
                <w:lang w:eastAsia="en-US"/>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Виды осуществляемой регулируемой деятельности в сфере водоотведения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Муниципальное предприятие Киселевского городского округа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МП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652700, Кемеровская область - Кузбасс, г.Киселевск, ул.Коммунальная, 5, офис 2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4223124159</w:t>
            </w:r>
            <w:r w:rsidRPr="006F4874">
              <w:rPr>
                <w:sz w:val="20"/>
                <w:szCs w:val="20"/>
              </w:rPr>
              <w:br/>
              <w:t>422301001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Водоотведение, включая транспортировку и очистку сточных вод абонентов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Акционерное общество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652708, Кемеровская область, г. Киселёвск, ул. Ускатная, 6а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4211002950</w:t>
            </w:r>
            <w:r w:rsidRPr="006F4874">
              <w:rPr>
                <w:sz w:val="20"/>
                <w:szCs w:val="20"/>
                <w:lang w:eastAsia="en-US"/>
              </w:rPr>
              <w:br/>
              <w:t>421101001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lang w:eastAsia="en-US"/>
              </w:rPr>
              <w:t>Водоотведение, включая транспортировку и очистку сточных вод абонентов</w:t>
            </w:r>
          </w:p>
        </w:tc>
      </w:tr>
    </w:tbl>
    <w:p w:rsidR="005F689D" w:rsidRPr="006F4874" w:rsidRDefault="005F689D" w:rsidP="006F4874">
      <w:pPr>
        <w:pStyle w:val="a7"/>
      </w:pPr>
      <w:r w:rsidRPr="006F4874">
        <w:t>Регулируемые виды деятельности в сфере водоотведения на территории МО «Киселевский городской округ» осуществляют:</w:t>
      </w:r>
    </w:p>
    <w:p w:rsidR="005F689D" w:rsidRPr="006F4874" w:rsidRDefault="005F689D" w:rsidP="006F4874">
      <w:pPr>
        <w:pStyle w:val="a7"/>
        <w:numPr>
          <w:ilvl w:val="0"/>
          <w:numId w:val="63"/>
        </w:numPr>
      </w:pPr>
      <w:r w:rsidRPr="006F4874">
        <w:t>Гарантирующая организация (на основании Постановления администрации Киселевского городского округа от 19.08.2019 №105-н) – МП «Кристалл», осуществляющая транспортировку и очистку сточных вод абонентов;</w:t>
      </w:r>
    </w:p>
    <w:p w:rsidR="005F689D" w:rsidRPr="006F4874" w:rsidRDefault="005F689D" w:rsidP="006F4874">
      <w:pPr>
        <w:pStyle w:val="a7"/>
        <w:numPr>
          <w:ilvl w:val="0"/>
          <w:numId w:val="63"/>
        </w:numPr>
      </w:pPr>
      <w:r w:rsidRPr="006F4874">
        <w:t>Организация – АО «Знамя», осуществляющая транспортировку и очистку сточных вод абонентов.</w:t>
      </w:r>
    </w:p>
    <w:p w:rsidR="005F689D" w:rsidRPr="006F4874" w:rsidRDefault="005F689D" w:rsidP="006F4874">
      <w:pPr>
        <w:pStyle w:val="a7"/>
      </w:pPr>
      <w:r w:rsidRPr="006F4874">
        <w:t>В эксплуатационной зоне МП «Кристалл» на территории МО «Киселевский городской округ» находятся следующие объекты ЦС ВО:</w:t>
      </w:r>
    </w:p>
    <w:p w:rsidR="005F689D" w:rsidRPr="006F4874" w:rsidRDefault="005F689D" w:rsidP="006F4874">
      <w:pPr>
        <w:pStyle w:val="a7"/>
        <w:numPr>
          <w:ilvl w:val="0"/>
          <w:numId w:val="64"/>
        </w:numPr>
      </w:pPr>
      <w:r w:rsidRPr="006F4874">
        <w:t xml:space="preserve">Четыре КОС: </w:t>
      </w:r>
    </w:p>
    <w:p w:rsidR="005F689D" w:rsidRPr="006F4874" w:rsidRDefault="005F689D" w:rsidP="006F4874">
      <w:pPr>
        <w:pStyle w:val="a7"/>
        <w:numPr>
          <w:ilvl w:val="1"/>
          <w:numId w:val="64"/>
        </w:numPr>
      </w:pPr>
      <w:r w:rsidRPr="006F4874">
        <w:t>КОС 4-го канализационного бассейна (ГОСК – ТЗ ВО выпуска № 1), прое</w:t>
      </w:r>
      <w:r w:rsidR="007B0076" w:rsidRPr="006F4874">
        <w:t>ктной производительностью 28000</w:t>
      </w:r>
      <w:r w:rsidRPr="006F4874">
        <w:t>м</w:t>
      </w:r>
      <w:r w:rsidRPr="006F4874">
        <w:rPr>
          <w:vertAlign w:val="superscript"/>
        </w:rPr>
        <w:t>3</w:t>
      </w:r>
      <w:r w:rsidRPr="006F4874">
        <w:t xml:space="preserve">/сут., </w:t>
      </w:r>
      <w:r w:rsidR="007B0076" w:rsidRPr="006F4874">
        <w:t xml:space="preserve">которые расположены </w:t>
      </w:r>
      <w:r w:rsidRPr="006F4874">
        <w:t>в районе Зеленая Казанка г. Киселевск, сброс очищенных стоков осуществляется в р. Акчурла;</w:t>
      </w:r>
    </w:p>
    <w:p w:rsidR="005F689D" w:rsidRPr="006F4874" w:rsidRDefault="005F689D" w:rsidP="006F4874">
      <w:pPr>
        <w:pStyle w:val="a7"/>
        <w:numPr>
          <w:ilvl w:val="1"/>
          <w:numId w:val="64"/>
        </w:numPr>
      </w:pPr>
      <w:r w:rsidRPr="006F4874">
        <w:t>КОС «Дальние горы» (ТЗ ВО выпуска № 2), пр</w:t>
      </w:r>
      <w:r w:rsidR="007B0076" w:rsidRPr="006F4874">
        <w:t>оектной производительностью 100</w:t>
      </w:r>
      <w:r w:rsidRPr="006F4874">
        <w:t>м</w:t>
      </w:r>
      <w:r w:rsidRPr="006F4874">
        <w:rPr>
          <w:vertAlign w:val="superscript"/>
        </w:rPr>
        <w:t>3</w:t>
      </w:r>
      <w:r w:rsidRPr="006F4874">
        <w:t xml:space="preserve">/сут., </w:t>
      </w:r>
      <w:r w:rsidR="007B0076" w:rsidRPr="006F4874">
        <w:t xml:space="preserve">которые расположены </w:t>
      </w:r>
      <w:r w:rsidRPr="006F4874">
        <w:t>по адресу: г. Киселевск, район Дальние горы, ул. Кривая, 58а-3, сброс очищенных стоков осуществляется в р. Тугай;</w:t>
      </w:r>
    </w:p>
    <w:p w:rsidR="005F689D" w:rsidRPr="006F4874" w:rsidRDefault="005F689D" w:rsidP="006F4874">
      <w:pPr>
        <w:pStyle w:val="a7"/>
        <w:numPr>
          <w:ilvl w:val="1"/>
          <w:numId w:val="64"/>
        </w:numPr>
      </w:pPr>
      <w:r w:rsidRPr="006F4874">
        <w:lastRenderedPageBreak/>
        <w:t>КОС «Краснокаменские» (ТЗ ВО выпуска №3), проектной производительно</w:t>
      </w:r>
      <w:r w:rsidR="007B0076" w:rsidRPr="006F4874">
        <w:t>стью 1200</w:t>
      </w:r>
      <w:r w:rsidRPr="006F4874">
        <w:t>м</w:t>
      </w:r>
      <w:r w:rsidRPr="006F4874">
        <w:rPr>
          <w:vertAlign w:val="superscript"/>
        </w:rPr>
        <w:t>3</w:t>
      </w:r>
      <w:r w:rsidRPr="006F4874">
        <w:t xml:space="preserve">/сут., </w:t>
      </w:r>
      <w:r w:rsidR="007B0076" w:rsidRPr="006F4874">
        <w:t xml:space="preserve">которые расположены </w:t>
      </w:r>
      <w:r w:rsidRPr="006F4874">
        <w:t>в 2 км на запад от п. Севск Прокопьевского муниципального района, сброс очищенных стоков осуществляется в р. Тугай;</w:t>
      </w:r>
    </w:p>
    <w:p w:rsidR="005F689D" w:rsidRPr="006F4874" w:rsidRDefault="005F689D" w:rsidP="006F4874">
      <w:pPr>
        <w:pStyle w:val="a7"/>
        <w:numPr>
          <w:ilvl w:val="1"/>
          <w:numId w:val="64"/>
        </w:numPr>
      </w:pPr>
      <w:r w:rsidRPr="006F4874">
        <w:t>КОС «Бурлаки» (ТЗ ВО выпуска №4), про</w:t>
      </w:r>
      <w:r w:rsidR="007B0076" w:rsidRPr="006F4874">
        <w:t>ектной производительностью 1200</w:t>
      </w:r>
      <w:r w:rsidRPr="006F4874">
        <w:t>м</w:t>
      </w:r>
      <w:r w:rsidRPr="006F4874">
        <w:rPr>
          <w:vertAlign w:val="superscript"/>
        </w:rPr>
        <w:t>3</w:t>
      </w:r>
      <w:r w:rsidRPr="006F4874">
        <w:t xml:space="preserve">/сут., </w:t>
      </w:r>
      <w:r w:rsidR="007B0076" w:rsidRPr="006F4874">
        <w:t>которые расположен</w:t>
      </w:r>
      <w:r w:rsidRPr="006F4874">
        <w:t>ы в с. Бурлаки Прокопьевского муниципального района, сброс очищенных стоков осуществляется в р. Кривой Ускат;</w:t>
      </w:r>
    </w:p>
    <w:p w:rsidR="005F689D" w:rsidRPr="006F4874" w:rsidRDefault="005F689D" w:rsidP="006F4874">
      <w:pPr>
        <w:pStyle w:val="a7"/>
        <w:numPr>
          <w:ilvl w:val="0"/>
          <w:numId w:val="64"/>
        </w:numPr>
      </w:pPr>
      <w:r w:rsidRPr="006F4874">
        <w:t>Двенадцать КНС;</w:t>
      </w:r>
    </w:p>
    <w:p w:rsidR="005F689D" w:rsidRPr="006F4874" w:rsidRDefault="005F689D" w:rsidP="006F4874">
      <w:pPr>
        <w:pStyle w:val="a7"/>
        <w:numPr>
          <w:ilvl w:val="0"/>
          <w:numId w:val="64"/>
        </w:numPr>
      </w:pPr>
      <w:r w:rsidRPr="006F4874">
        <w:t xml:space="preserve">Канализационные самотечно-напорные сети суммарной протяженностью </w:t>
      </w:r>
      <w:r w:rsidR="00961E2E" w:rsidRPr="006F4874">
        <w:t>161844</w:t>
      </w:r>
      <w:r w:rsidRPr="006F4874">
        <w:t xml:space="preserve">м. </w:t>
      </w:r>
    </w:p>
    <w:p w:rsidR="005F689D" w:rsidRPr="006F4874" w:rsidRDefault="005F689D" w:rsidP="006F4874">
      <w:pPr>
        <w:pStyle w:val="a7"/>
      </w:pPr>
      <w:r w:rsidRPr="006F4874">
        <w:t>В эксплуатационной зоне АО «Знамя» на территории МО «Киселевский городской округ» находятся следующие объекты ЦС ВО:</w:t>
      </w:r>
    </w:p>
    <w:p w:rsidR="005F689D" w:rsidRPr="006F4874" w:rsidRDefault="005F689D" w:rsidP="006F4874">
      <w:pPr>
        <w:pStyle w:val="a7"/>
        <w:numPr>
          <w:ilvl w:val="0"/>
          <w:numId w:val="65"/>
        </w:numPr>
      </w:pPr>
      <w:r w:rsidRPr="006F4874">
        <w:t>Одни КОС (ТЗ ВО выпуска №5);</w:t>
      </w:r>
    </w:p>
    <w:p w:rsidR="005F689D" w:rsidRPr="006F4874" w:rsidRDefault="005F689D" w:rsidP="006F4874">
      <w:pPr>
        <w:pStyle w:val="a7"/>
        <w:numPr>
          <w:ilvl w:val="0"/>
          <w:numId w:val="65"/>
        </w:numPr>
      </w:pPr>
      <w:r w:rsidRPr="006F4874">
        <w:t>Канализационные самотечн</w:t>
      </w:r>
      <w:r w:rsidR="001C4E7F" w:rsidRPr="006F4874">
        <w:t>ые</w:t>
      </w:r>
      <w:r w:rsidRPr="006F4874">
        <w:t xml:space="preserve"> сети</w:t>
      </w:r>
      <w:r w:rsidR="007B0076" w:rsidRPr="006F4874">
        <w:t xml:space="preserve"> суммарной протяженностью ~</w:t>
      </w:r>
      <w:r w:rsidR="001C4E7F" w:rsidRPr="006F4874">
        <w:t>506</w:t>
      </w:r>
      <w:r w:rsidR="007B0076" w:rsidRPr="006F4874">
        <w:t>м</w:t>
      </w:r>
      <w:r w:rsidR="001C4E7F" w:rsidRPr="006F4874">
        <w:t xml:space="preserve"> на территории п. Ускат</w:t>
      </w:r>
      <w:r w:rsidRPr="006F4874">
        <w:t xml:space="preserve">. </w:t>
      </w:r>
    </w:p>
    <w:p w:rsidR="005F689D" w:rsidRPr="006F4874" w:rsidRDefault="005F689D" w:rsidP="006F4874">
      <w:pPr>
        <w:pStyle w:val="a7"/>
        <w:spacing w:before="0"/>
      </w:pPr>
      <w:r w:rsidRPr="006F4874">
        <w:t xml:space="preserve">Описание и технические характеристики основных объектов ЦС ВО (КОС, КНС) МО «Киселевский городской округ», приведены в подразделе 2.1.2. </w:t>
      </w:r>
    </w:p>
    <w:p w:rsidR="005F689D" w:rsidRPr="006F4874" w:rsidRDefault="005F689D" w:rsidP="006F4874">
      <w:pPr>
        <w:pStyle w:val="a7"/>
        <w:spacing w:before="0"/>
      </w:pPr>
      <w:r w:rsidRPr="006F4874">
        <w:t>Картосхемы зон действия ТЗ ВО МО «Киселевский городской округ» и расположения входящих в нее объектов ЦС ВО приведены на рисунках 2.1.1 – 2.1.6.</w:t>
      </w:r>
    </w:p>
    <w:p w:rsidR="005F689D" w:rsidRPr="006F4874" w:rsidRDefault="005F689D" w:rsidP="006F4874">
      <w:pPr>
        <w:pStyle w:val="a7"/>
        <w:spacing w:before="0"/>
        <w:sectPr w:rsidR="005F689D" w:rsidRPr="006F4874" w:rsidSect="00E754BB">
          <w:pgSz w:w="11906" w:h="16838"/>
          <w:pgMar w:top="1134" w:right="851" w:bottom="1134" w:left="1701" w:header="567" w:footer="567" w:gutter="0"/>
          <w:cols w:space="720"/>
        </w:sectPr>
      </w:pPr>
      <w:r w:rsidRPr="006F4874">
        <w:t xml:space="preserve"> </w:t>
      </w:r>
    </w:p>
    <w:p w:rsidR="005F689D" w:rsidRPr="006F4874" w:rsidRDefault="007B0076" w:rsidP="006F4874">
      <w:pPr>
        <w:pStyle w:val="a7"/>
        <w:keepNext/>
        <w:spacing w:before="0" w:after="0"/>
        <w:ind w:firstLine="0"/>
        <w:jc w:val="center"/>
      </w:pPr>
      <w:r w:rsidRPr="006F4874">
        <w:rPr>
          <w:noProof/>
          <w:lang w:eastAsia="ru-RU"/>
        </w:rPr>
        <w:lastRenderedPageBreak/>
        <w:drawing>
          <wp:inline distT="0" distB="0" distL="0" distR="0" wp14:anchorId="174138D9" wp14:editId="3C2E8A9D">
            <wp:extent cx="5829300" cy="6759798"/>
            <wp:effectExtent l="19050" t="19050" r="19050" b="22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О на территории МО Киселевский городской округ.jpg"/>
                    <pic:cNvPicPr/>
                  </pic:nvPicPr>
                  <pic:blipFill>
                    <a:blip r:embed="rId19">
                      <a:extLst>
                        <a:ext uri="{28A0092B-C50C-407E-A947-70E740481C1C}">
                          <a14:useLocalDpi xmlns:a14="http://schemas.microsoft.com/office/drawing/2010/main" val="0"/>
                        </a:ext>
                      </a:extLst>
                    </a:blip>
                    <a:stretch>
                      <a:fillRect/>
                    </a:stretch>
                  </pic:blipFill>
                  <pic:spPr>
                    <a:xfrm>
                      <a:off x="0" y="0"/>
                      <a:ext cx="5835023" cy="676643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1</w:t>
      </w:r>
      <w:r w:rsidR="00705C05">
        <w:rPr>
          <w:noProof/>
        </w:rPr>
        <w:fldChar w:fldCharType="end"/>
      </w:r>
      <w:r w:rsidRPr="006F4874">
        <w:t xml:space="preserve"> – Картосхема зон действия ТЗ ВО МО «Киселевский городской округ»</w:t>
      </w:r>
    </w:p>
    <w:p w:rsidR="007B0076" w:rsidRPr="006F4874" w:rsidRDefault="007B0076" w:rsidP="006F4874">
      <w:pPr>
        <w:pStyle w:val="a7"/>
        <w:keepNext/>
        <w:spacing w:before="0" w:after="0"/>
        <w:ind w:firstLine="0"/>
        <w:sectPr w:rsidR="007B0076" w:rsidRPr="006F4874" w:rsidSect="00E754BB">
          <w:pgSz w:w="11906" w:h="16838"/>
          <w:pgMar w:top="1134" w:right="851" w:bottom="1134" w:left="1701" w:header="567" w:footer="510" w:gutter="0"/>
          <w:cols w:space="720"/>
          <w:docGrid w:linePitch="326"/>
        </w:sectPr>
      </w:pPr>
    </w:p>
    <w:p w:rsidR="005F689D" w:rsidRPr="006F4874" w:rsidRDefault="005F689D" w:rsidP="006F4874">
      <w:pPr>
        <w:pStyle w:val="a7"/>
        <w:keepNext/>
        <w:spacing w:before="0" w:after="0"/>
        <w:ind w:firstLine="0"/>
      </w:pPr>
      <w:r w:rsidRPr="006F4874">
        <w:rPr>
          <w:noProof/>
          <w:lang w:eastAsia="ru-RU"/>
        </w:rPr>
        <w:lastRenderedPageBreak/>
        <w:drawing>
          <wp:inline distT="0" distB="0" distL="0" distR="0" wp14:anchorId="60888233" wp14:editId="6FF7BE35">
            <wp:extent cx="9266555" cy="5107940"/>
            <wp:effectExtent l="19050" t="19050" r="1079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a:extLst>
                        <a:ext uri="{28A0092B-C50C-407E-A947-70E740481C1C}">
                          <a14:useLocalDpi xmlns:a14="http://schemas.microsoft.com/office/drawing/2010/main" val="0"/>
                        </a:ext>
                      </a:extLst>
                    </a:blip>
                    <a:stretch>
                      <a:fillRect/>
                    </a:stretch>
                  </pic:blipFill>
                  <pic:spPr>
                    <a:xfrm>
                      <a:off x="0" y="0"/>
                      <a:ext cx="9266555" cy="5107940"/>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2</w:t>
      </w:r>
      <w:r w:rsidR="00705C05">
        <w:rPr>
          <w:noProof/>
        </w:rPr>
        <w:fldChar w:fldCharType="end"/>
      </w:r>
      <w:r w:rsidRPr="006F4874">
        <w:t xml:space="preserve"> – Картосхема зоны действия ТЗ ВО выпуска №1 и расположения входящих в нее объектов ЦС ВО</w:t>
      </w:r>
    </w:p>
    <w:p w:rsidR="005F689D" w:rsidRPr="006F4874" w:rsidRDefault="005F689D" w:rsidP="006F4874">
      <w:pPr>
        <w:rPr>
          <w:lang w:eastAsia="en-US"/>
        </w:r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E48F5BC" wp14:editId="2007F827">
            <wp:extent cx="6214787" cy="5276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224026" cy="528469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3</w:t>
      </w:r>
      <w:r w:rsidR="00705C05">
        <w:rPr>
          <w:noProof/>
        </w:rPr>
        <w:fldChar w:fldCharType="end"/>
      </w:r>
      <w:r w:rsidRPr="006F4874">
        <w:t xml:space="preserve"> – Картосхема зоны действия ТЗ ВО выпуска №2 и расположения входящих в нее объектов ЦС ВО</w:t>
      </w:r>
    </w:p>
    <w:p w:rsidR="005F689D" w:rsidRPr="006F4874" w:rsidRDefault="00206FBE" w:rsidP="006F4874">
      <w:pPr>
        <w:pStyle w:val="a7"/>
        <w:keepNext/>
        <w:spacing w:after="0"/>
        <w:ind w:firstLine="0"/>
        <w:jc w:val="center"/>
      </w:pPr>
      <w:r w:rsidRPr="006F4874">
        <w:rPr>
          <w:noProof/>
          <w:lang w:eastAsia="ru-RU"/>
        </w:rPr>
        <w:lastRenderedPageBreak/>
        <w:drawing>
          <wp:inline distT="0" distB="0" distL="0" distR="0" wp14:anchorId="6CC7B540" wp14:editId="44814439">
            <wp:extent cx="8286750" cy="4355362"/>
            <wp:effectExtent l="19050" t="19050" r="1905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 ВО 3.jpg"/>
                    <pic:cNvPicPr/>
                  </pic:nvPicPr>
                  <pic:blipFill>
                    <a:blip r:embed="rId22">
                      <a:extLst>
                        <a:ext uri="{28A0092B-C50C-407E-A947-70E740481C1C}">
                          <a14:useLocalDpi xmlns:a14="http://schemas.microsoft.com/office/drawing/2010/main" val="0"/>
                        </a:ext>
                      </a:extLst>
                    </a:blip>
                    <a:stretch>
                      <a:fillRect/>
                    </a:stretch>
                  </pic:blipFill>
                  <pic:spPr>
                    <a:xfrm>
                      <a:off x="0" y="0"/>
                      <a:ext cx="8287197" cy="4355597"/>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4</w:t>
      </w:r>
      <w:r w:rsidR="00705C05">
        <w:rPr>
          <w:noProof/>
        </w:rPr>
        <w:fldChar w:fldCharType="end"/>
      </w:r>
      <w:r w:rsidRPr="006F4874">
        <w:t xml:space="preserve"> – Картосхема зоны действия ТЗ ВО выпуска №3 и расположения входящих в нее объектов ЦС ВО</w:t>
      </w:r>
    </w:p>
    <w:p w:rsidR="005F689D" w:rsidRPr="006F4874" w:rsidRDefault="005F689D" w:rsidP="006F4874">
      <w:pPr>
        <w:pStyle w:val="a7"/>
        <w:ind w:firstLine="0"/>
      </w:pPr>
    </w:p>
    <w:p w:rsidR="005F689D" w:rsidRPr="006F4874" w:rsidRDefault="005F689D" w:rsidP="006F4874">
      <w:pPr>
        <w:pStyle w:val="a7"/>
        <w:keepNext/>
        <w:spacing w:after="0"/>
        <w:ind w:firstLine="0"/>
      </w:pPr>
      <w:r w:rsidRPr="006F4874">
        <w:rPr>
          <w:noProof/>
          <w:lang w:eastAsia="ru-RU"/>
        </w:rPr>
        <w:lastRenderedPageBreak/>
        <w:drawing>
          <wp:inline distT="0" distB="0" distL="0" distR="0" wp14:anchorId="2E230ECF" wp14:editId="11FBD559">
            <wp:extent cx="9266555" cy="4022725"/>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a:extLst>
                        <a:ext uri="{28A0092B-C50C-407E-A947-70E740481C1C}">
                          <a14:useLocalDpi xmlns:a14="http://schemas.microsoft.com/office/drawing/2010/main" val="0"/>
                        </a:ext>
                      </a:extLst>
                    </a:blip>
                    <a:stretch>
                      <a:fillRect/>
                    </a:stretch>
                  </pic:blipFill>
                  <pic:spPr>
                    <a:xfrm>
                      <a:off x="0" y="0"/>
                      <a:ext cx="9266555" cy="4022725"/>
                    </a:xfrm>
                    <a:prstGeom prst="rect">
                      <a:avLst/>
                    </a:prstGeom>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5</w:t>
      </w:r>
      <w:r w:rsidR="00705C05">
        <w:rPr>
          <w:noProof/>
        </w:rPr>
        <w:fldChar w:fldCharType="end"/>
      </w:r>
      <w:r w:rsidRPr="006F4874">
        <w:t xml:space="preserve"> – Картосхема зоны действия ТЗ ВО выпуска №4 и расположения входящих в нее объектов ЦС ВО</w:t>
      </w:r>
    </w:p>
    <w:p w:rsidR="005F689D" w:rsidRPr="006F4874" w:rsidRDefault="005F689D" w:rsidP="006F4874">
      <w:pPr>
        <w:jc w:val="center"/>
        <w:rPr>
          <w:lang w:eastAsia="en-US"/>
        </w:rPr>
      </w:pPr>
    </w:p>
    <w:p w:rsidR="005F689D" w:rsidRPr="006F4874" w:rsidRDefault="005F689D" w:rsidP="006F4874">
      <w:pPr>
        <w:pStyle w:val="a7"/>
        <w:ind w:firstLine="0"/>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5346903" wp14:editId="46AD5BFA">
            <wp:extent cx="8122920" cy="4625340"/>
            <wp:effectExtent l="19050" t="19050" r="1143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tretch>
                      <a:fillRect/>
                    </a:stretch>
                  </pic:blipFill>
                  <pic:spPr>
                    <a:xfrm>
                      <a:off x="0" y="0"/>
                      <a:ext cx="8122920" cy="4625340"/>
                    </a:xfrm>
                    <a:prstGeom prst="rect">
                      <a:avLst/>
                    </a:prstGeom>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BB679C">
          <w:headerReference w:type="default" r:id="rId25"/>
          <w:footerReference w:type="default" r:id="rId26"/>
          <w:pgSz w:w="16838" w:h="11906" w:orient="landscape"/>
          <w:pgMar w:top="1701" w:right="1134" w:bottom="851" w:left="1134" w:header="567" w:footer="510" w:gutter="0"/>
          <w:cols w:space="720"/>
          <w:docGrid w:linePitch="326"/>
        </w:sectP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6</w:t>
      </w:r>
      <w:r w:rsidR="00705C05">
        <w:rPr>
          <w:noProof/>
        </w:rPr>
        <w:fldChar w:fldCharType="end"/>
      </w:r>
      <w:r w:rsidRPr="006F4874">
        <w:t xml:space="preserve"> – Картосхема зоны действия ТЗ ВО выпуска №5 и расположения входящих в нее объектов ЦС ВО</w:t>
      </w:r>
    </w:p>
    <w:p w:rsidR="005F689D" w:rsidRPr="006F4874" w:rsidRDefault="005F689D" w:rsidP="006F4874">
      <w:pPr>
        <w:pStyle w:val="3"/>
      </w:pPr>
      <w:bookmarkStart w:id="117" w:name="_Toc77778868"/>
      <w:bookmarkStart w:id="118" w:name="_Toc80702597"/>
      <w:r w:rsidRPr="006F4874">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7"/>
      <w:bookmarkEnd w:id="118"/>
    </w:p>
    <w:p w:rsidR="005F689D" w:rsidRPr="006F4874" w:rsidRDefault="005F689D" w:rsidP="006F4874">
      <w:pPr>
        <w:pStyle w:val="a7"/>
      </w:pPr>
      <w:r w:rsidRPr="006F4874">
        <w:t>Перечень объектов ЦС ВО в эксплуатационной зоне МП «Кристалл» на территории МО «Киселевский городской округ» приведен в таблице 2.1.2.</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2</w:t>
      </w:r>
      <w:r w:rsidR="00705C05">
        <w:rPr>
          <w:noProof/>
        </w:rPr>
        <w:fldChar w:fldCharType="end"/>
      </w:r>
      <w:r w:rsidRPr="006F4874">
        <w:t xml:space="preserve"> – Перечень объектов ЦС ВО МП «Кристалл»</w:t>
      </w:r>
    </w:p>
    <w:tbl>
      <w:tblPr>
        <w:tblW w:w="0" w:type="auto"/>
        <w:tblLook w:val="04A0" w:firstRow="1" w:lastRow="0" w:firstColumn="1" w:lastColumn="0" w:noHBand="0" w:noVBand="1"/>
      </w:tblPr>
      <w:tblGrid>
        <w:gridCol w:w="698"/>
        <w:gridCol w:w="3263"/>
        <w:gridCol w:w="5383"/>
      </w:tblGrid>
      <w:tr w:rsidR="00F87B1D" w:rsidRPr="006F4874"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Адрес</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Кемеровская область, г. Киселевск, р-н Зеленая Казанка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Дальние горы, ул. Кривая, 58а-3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в 2 км на запад от п. Севск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с. Бурлаки</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Белогорская, 1а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ЦОФ, ул. Российская, 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Софийская, 41а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Мельничная, 15а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Автохозяйство, ул. Жемчужная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Транзитная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Желтых Акаций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Мирная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пос. Веселый, ул. Веселая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Воркутинская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Кирова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пр-д Западный</w:t>
            </w:r>
          </w:p>
        </w:tc>
      </w:tr>
    </w:tbl>
    <w:p w:rsidR="005F689D" w:rsidRPr="006F4874" w:rsidRDefault="005F689D" w:rsidP="006F4874">
      <w:pPr>
        <w:pStyle w:val="a7"/>
      </w:pPr>
      <w:r w:rsidRPr="006F4874">
        <w:t xml:space="preserve">К объектам в эксплуатационной зоне АО «Знамя» относятся КОС в п. Ускат Кемеровской области. Исходные данные по объектам ЦС ВО АО «Знамя» предоставлены не были и не рассматриваются в данной работе. </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ТЗ ВО выпуска №1 – КОС 4-го канализационного бассейна (ГОСК)</w:t>
      </w:r>
    </w:p>
    <w:p w:rsidR="005F689D" w:rsidRPr="006F4874" w:rsidRDefault="005F689D" w:rsidP="006F4874">
      <w:pPr>
        <w:pStyle w:val="a7"/>
      </w:pPr>
      <w:r w:rsidRPr="006F4874">
        <w:t>КОС 4-го канализационного бассейна (ГОСК) расположены в районе Зеленой Казанки, сброс очищенных сточных вод производится в р. Акчурла, приток р. Ускат.</w:t>
      </w:r>
    </w:p>
    <w:p w:rsidR="005F689D" w:rsidRPr="006F4874" w:rsidRDefault="005F689D" w:rsidP="006F4874">
      <w:pPr>
        <w:pStyle w:val="a7"/>
      </w:pPr>
      <w:r w:rsidRPr="006F4874">
        <w:lastRenderedPageBreak/>
        <w:t>Проект очистных сооружений 4-го канализационного бассейна был разработан Государственным проектным институтом «Союзводоканал-проект» Сибирского отделения.</w:t>
      </w:r>
    </w:p>
    <w:p w:rsidR="005F689D" w:rsidRPr="006F4874" w:rsidRDefault="005F689D" w:rsidP="006F4874">
      <w:pPr>
        <w:pStyle w:val="a7"/>
      </w:pPr>
      <w:r w:rsidRPr="006F4874">
        <w:t>Проектная производительность очистных сооружений 28 тыс. м</w:t>
      </w:r>
      <w:r w:rsidRPr="006F4874">
        <w:rPr>
          <w:vertAlign w:val="superscript"/>
        </w:rPr>
        <w:t>3</w:t>
      </w:r>
      <w:r w:rsidRPr="006F4874">
        <w:t>/сут. или 10220 тыс. м</w:t>
      </w:r>
      <w:r w:rsidRPr="006F4874">
        <w:rPr>
          <w:vertAlign w:val="superscript"/>
        </w:rPr>
        <w:t>3</w:t>
      </w:r>
      <w:r w:rsidRPr="006F4874">
        <w:t>/год. Фактическая производительность очистных сооружений 11902 м</w:t>
      </w:r>
      <w:r w:rsidRPr="006F4874">
        <w:rPr>
          <w:vertAlign w:val="superscript"/>
        </w:rPr>
        <w:t>3</w:t>
      </w:r>
      <w:r w:rsidRPr="006F4874">
        <w:t>/сут. или 4356,018 тыс. м</w:t>
      </w:r>
      <w:r w:rsidRPr="006F4874">
        <w:rPr>
          <w:vertAlign w:val="superscript"/>
        </w:rPr>
        <w:t>3</w:t>
      </w:r>
      <w:r w:rsidRPr="006F4874">
        <w:t xml:space="preserve">/год (Данные «Сведений об использовании воды» (форма 2-ТП (водхоз)) МП «Кристалл» за 2020 г.). </w:t>
      </w:r>
    </w:p>
    <w:p w:rsidR="005F689D" w:rsidRPr="006F4874" w:rsidRDefault="005F689D" w:rsidP="006F4874">
      <w:pPr>
        <w:pStyle w:val="a7"/>
      </w:pPr>
      <w:r w:rsidRPr="006F4874">
        <w:t>Очистные сооружения введены в эксплуатацию в 1964 году.</w:t>
      </w:r>
    </w:p>
    <w:p w:rsidR="005F689D" w:rsidRPr="006F4874" w:rsidRDefault="005F689D" w:rsidP="006F4874">
      <w:pPr>
        <w:pStyle w:val="a7"/>
      </w:pPr>
      <w:r w:rsidRPr="006F4874">
        <w:t>Сточные воды выпуска № 1 проходят механическую, биологическую очистку и обеззараживание на очистных сооружениях 4-го канализационного бассейна (ГОСК).</w:t>
      </w:r>
    </w:p>
    <w:p w:rsidR="005F689D" w:rsidRPr="006F4874" w:rsidRDefault="005F689D" w:rsidP="006F4874">
      <w:pPr>
        <w:pStyle w:val="a7"/>
      </w:pPr>
      <w:r w:rsidRPr="006F4874">
        <w:t>Описание сооружений и оборудования механической очистки:</w:t>
      </w:r>
    </w:p>
    <w:p w:rsidR="005F689D" w:rsidRPr="006F4874" w:rsidRDefault="005F689D" w:rsidP="006F4874">
      <w:pPr>
        <w:pStyle w:val="a7"/>
        <w:numPr>
          <w:ilvl w:val="0"/>
          <w:numId w:val="66"/>
        </w:numPr>
      </w:pPr>
      <w:r w:rsidRPr="006F4874">
        <w:t>Решетка механическая с приводным механизмом РМУ-2б:</w:t>
      </w:r>
    </w:p>
    <w:p w:rsidR="005F689D" w:rsidRPr="006F4874" w:rsidRDefault="005F689D" w:rsidP="006F4874">
      <w:pPr>
        <w:pStyle w:val="a7"/>
        <w:numPr>
          <w:ilvl w:val="0"/>
          <w:numId w:val="67"/>
        </w:numPr>
        <w:spacing w:before="0" w:after="0"/>
      </w:pPr>
      <w:r w:rsidRPr="006F4874">
        <w:t>Ширина прозоров -16мм;</w:t>
      </w:r>
    </w:p>
    <w:p w:rsidR="005F689D" w:rsidRPr="006F4874" w:rsidRDefault="005F689D" w:rsidP="006F4874">
      <w:pPr>
        <w:pStyle w:val="a7"/>
        <w:numPr>
          <w:ilvl w:val="0"/>
          <w:numId w:val="67"/>
        </w:numPr>
        <w:spacing w:before="0" w:after="0"/>
      </w:pPr>
      <w:r w:rsidRPr="006F4874">
        <w:t>Угол наклона - 90</w:t>
      </w:r>
      <w:r w:rsidRPr="006F4874">
        <w:rPr>
          <w:vertAlign w:val="superscript"/>
        </w:rPr>
        <w:t>○</w:t>
      </w:r>
      <w:r w:rsidRPr="006F4874">
        <w:t xml:space="preserve"> (вертикальные);</w:t>
      </w:r>
    </w:p>
    <w:p w:rsidR="005F689D" w:rsidRPr="006F4874" w:rsidRDefault="005F689D" w:rsidP="006F4874">
      <w:pPr>
        <w:pStyle w:val="a7"/>
        <w:numPr>
          <w:ilvl w:val="0"/>
          <w:numId w:val="67"/>
        </w:numPr>
        <w:spacing w:before="0" w:after="0"/>
      </w:pPr>
      <w:r w:rsidRPr="006F4874">
        <w:t>Количество – 3 шт. (2 рабочие, 1 резервная);</w:t>
      </w:r>
    </w:p>
    <w:p w:rsidR="005F689D" w:rsidRPr="006F4874" w:rsidRDefault="005F689D" w:rsidP="006F4874">
      <w:pPr>
        <w:pStyle w:val="a7"/>
        <w:numPr>
          <w:ilvl w:val="0"/>
          <w:numId w:val="66"/>
        </w:numPr>
      </w:pPr>
      <w:r w:rsidRPr="006F4874">
        <w:t>Песколовка Д=6 м, Н=3,25 м:</w:t>
      </w:r>
    </w:p>
    <w:p w:rsidR="005F689D" w:rsidRPr="006F4874" w:rsidRDefault="005F689D" w:rsidP="006F4874">
      <w:pPr>
        <w:pStyle w:val="a7"/>
        <w:numPr>
          <w:ilvl w:val="0"/>
          <w:numId w:val="68"/>
        </w:numPr>
        <w:spacing w:before="0" w:after="0"/>
      </w:pPr>
      <w:r w:rsidRPr="006F4874">
        <w:t>Тип – горизонтальный с круговым движением сточной воды;</w:t>
      </w:r>
    </w:p>
    <w:p w:rsidR="005F689D" w:rsidRPr="006F4874" w:rsidRDefault="005F689D" w:rsidP="006F4874">
      <w:pPr>
        <w:pStyle w:val="a7"/>
        <w:numPr>
          <w:ilvl w:val="0"/>
          <w:numId w:val="68"/>
        </w:numPr>
        <w:spacing w:before="0" w:after="0"/>
      </w:pPr>
      <w:r w:rsidRPr="006F4874">
        <w:t>Время отстаивания – 30-60 сек.;</w:t>
      </w:r>
    </w:p>
    <w:p w:rsidR="005F689D" w:rsidRPr="006F4874" w:rsidRDefault="005F689D" w:rsidP="006F4874">
      <w:pPr>
        <w:pStyle w:val="a7"/>
        <w:numPr>
          <w:ilvl w:val="0"/>
          <w:numId w:val="68"/>
        </w:numPr>
        <w:spacing w:before="0" w:after="0"/>
      </w:pPr>
      <w:r w:rsidRPr="006F4874">
        <w:t>Скорость прохождения – 0,15-0,3 м/с;</w:t>
      </w:r>
    </w:p>
    <w:p w:rsidR="005F689D" w:rsidRPr="006F4874" w:rsidRDefault="005F689D" w:rsidP="006F4874">
      <w:pPr>
        <w:pStyle w:val="a7"/>
        <w:numPr>
          <w:ilvl w:val="0"/>
          <w:numId w:val="68"/>
        </w:numPr>
        <w:spacing w:before="0" w:after="0"/>
      </w:pPr>
      <w:r w:rsidRPr="006F4874">
        <w:t>Полезная емкость – 36 м</w:t>
      </w:r>
      <w:r w:rsidRPr="006F4874">
        <w:rPr>
          <w:vertAlign w:val="superscript"/>
        </w:rPr>
        <w:t>3</w:t>
      </w:r>
      <w:r w:rsidRPr="006F4874">
        <w:t>;</w:t>
      </w:r>
    </w:p>
    <w:p w:rsidR="005F689D" w:rsidRPr="006F4874" w:rsidRDefault="005F689D" w:rsidP="006F4874">
      <w:pPr>
        <w:pStyle w:val="a7"/>
        <w:numPr>
          <w:ilvl w:val="0"/>
          <w:numId w:val="68"/>
        </w:numPr>
        <w:spacing w:before="0" w:after="0"/>
      </w:pPr>
      <w:r w:rsidRPr="006F4874">
        <w:t>Количество – 2 шт.;</w:t>
      </w:r>
    </w:p>
    <w:p w:rsidR="005F689D" w:rsidRPr="006F4874" w:rsidRDefault="005F689D" w:rsidP="006F4874">
      <w:pPr>
        <w:pStyle w:val="a7"/>
        <w:numPr>
          <w:ilvl w:val="0"/>
          <w:numId w:val="66"/>
        </w:numPr>
      </w:pPr>
      <w:r w:rsidRPr="006F4874">
        <w:t>Преаэратор 24х9х3,2 м:</w:t>
      </w:r>
    </w:p>
    <w:p w:rsidR="005F689D" w:rsidRPr="006F4874" w:rsidRDefault="005F689D" w:rsidP="006F4874">
      <w:pPr>
        <w:pStyle w:val="a7"/>
        <w:numPr>
          <w:ilvl w:val="0"/>
          <w:numId w:val="69"/>
        </w:numPr>
        <w:spacing w:before="0" w:after="0"/>
      </w:pPr>
      <w:r w:rsidRPr="006F4874">
        <w:t>Тип – горизонтальный, аэрируемый, двухсекционный отстойник;</w:t>
      </w:r>
    </w:p>
    <w:p w:rsidR="005F689D" w:rsidRPr="006F4874" w:rsidRDefault="005F689D" w:rsidP="006F4874">
      <w:pPr>
        <w:pStyle w:val="a7"/>
        <w:numPr>
          <w:ilvl w:val="0"/>
          <w:numId w:val="69"/>
        </w:numPr>
        <w:spacing w:before="0" w:after="0"/>
      </w:pPr>
      <w:r w:rsidRPr="006F4874">
        <w:t>Время аэрации – 20 мин;</w:t>
      </w:r>
    </w:p>
    <w:p w:rsidR="005F689D" w:rsidRPr="006F4874" w:rsidRDefault="005F689D" w:rsidP="006F4874">
      <w:pPr>
        <w:pStyle w:val="a7"/>
        <w:numPr>
          <w:ilvl w:val="0"/>
          <w:numId w:val="69"/>
        </w:numPr>
        <w:spacing w:before="0" w:after="0"/>
      </w:pPr>
      <w:r w:rsidRPr="006F4874">
        <w:t>Полезная емкость – 691 м</w:t>
      </w:r>
      <w:r w:rsidRPr="006F4874">
        <w:rPr>
          <w:vertAlign w:val="superscript"/>
        </w:rPr>
        <w:t>3</w:t>
      </w:r>
      <w:r w:rsidRPr="006F4874">
        <w:t>;</w:t>
      </w:r>
    </w:p>
    <w:p w:rsidR="005F689D" w:rsidRPr="006F4874" w:rsidRDefault="005F689D" w:rsidP="006F4874">
      <w:pPr>
        <w:pStyle w:val="a7"/>
        <w:numPr>
          <w:ilvl w:val="0"/>
          <w:numId w:val="69"/>
        </w:numPr>
        <w:spacing w:before="0" w:after="0"/>
      </w:pPr>
      <w:r w:rsidRPr="006F4874">
        <w:t>Количество –1 шт. (рабочий);</w:t>
      </w:r>
    </w:p>
    <w:p w:rsidR="005F689D" w:rsidRPr="006F4874" w:rsidRDefault="005F689D" w:rsidP="006F4874">
      <w:pPr>
        <w:pStyle w:val="a7"/>
        <w:numPr>
          <w:ilvl w:val="0"/>
          <w:numId w:val="66"/>
        </w:numPr>
      </w:pPr>
      <w:r w:rsidRPr="006F4874">
        <w:t>Первичные отстойники Д=9 м, Н=8,5 м:</w:t>
      </w:r>
    </w:p>
    <w:p w:rsidR="005F689D" w:rsidRPr="006F4874" w:rsidRDefault="005F689D" w:rsidP="006F4874">
      <w:pPr>
        <w:pStyle w:val="a7"/>
        <w:numPr>
          <w:ilvl w:val="0"/>
          <w:numId w:val="70"/>
        </w:numPr>
        <w:spacing w:before="0" w:after="0"/>
      </w:pPr>
      <w:r w:rsidRPr="006F4874">
        <w:t>Тип – вертикальный;</w:t>
      </w:r>
    </w:p>
    <w:p w:rsidR="005F689D" w:rsidRPr="006F4874" w:rsidRDefault="005F689D" w:rsidP="006F4874">
      <w:pPr>
        <w:pStyle w:val="a7"/>
        <w:numPr>
          <w:ilvl w:val="0"/>
          <w:numId w:val="70"/>
        </w:numPr>
        <w:spacing w:before="0" w:after="0"/>
      </w:pPr>
      <w:r w:rsidRPr="006F4874">
        <w:t>Высота цилиндрической части – 4,4 м;</w:t>
      </w:r>
    </w:p>
    <w:p w:rsidR="005F689D" w:rsidRPr="006F4874" w:rsidRDefault="005F689D" w:rsidP="006F4874">
      <w:pPr>
        <w:pStyle w:val="a7"/>
        <w:numPr>
          <w:ilvl w:val="0"/>
          <w:numId w:val="70"/>
        </w:numPr>
        <w:spacing w:before="0" w:after="0"/>
      </w:pPr>
      <w:r w:rsidRPr="006F4874">
        <w:t>Высота конической части – 4,1 м;</w:t>
      </w:r>
    </w:p>
    <w:p w:rsidR="005F689D" w:rsidRPr="006F4874" w:rsidRDefault="005F689D" w:rsidP="006F4874">
      <w:pPr>
        <w:pStyle w:val="a7"/>
        <w:numPr>
          <w:ilvl w:val="0"/>
          <w:numId w:val="70"/>
        </w:numPr>
        <w:spacing w:before="0" w:after="0"/>
      </w:pPr>
      <w:r w:rsidRPr="006F4874">
        <w:t>Время отстаивания – 1,0-2,0 час;</w:t>
      </w:r>
    </w:p>
    <w:p w:rsidR="005F689D" w:rsidRPr="006F4874" w:rsidRDefault="005F689D" w:rsidP="006F4874">
      <w:pPr>
        <w:pStyle w:val="a7"/>
        <w:numPr>
          <w:ilvl w:val="0"/>
          <w:numId w:val="70"/>
        </w:numPr>
        <w:spacing w:before="0" w:after="0"/>
      </w:pPr>
      <w:r w:rsidRPr="006F4874">
        <w:t>Полезная емкость – 339 м</w:t>
      </w:r>
      <w:r w:rsidRPr="006F4874">
        <w:rPr>
          <w:vertAlign w:val="superscript"/>
        </w:rPr>
        <w:t>3</w:t>
      </w:r>
      <w:r w:rsidRPr="006F4874">
        <w:t>;</w:t>
      </w:r>
    </w:p>
    <w:p w:rsidR="005F689D" w:rsidRPr="006F4874" w:rsidRDefault="005F689D" w:rsidP="006F4874">
      <w:pPr>
        <w:pStyle w:val="a7"/>
        <w:numPr>
          <w:ilvl w:val="0"/>
          <w:numId w:val="70"/>
        </w:numPr>
        <w:spacing w:before="0" w:after="0"/>
      </w:pPr>
      <w:r w:rsidRPr="006F4874">
        <w:t>Количество – 10 шт.</w:t>
      </w:r>
    </w:p>
    <w:p w:rsidR="005F689D" w:rsidRPr="006F4874" w:rsidRDefault="005F689D" w:rsidP="006F4874">
      <w:pPr>
        <w:pStyle w:val="a7"/>
        <w:ind w:left="709" w:firstLine="0"/>
      </w:pPr>
      <w:r w:rsidRPr="006F4874">
        <w:t>Описание сооружений и оборудования биологической очистки:</w:t>
      </w:r>
    </w:p>
    <w:p w:rsidR="005F689D" w:rsidRPr="006F4874" w:rsidRDefault="005F689D" w:rsidP="006F4874">
      <w:pPr>
        <w:pStyle w:val="a7"/>
        <w:numPr>
          <w:ilvl w:val="0"/>
          <w:numId w:val="71"/>
        </w:numPr>
      </w:pPr>
      <w:r w:rsidRPr="006F4874">
        <w:t>Аэротенок:</w:t>
      </w:r>
    </w:p>
    <w:p w:rsidR="005F689D" w:rsidRPr="006F4874" w:rsidRDefault="005F689D" w:rsidP="006F4874">
      <w:pPr>
        <w:pStyle w:val="a7"/>
        <w:numPr>
          <w:ilvl w:val="0"/>
          <w:numId w:val="72"/>
        </w:numPr>
        <w:spacing w:before="0" w:after="0"/>
      </w:pPr>
      <w:r w:rsidRPr="006F4874">
        <w:t>Тип – вытеснительный;</w:t>
      </w:r>
    </w:p>
    <w:p w:rsidR="005F689D" w:rsidRPr="006F4874" w:rsidRDefault="005F689D" w:rsidP="006F4874">
      <w:pPr>
        <w:pStyle w:val="a7"/>
        <w:numPr>
          <w:ilvl w:val="0"/>
          <w:numId w:val="72"/>
        </w:numPr>
        <w:spacing w:before="0" w:after="0"/>
      </w:pPr>
      <w:r w:rsidRPr="006F4874">
        <w:t>Число коридоров – 3;</w:t>
      </w:r>
    </w:p>
    <w:p w:rsidR="005F689D" w:rsidRPr="006F4874" w:rsidRDefault="005F689D" w:rsidP="006F4874">
      <w:pPr>
        <w:pStyle w:val="a7"/>
        <w:numPr>
          <w:ilvl w:val="0"/>
          <w:numId w:val="72"/>
        </w:numPr>
        <w:spacing w:before="0" w:after="0"/>
      </w:pPr>
      <w:r w:rsidRPr="006F4874">
        <w:t>Ширина коридора – 6 м;</w:t>
      </w:r>
    </w:p>
    <w:p w:rsidR="005F689D" w:rsidRPr="006F4874" w:rsidRDefault="005F689D" w:rsidP="006F4874">
      <w:pPr>
        <w:pStyle w:val="a7"/>
        <w:numPr>
          <w:ilvl w:val="0"/>
          <w:numId w:val="72"/>
        </w:numPr>
        <w:spacing w:before="0" w:after="0"/>
      </w:pPr>
      <w:r w:rsidRPr="006F4874">
        <w:t>Глубина коридора – 3 м;</w:t>
      </w:r>
    </w:p>
    <w:p w:rsidR="005F689D" w:rsidRPr="006F4874" w:rsidRDefault="005F689D" w:rsidP="006F4874">
      <w:pPr>
        <w:pStyle w:val="a7"/>
        <w:numPr>
          <w:ilvl w:val="0"/>
          <w:numId w:val="72"/>
        </w:numPr>
        <w:spacing w:before="0" w:after="0"/>
      </w:pPr>
      <w:r w:rsidRPr="006F4874">
        <w:lastRenderedPageBreak/>
        <w:t>Длина коридора – 55 м;</w:t>
      </w:r>
    </w:p>
    <w:p w:rsidR="005F689D" w:rsidRPr="006F4874" w:rsidRDefault="005F689D" w:rsidP="006F4874">
      <w:pPr>
        <w:pStyle w:val="a7"/>
        <w:numPr>
          <w:ilvl w:val="0"/>
          <w:numId w:val="72"/>
        </w:numPr>
        <w:spacing w:before="0" w:after="0"/>
      </w:pPr>
      <w:r w:rsidRPr="006F4874">
        <w:t>Время аэрации – 3,0-9,0 ч;</w:t>
      </w:r>
    </w:p>
    <w:p w:rsidR="005F689D" w:rsidRPr="006F4874" w:rsidRDefault="005F689D" w:rsidP="006F4874">
      <w:pPr>
        <w:pStyle w:val="a7"/>
        <w:numPr>
          <w:ilvl w:val="0"/>
          <w:numId w:val="72"/>
        </w:numPr>
        <w:spacing w:before="0" w:after="0"/>
      </w:pPr>
      <w:r w:rsidRPr="006F4874">
        <w:t>Полезная емкость – 17820 м</w:t>
      </w:r>
      <w:r w:rsidRPr="006F4874">
        <w:rPr>
          <w:vertAlign w:val="superscript"/>
        </w:rPr>
        <w:t>3</w:t>
      </w:r>
      <w:r w:rsidRPr="006F4874">
        <w:t>;</w:t>
      </w:r>
    </w:p>
    <w:p w:rsidR="005F689D" w:rsidRPr="006F4874" w:rsidRDefault="005F689D" w:rsidP="006F4874">
      <w:pPr>
        <w:pStyle w:val="a7"/>
        <w:numPr>
          <w:ilvl w:val="0"/>
          <w:numId w:val="72"/>
        </w:numPr>
        <w:spacing w:before="0" w:after="0"/>
      </w:pPr>
      <w:r w:rsidRPr="006F4874">
        <w:t>Количество – 6шт.;</w:t>
      </w:r>
    </w:p>
    <w:p w:rsidR="005F689D" w:rsidRPr="006F4874" w:rsidRDefault="005F689D" w:rsidP="006F4874">
      <w:pPr>
        <w:pStyle w:val="a7"/>
        <w:numPr>
          <w:ilvl w:val="0"/>
          <w:numId w:val="72"/>
        </w:numPr>
        <w:spacing w:before="0" w:after="0"/>
      </w:pPr>
      <w:r w:rsidRPr="006F4874">
        <w:t>Аэрационное устройство – воздуходувка типа ТВ80-1,4 Q=5000 м</w:t>
      </w:r>
      <w:r w:rsidRPr="006F4874">
        <w:rPr>
          <w:vertAlign w:val="superscript"/>
        </w:rPr>
        <w:t>3</w:t>
      </w:r>
      <w:r w:rsidRPr="006F4874">
        <w:t>/ч с электродвигателем N=110 кВт, количество – 5 шт. (3 рабочих, 2 резервных);</w:t>
      </w:r>
    </w:p>
    <w:p w:rsidR="005F689D" w:rsidRPr="006F4874" w:rsidRDefault="005F689D" w:rsidP="006F4874">
      <w:pPr>
        <w:pStyle w:val="a7"/>
        <w:numPr>
          <w:ilvl w:val="0"/>
          <w:numId w:val="71"/>
        </w:numPr>
      </w:pPr>
      <w:r w:rsidRPr="006F4874">
        <w:t>Вторичные отстойники Д=9 м, Н=7 м:</w:t>
      </w:r>
    </w:p>
    <w:p w:rsidR="005F689D" w:rsidRPr="006F4874" w:rsidRDefault="005F689D" w:rsidP="006F4874">
      <w:pPr>
        <w:pStyle w:val="a7"/>
        <w:numPr>
          <w:ilvl w:val="0"/>
          <w:numId w:val="73"/>
        </w:numPr>
        <w:spacing w:before="0" w:after="0"/>
      </w:pPr>
      <w:r w:rsidRPr="006F4874">
        <w:t>Тип – вертикальный;</w:t>
      </w:r>
    </w:p>
    <w:p w:rsidR="005F689D" w:rsidRPr="006F4874" w:rsidRDefault="005F689D" w:rsidP="006F4874">
      <w:pPr>
        <w:pStyle w:val="a7"/>
        <w:numPr>
          <w:ilvl w:val="0"/>
          <w:numId w:val="73"/>
        </w:numPr>
        <w:spacing w:before="0" w:after="0"/>
      </w:pPr>
      <w:r w:rsidRPr="006F4874">
        <w:t>Высота цилиндрической части – 2 м;</w:t>
      </w:r>
    </w:p>
    <w:p w:rsidR="005F689D" w:rsidRPr="006F4874" w:rsidRDefault="005F689D" w:rsidP="006F4874">
      <w:pPr>
        <w:pStyle w:val="a7"/>
        <w:numPr>
          <w:ilvl w:val="0"/>
          <w:numId w:val="73"/>
        </w:numPr>
        <w:spacing w:before="0" w:after="0"/>
      </w:pPr>
      <w:r w:rsidRPr="006F4874">
        <w:t>Высота конической части – 5 м;</w:t>
      </w:r>
    </w:p>
    <w:p w:rsidR="005F689D" w:rsidRPr="006F4874" w:rsidRDefault="005F689D" w:rsidP="006F4874">
      <w:pPr>
        <w:pStyle w:val="a7"/>
        <w:numPr>
          <w:ilvl w:val="0"/>
          <w:numId w:val="73"/>
        </w:numPr>
        <w:spacing w:before="0" w:after="0"/>
      </w:pPr>
      <w:r w:rsidRPr="006F4874">
        <w:t>Время отстаивания – 1,5-2,5 ч;</w:t>
      </w:r>
    </w:p>
    <w:p w:rsidR="005F689D" w:rsidRPr="006F4874" w:rsidRDefault="005F689D" w:rsidP="006F4874">
      <w:pPr>
        <w:pStyle w:val="a7"/>
        <w:numPr>
          <w:ilvl w:val="0"/>
          <w:numId w:val="73"/>
        </w:numPr>
        <w:spacing w:before="0" w:after="0"/>
      </w:pPr>
      <w:r w:rsidRPr="006F4874">
        <w:t>Полезная емкость – 233 м</w:t>
      </w:r>
      <w:r w:rsidRPr="006F4874">
        <w:rPr>
          <w:vertAlign w:val="superscript"/>
        </w:rPr>
        <w:t>3</w:t>
      </w:r>
      <w:r w:rsidRPr="006F4874">
        <w:t>;</w:t>
      </w:r>
    </w:p>
    <w:p w:rsidR="005F689D" w:rsidRPr="006F4874" w:rsidRDefault="005F689D" w:rsidP="006F4874">
      <w:pPr>
        <w:pStyle w:val="a7"/>
        <w:numPr>
          <w:ilvl w:val="0"/>
          <w:numId w:val="73"/>
        </w:numPr>
        <w:spacing w:before="0" w:after="0"/>
      </w:pPr>
      <w:r w:rsidRPr="006F4874">
        <w:t>Количество – 13 шт.</w:t>
      </w:r>
    </w:p>
    <w:p w:rsidR="005F689D" w:rsidRPr="006F4874" w:rsidRDefault="005F689D" w:rsidP="006F4874">
      <w:pPr>
        <w:pStyle w:val="a7"/>
        <w:ind w:firstLine="0"/>
      </w:pPr>
      <w:r w:rsidRPr="006F4874">
        <w:tab/>
        <w:t xml:space="preserve">Описание сооружений и оборудования обеззараживания стоков: </w:t>
      </w:r>
    </w:p>
    <w:p w:rsidR="005F689D" w:rsidRPr="006F4874" w:rsidRDefault="005F689D" w:rsidP="006F4874">
      <w:pPr>
        <w:pStyle w:val="a7"/>
        <w:numPr>
          <w:ilvl w:val="0"/>
          <w:numId w:val="74"/>
        </w:numPr>
      </w:pPr>
      <w:r w:rsidRPr="006F4874">
        <w:t>Здание хлораторной представляет собой прямоугольное в плане сооружение 5,5х7,5 м, высотой Н=4,0 м, кирпичное;</w:t>
      </w:r>
    </w:p>
    <w:p w:rsidR="005F689D" w:rsidRPr="006F4874" w:rsidRDefault="005F689D" w:rsidP="006F4874">
      <w:pPr>
        <w:pStyle w:val="a7"/>
        <w:numPr>
          <w:ilvl w:val="0"/>
          <w:numId w:val="74"/>
        </w:numPr>
      </w:pPr>
      <w:r w:rsidRPr="006F4874">
        <w:t>Контактные резервуары Д=9 м, Н=6,5 м:</w:t>
      </w:r>
    </w:p>
    <w:p w:rsidR="005F689D" w:rsidRPr="006F4874" w:rsidRDefault="005F689D" w:rsidP="006F4874">
      <w:pPr>
        <w:pStyle w:val="a7"/>
        <w:numPr>
          <w:ilvl w:val="0"/>
          <w:numId w:val="75"/>
        </w:numPr>
        <w:spacing w:before="0" w:after="0"/>
      </w:pPr>
      <w:r w:rsidRPr="006F4874">
        <w:t>Тип – вертикальный;</w:t>
      </w:r>
    </w:p>
    <w:p w:rsidR="005F689D" w:rsidRPr="006F4874" w:rsidRDefault="005F689D" w:rsidP="006F4874">
      <w:pPr>
        <w:pStyle w:val="a7"/>
        <w:numPr>
          <w:ilvl w:val="0"/>
          <w:numId w:val="75"/>
        </w:numPr>
        <w:spacing w:before="0" w:after="0"/>
      </w:pPr>
      <w:r w:rsidRPr="006F4874">
        <w:t>Высота цилиндрической части – 2,1 м;</w:t>
      </w:r>
    </w:p>
    <w:p w:rsidR="005F689D" w:rsidRPr="006F4874" w:rsidRDefault="005F689D" w:rsidP="006F4874">
      <w:pPr>
        <w:pStyle w:val="a7"/>
        <w:numPr>
          <w:ilvl w:val="0"/>
          <w:numId w:val="75"/>
        </w:numPr>
        <w:spacing w:before="0" w:after="0"/>
      </w:pPr>
      <w:r w:rsidRPr="006F4874">
        <w:t>Высота конической части – 4,4 м;</w:t>
      </w:r>
    </w:p>
    <w:p w:rsidR="005F689D" w:rsidRPr="006F4874" w:rsidRDefault="005F689D" w:rsidP="006F4874">
      <w:pPr>
        <w:pStyle w:val="a7"/>
        <w:numPr>
          <w:ilvl w:val="0"/>
          <w:numId w:val="75"/>
        </w:numPr>
        <w:spacing w:before="0" w:after="0"/>
      </w:pPr>
      <w:r w:rsidRPr="006F4874">
        <w:t>Время контакта с хлором – 30 мин;</w:t>
      </w:r>
    </w:p>
    <w:p w:rsidR="005F689D" w:rsidRPr="006F4874" w:rsidRDefault="005F689D" w:rsidP="006F4874">
      <w:pPr>
        <w:pStyle w:val="a7"/>
        <w:numPr>
          <w:ilvl w:val="0"/>
          <w:numId w:val="75"/>
        </w:numPr>
        <w:spacing w:before="0" w:after="0"/>
      </w:pPr>
      <w:r w:rsidRPr="006F4874">
        <w:t>Полезная емкость – 227 м</w:t>
      </w:r>
      <w:r w:rsidRPr="006F4874">
        <w:rPr>
          <w:vertAlign w:val="superscript"/>
        </w:rPr>
        <w:t>3</w:t>
      </w:r>
      <w:r w:rsidRPr="006F4874">
        <w:t>;</w:t>
      </w:r>
    </w:p>
    <w:p w:rsidR="005F689D" w:rsidRPr="006F4874" w:rsidRDefault="005F689D" w:rsidP="006F4874">
      <w:pPr>
        <w:pStyle w:val="a7"/>
        <w:numPr>
          <w:ilvl w:val="0"/>
          <w:numId w:val="75"/>
        </w:numPr>
        <w:spacing w:before="0"/>
      </w:pPr>
      <w:r w:rsidRPr="006F4874">
        <w:t>Количество – 4 шт.</w:t>
      </w:r>
    </w:p>
    <w:p w:rsidR="005F689D" w:rsidRPr="006F4874" w:rsidRDefault="005F689D" w:rsidP="006F4874">
      <w:pPr>
        <w:pStyle w:val="a7"/>
        <w:spacing w:before="0" w:after="0"/>
      </w:pPr>
      <w:r w:rsidRPr="006F4874">
        <w:t>Описание сооружений для обработки осадка:</w:t>
      </w:r>
    </w:p>
    <w:p w:rsidR="005F689D" w:rsidRPr="006F4874" w:rsidRDefault="005F689D" w:rsidP="006F4874">
      <w:pPr>
        <w:pStyle w:val="a7"/>
        <w:numPr>
          <w:ilvl w:val="0"/>
          <w:numId w:val="76"/>
        </w:numPr>
      </w:pPr>
      <w:r w:rsidRPr="006F4874">
        <w:t>Иловые площадки 25х60х1,7:</w:t>
      </w:r>
    </w:p>
    <w:p w:rsidR="005F689D" w:rsidRPr="006F4874" w:rsidRDefault="005F689D" w:rsidP="006F4874">
      <w:pPr>
        <w:pStyle w:val="a7"/>
        <w:numPr>
          <w:ilvl w:val="0"/>
          <w:numId w:val="77"/>
        </w:numPr>
        <w:spacing w:before="0" w:after="0"/>
      </w:pPr>
      <w:r w:rsidRPr="006F4874">
        <w:t>Объем – 2550 м</w:t>
      </w:r>
      <w:r w:rsidRPr="006F4874">
        <w:rPr>
          <w:vertAlign w:val="superscript"/>
        </w:rPr>
        <w:t>3</w:t>
      </w:r>
      <w:r w:rsidRPr="006F4874">
        <w:t>;</w:t>
      </w:r>
    </w:p>
    <w:p w:rsidR="005F689D" w:rsidRPr="006F4874" w:rsidRDefault="005F689D" w:rsidP="006F4874">
      <w:pPr>
        <w:pStyle w:val="a7"/>
        <w:numPr>
          <w:ilvl w:val="0"/>
          <w:numId w:val="77"/>
        </w:numPr>
        <w:spacing w:before="0" w:after="0"/>
      </w:pPr>
      <w:r w:rsidRPr="006F4874">
        <w:t>Количество – 4 шт.;</w:t>
      </w:r>
    </w:p>
    <w:p w:rsidR="005F689D" w:rsidRPr="006F4874" w:rsidRDefault="005F689D" w:rsidP="006F4874">
      <w:pPr>
        <w:pStyle w:val="a7"/>
        <w:numPr>
          <w:ilvl w:val="0"/>
          <w:numId w:val="77"/>
        </w:numPr>
        <w:spacing w:before="0" w:after="0"/>
      </w:pPr>
      <w:r w:rsidRPr="006F4874">
        <w:t>Для фильтрации осадка выполнена дренажная система.</w:t>
      </w:r>
    </w:p>
    <w:p w:rsidR="005F689D" w:rsidRPr="006F4874" w:rsidRDefault="005F689D" w:rsidP="006F4874">
      <w:pPr>
        <w:pStyle w:val="a7"/>
      </w:pPr>
      <w:r w:rsidRPr="006F4874">
        <w:t>Технологическая схема КОС 4-го канализационного бассейна (ГОСК) представлена на рисунке 2.1.7.</w:t>
      </w:r>
    </w:p>
    <w:p w:rsidR="005F689D" w:rsidRPr="006F4874" w:rsidRDefault="005F689D" w:rsidP="006F4874">
      <w:pPr>
        <w:pStyle w:val="a7"/>
        <w:sectPr w:rsidR="005F689D" w:rsidRPr="006F4874" w:rsidSect="00E754BB">
          <w:headerReference w:type="default" r:id="rId27"/>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3AE4F07" wp14:editId="511A84C7">
            <wp:extent cx="8953500" cy="5692140"/>
            <wp:effectExtent l="19050" t="19050" r="1905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0" cy="569214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7</w:t>
      </w:r>
      <w:r w:rsidR="00705C05">
        <w:rPr>
          <w:noProof/>
        </w:rPr>
        <w:fldChar w:fldCharType="end"/>
      </w:r>
      <w:r w:rsidRPr="006F4874">
        <w:t xml:space="preserve"> – Технологическая схема КОС 4-го канализационного бассейна (ГОСК)</w:t>
      </w:r>
    </w:p>
    <w:p w:rsidR="005F689D" w:rsidRPr="006F4874" w:rsidRDefault="005F689D" w:rsidP="006F4874">
      <w:pPr>
        <w:pStyle w:val="ad"/>
        <w:jc w:val="center"/>
        <w:sectPr w:rsidR="005F689D" w:rsidRPr="006F4874" w:rsidSect="00BB679C">
          <w:headerReference w:type="default" r:id="rId29"/>
          <w:pgSz w:w="16838" w:h="11906" w:orient="landscape"/>
          <w:pgMar w:top="1701" w:right="1134" w:bottom="851" w:left="1134" w:header="567" w:footer="510" w:gutter="0"/>
          <w:cols w:space="720"/>
          <w:docGrid w:linePitch="326"/>
        </w:sectPr>
      </w:pPr>
    </w:p>
    <w:p w:rsidR="005F689D" w:rsidRPr="006F4874" w:rsidRDefault="005F689D" w:rsidP="006F4874">
      <w:pPr>
        <w:pStyle w:val="a7"/>
        <w:ind w:firstLine="0"/>
      </w:pPr>
      <w:r w:rsidRPr="006F4874">
        <w:lastRenderedPageBreak/>
        <w:t xml:space="preserve">Описание технологии очистки сточных вод КОС 4-го канализационного бассейна (ГОСК). </w:t>
      </w:r>
    </w:p>
    <w:p w:rsidR="005F689D" w:rsidRPr="006F4874" w:rsidRDefault="005F689D" w:rsidP="006F4874">
      <w:pPr>
        <w:pStyle w:val="a7"/>
        <w:ind w:firstLine="0"/>
      </w:pPr>
      <w:r w:rsidRPr="006F4874">
        <w:tab/>
        <w:t xml:space="preserve">Механическая очистка: </w:t>
      </w:r>
    </w:p>
    <w:p w:rsidR="005F689D" w:rsidRPr="006F4874" w:rsidRDefault="005F689D" w:rsidP="006F4874">
      <w:pPr>
        <w:pStyle w:val="a7"/>
      </w:pPr>
      <w:r w:rsidRPr="006F4874">
        <w:t xml:space="preserve">На решетках - задержание крупных фракций отбросов. На песколовках (горизонтальной круглой формы в количестве 2 шт.) - задержание минеральных частиц крупностью свыше 0,2 - 0,25 мм. На первичных отстойниках (вертикальных в количестве 10 шт.) - отстаивание с целью выделения из них нерастворенных взвешенных грубодисперсионных веществ. На вторичных отстойниках (вертикальных в количестве 13 шт.) - осаждение активного ила, выполняющего роль сорбента и биокоагулянта. </w:t>
      </w:r>
    </w:p>
    <w:p w:rsidR="005F689D" w:rsidRPr="006F4874" w:rsidRDefault="005F689D" w:rsidP="006F4874">
      <w:pPr>
        <w:pStyle w:val="a7"/>
      </w:pPr>
      <w:r w:rsidRPr="006F4874">
        <w:t xml:space="preserve">Биологическая очистка: </w:t>
      </w:r>
    </w:p>
    <w:p w:rsidR="005F689D" w:rsidRPr="006F4874" w:rsidRDefault="005F689D" w:rsidP="006F4874">
      <w:pPr>
        <w:pStyle w:val="a7"/>
      </w:pPr>
      <w:r w:rsidRPr="006F4874">
        <w:t xml:space="preserve">В аэротенках - происходит очистка сточных вод в результате жизнедеятельности микроорганизмов активного ила. Сточная вода непрерывно перемешивается и аэрируется до насыщения кислородом. Активный ил представляет собой суспензию микроорганизмов, способную к флокуляции, при биологической очистке протекают два процесса - сорбция загрязнений активным илом и их внутриклеточное окисление микроорганизмами. </w:t>
      </w:r>
    </w:p>
    <w:p w:rsidR="005F689D" w:rsidRPr="006F4874" w:rsidRDefault="005F689D" w:rsidP="006F4874">
      <w:pPr>
        <w:pStyle w:val="a7"/>
      </w:pPr>
      <w:r w:rsidRPr="006F4874">
        <w:t>Вторичные отстойники служат для отделения активного ила от очищенных стоков. Осажденный ил из отстойников удаляется непрерывно, во избежание залежей и уплотнения активного ила в отстойнике.</w:t>
      </w:r>
    </w:p>
    <w:p w:rsidR="005F689D" w:rsidRPr="006F4874" w:rsidRDefault="005F689D" w:rsidP="006F4874">
      <w:pPr>
        <w:pStyle w:val="a7"/>
      </w:pPr>
      <w:r w:rsidRPr="006F4874">
        <w:t xml:space="preserve">Обеззараживание: </w:t>
      </w:r>
    </w:p>
    <w:p w:rsidR="005F689D" w:rsidRPr="006F4874" w:rsidRDefault="005F689D" w:rsidP="006F4874">
      <w:pPr>
        <w:pStyle w:val="a7"/>
      </w:pPr>
      <w:r w:rsidRPr="006F4874">
        <w:t xml:space="preserve">Хлорирование - химическая обработка сточной воды гипохлоритом кальция от патогенных бактерий, вирусов, удаление фенолов, цианидов и других веществ. </w:t>
      </w:r>
    </w:p>
    <w:p w:rsidR="005F689D" w:rsidRPr="006F4874" w:rsidRDefault="005F689D" w:rsidP="006F4874">
      <w:pPr>
        <w:pStyle w:val="a7"/>
      </w:pPr>
      <w:r w:rsidRPr="006F4874">
        <w:t>В здании хлораторной размещаются устройства для дозирования и приготовления раствора гипохлорита кальция, а также склад хлора, необходимый для текущих потребностей.</w:t>
      </w:r>
    </w:p>
    <w:p w:rsidR="005F689D" w:rsidRPr="006F4874" w:rsidRDefault="005F689D" w:rsidP="006F4874">
      <w:pPr>
        <w:pStyle w:val="a7"/>
      </w:pPr>
      <w:r w:rsidRPr="006F4874">
        <w:t>Взаимодействие воды с гипохлоритом кальция происходит в контактных резервуарах.</w:t>
      </w:r>
    </w:p>
    <w:p w:rsidR="005F689D" w:rsidRPr="006F4874" w:rsidRDefault="005F689D" w:rsidP="006F4874">
      <w:pPr>
        <w:pStyle w:val="a7"/>
      </w:pPr>
      <w:r w:rsidRPr="006F4874">
        <w:t xml:space="preserve">Сооружения для обработки осадка: </w:t>
      </w:r>
    </w:p>
    <w:p w:rsidR="005F689D" w:rsidRPr="006F4874" w:rsidRDefault="005F689D" w:rsidP="006F4874">
      <w:pPr>
        <w:pStyle w:val="a7"/>
      </w:pPr>
      <w:r w:rsidRPr="006F4874">
        <w:t>Осадок из песколовок направляется в бункер и вывозится. Осадок из первичных отстойников поступает на иловые карты для обезвоживания, затем вывозится.</w:t>
      </w:r>
    </w:p>
    <w:p w:rsidR="005F689D" w:rsidRPr="006F4874" w:rsidRDefault="005F689D" w:rsidP="006F4874">
      <w:pPr>
        <w:pStyle w:val="a7"/>
      </w:pPr>
      <w:r w:rsidRPr="006F4874">
        <w:t>Основные характеристики КОС 4-го канализационного бассейна (ГОСК) представлены в таблице 2.1.3.</w:t>
      </w:r>
    </w:p>
    <w:p w:rsidR="005F689D" w:rsidRPr="006F4874" w:rsidRDefault="005F689D" w:rsidP="006F4874">
      <w:pPr>
        <w:pStyle w:val="ad"/>
      </w:pPr>
      <w:r w:rsidRPr="006F4874">
        <w:t xml:space="preserve">Таблица </w:t>
      </w:r>
      <w:r w:rsidR="00705C05">
        <w:fldChar w:fldCharType="begin"/>
      </w:r>
      <w:r w:rsidR="00705C05">
        <w:instrText xml:space="preserve"> STYLEREF</w:instrText>
      </w:r>
      <w:r w:rsidR="00705C05">
        <w:instrText xml:space="preserve">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3</w:t>
      </w:r>
      <w:r w:rsidR="00705C05">
        <w:rPr>
          <w:noProof/>
        </w:rPr>
        <w:fldChar w:fldCharType="end"/>
      </w:r>
      <w:r w:rsidRPr="006F4874">
        <w:t xml:space="preserve"> – Основные характеристики КОС 4-го канализационного бассейна (ГОСК)</w:t>
      </w:r>
    </w:p>
    <w:tbl>
      <w:tblPr>
        <w:tblW w:w="0" w:type="auto"/>
        <w:tblCellMar>
          <w:left w:w="57" w:type="dxa"/>
          <w:right w:w="57" w:type="dxa"/>
        </w:tblCellMar>
        <w:tblLook w:val="04A0" w:firstRow="1" w:lastRow="0" w:firstColumn="1" w:lastColumn="0" w:noHBand="0" w:noVBand="1"/>
      </w:tblPr>
      <w:tblGrid>
        <w:gridCol w:w="597"/>
        <w:gridCol w:w="4787"/>
        <w:gridCol w:w="1095"/>
        <w:gridCol w:w="2865"/>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bookmarkStart w:id="119" w:name="RANGE!D3"/>
            <w:r w:rsidRPr="006F4874">
              <w:rPr>
                <w:sz w:val="20"/>
                <w:szCs w:val="20"/>
              </w:rPr>
              <w:t>КОС 4-го канализационного бассейна (ГОСК)</w:t>
            </w:r>
            <w:bookmarkEnd w:id="119"/>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Кемеровская область, г. Киселёвск, р-н Зеленая Казанка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28000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11901,69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«ЭХО-Р-02»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4356018,54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11901,69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Преаэратор,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691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10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Аэротенк, 6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17820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Вторичные отстойники, 13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233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227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Иловые площадки,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соответствует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соответствует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200-150-315/4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150-125-315/4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450/22,5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450/22,5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250-200-400/6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250-200-400/6</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СМ 150-125-315/4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Насос СД 250/22,5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ТВ-80-1,4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200-150-315/4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1998г.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1972г.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1989г.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Насос СД 250/22,5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2012г.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rPr>
          <w:b/>
          <w:bCs/>
        </w:rPr>
      </w:pPr>
      <w:r w:rsidRPr="006F4874">
        <w:rPr>
          <w:b/>
          <w:bCs/>
        </w:rPr>
        <w:t>Описание структуры транспортировки сточных вод в ТЗ ВО КОС 4-го канализационного бассейна (ГОСК)</w:t>
      </w:r>
    </w:p>
    <w:p w:rsidR="005F689D" w:rsidRPr="006F4874" w:rsidRDefault="005F689D" w:rsidP="006F4874">
      <w:pPr>
        <w:pStyle w:val="a7"/>
      </w:pPr>
      <w:r w:rsidRPr="006F4874">
        <w:t>Отвод и транспортировка хозяйственно-бытовых стоков от абонентов ТЗ ВО КОС 4-го канализационного бассейна (ГОСК) осуществляется через систему самотечных и напорных канализационных сетей с установкой промежуточных КНС перекачки сточных вод.</w:t>
      </w:r>
    </w:p>
    <w:p w:rsidR="005F689D" w:rsidRPr="006F4874" w:rsidRDefault="005F689D" w:rsidP="006F4874">
      <w:pPr>
        <w:pStyle w:val="a7"/>
      </w:pPr>
      <w:r w:rsidRPr="006F4874">
        <w:lastRenderedPageBreak/>
        <w:t xml:space="preserve">Сточные воды поступают на КОС 4-го канализационного бассейна (ГОСК) от КНС №2, с района шахты №12 и КНС №7. </w:t>
      </w:r>
    </w:p>
    <w:p w:rsidR="005F689D" w:rsidRPr="006F4874" w:rsidRDefault="005F689D" w:rsidP="006F4874">
      <w:pPr>
        <w:pStyle w:val="a7"/>
      </w:pPr>
      <w:r w:rsidRPr="006F4874">
        <w:t>КНС имеют приемный резервуар с решетками, машинное отделение и вспомогательные помещения.</w:t>
      </w:r>
    </w:p>
    <w:p w:rsidR="005F689D" w:rsidRPr="006F4874" w:rsidRDefault="005F689D" w:rsidP="006F4874">
      <w:pPr>
        <w:pStyle w:val="a7"/>
      </w:pPr>
      <w:r w:rsidRPr="006F4874">
        <w:t>КНС №1 расположена в районе Красный Камень. Сточные воды поступают по самотечному коллектору диаметром 800 мм через приемную задвижку и решетку в приемный резервуар, вместимостью 250 куб. метров. КНС №1 служит для приема стоков от района Красный Камень, пос. Веселый, пос. Горняк и транспортировки стоков на КНС №2.</w:t>
      </w:r>
    </w:p>
    <w:p w:rsidR="005F689D" w:rsidRPr="006F4874" w:rsidRDefault="005F689D" w:rsidP="006F4874">
      <w:pPr>
        <w:pStyle w:val="a7"/>
      </w:pPr>
      <w:r w:rsidRPr="006F4874">
        <w:t>КНС №2 расположена в районе ЦОФ Киселевская. Сточные воды поступают по двум коллекторам: один с КНС №3, другой с КНС №1, 4. Далее стоки поступают на КОС 4-го канализационного бассейна (ГОСК). КНС №2 выполняет функции главной насосной станции. Стоки поступают на насосную станцию по коллекторам диаметром 800 мм и 1000 мм, через приемные задвижки, через решетки в приемный резервуар, емкостью 70 куб. метров.</w:t>
      </w:r>
    </w:p>
    <w:p w:rsidR="005F689D" w:rsidRPr="006F4874" w:rsidRDefault="005F689D" w:rsidP="006F4874">
      <w:pPr>
        <w:pStyle w:val="a7"/>
      </w:pPr>
      <w:r w:rsidRPr="006F4874">
        <w:t>КНС №3 расположена в районе Обувной фабрики. Канализационные стоки поступают по коллектору на насосную станцию с района Черкасов Камень и в коллектор поступают стоки с КНС №8. Далее стоки перекачиваются на КНС №2. Сточные воды поступают на насосную станцию по самотечному коллектору диаметром 500 мм, через приемную задвижку и решетку в приемный резервуар, вместимостью 75 куб. метров.</w:t>
      </w:r>
    </w:p>
    <w:p w:rsidR="005F689D" w:rsidRPr="006F4874" w:rsidRDefault="005F689D" w:rsidP="006F4874">
      <w:pPr>
        <w:pStyle w:val="a7"/>
      </w:pPr>
      <w:r w:rsidRPr="006F4874">
        <w:t>КНС №4 расположена в Центральном районе. Насосная станция служит для приема стоков с Центрального района (в т.ч. КНС «Кирова») и их транспортировки на КНС №2.  Сточные воды поступают по самотечному коллектору диаметром 350 мм через приемную задвижку и решетку в приемный резервуар, емкостью 40 куб. метров.</w:t>
      </w:r>
    </w:p>
    <w:p w:rsidR="005F689D" w:rsidRPr="006F4874" w:rsidRDefault="005F689D" w:rsidP="006F4874">
      <w:pPr>
        <w:pStyle w:val="a7"/>
      </w:pPr>
      <w:r w:rsidRPr="006F4874">
        <w:t>КНС №7 расположена в районе Автохозяйство. С района Автохозяйство стоки перекачиваются КНС на КОС. Сточные воды поступают по самотечному коллектору диаметром 300 мм через приемную задвижку и решетку в приемный резервуар, вместимостью 120 куб. метров.</w:t>
      </w:r>
    </w:p>
    <w:p w:rsidR="005F689D" w:rsidRPr="006F4874" w:rsidRDefault="005F689D" w:rsidP="006F4874">
      <w:pPr>
        <w:pStyle w:val="a7"/>
      </w:pPr>
      <w:r w:rsidRPr="006F4874">
        <w:t>КНС №8 расположена в районе Черкасов Камень. Насосная станция служит для приема стоков с района Черкасов Камень и их транспортировки на КНС №3. Сточные воды поступают по самотечному коллектору диаметром 300 мм через приемную задвижку и решетку в приемный резервуар.</w:t>
      </w:r>
    </w:p>
    <w:p w:rsidR="005F689D" w:rsidRPr="006F4874" w:rsidRDefault="005F689D" w:rsidP="006F4874">
      <w:pPr>
        <w:pStyle w:val="a7"/>
      </w:pPr>
      <w:r w:rsidRPr="006F4874">
        <w:t>КНС №9 расположена в пос. Веселый. Насосная станция служит для приема стоков с пос. Веселый и их транспортировки в самотечную сеть диаметром 800 мм в районе Красный камень и далее до КНС №1.</w:t>
      </w:r>
    </w:p>
    <w:p w:rsidR="006954FC" w:rsidRPr="006F4874" w:rsidRDefault="006954FC" w:rsidP="006F4874">
      <w:pPr>
        <w:pStyle w:val="a7"/>
      </w:pPr>
      <w:r w:rsidRPr="006F4874">
        <w:t>КНС «Горняк» расположена в пос. Горняк и служит для приема стоков поселка и их транспортировки в самотечную сеть диаметром 500 мм в районе Красный камень и далее до КНС №1.</w:t>
      </w:r>
    </w:p>
    <w:p w:rsidR="006954FC" w:rsidRPr="006F4874" w:rsidRDefault="006954FC" w:rsidP="006F4874">
      <w:pPr>
        <w:pStyle w:val="a7"/>
      </w:pPr>
      <w:r w:rsidRPr="006F4874">
        <w:t>КНС «2-ой микрорайон» расположена во втором микрорайоне (пр-д Западный)  и служит для приема стоков микрорайона и их транспортировки в самотечную сеть диаметром 500 мм в районе Красный камень и далее до КНС №1.</w:t>
      </w:r>
    </w:p>
    <w:p w:rsidR="005F689D" w:rsidRPr="006F4874" w:rsidRDefault="005F689D" w:rsidP="006F4874">
      <w:pPr>
        <w:pStyle w:val="a7"/>
      </w:pPr>
      <w:r w:rsidRPr="006F4874">
        <w:t xml:space="preserve">Основные характеристики КНС в ТЗ ВО выпуска №1 – КОС 4-го канализационного бассейна (ГОСК) представлены в таблице 2.1.4. </w:t>
      </w: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4</w:t>
      </w:r>
      <w:r w:rsidR="00705C05">
        <w:rPr>
          <w:noProof/>
        </w:rPr>
        <w:fldChar w:fldCharType="end"/>
      </w:r>
      <w:r w:rsidRPr="006F4874">
        <w:t xml:space="preserve"> – Основные характеристики КНС в ТЗ ВО выпуска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4"/>
        <w:gridCol w:w="3483"/>
        <w:gridCol w:w="775"/>
        <w:gridCol w:w="4372"/>
      </w:tblGrid>
      <w:tr w:rsidR="00F87B1D" w:rsidRPr="006F4874" w:rsidTr="004606F3">
        <w:trPr>
          <w:trHeight w:val="20"/>
          <w:tblHeader/>
        </w:trPr>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0" w:type="auto"/>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Белогорская, 1а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533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174,34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1531402,56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4184,16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250-200-400а/4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Вихрь ДН-1100Н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250-200-400а/4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Вихрь ДН-1100Н</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ЦОФ, ул. Российская,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1167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396,23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3480458,7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9509,45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 900/90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 900/90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ЗНПГ-1100-С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 900/90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 900/90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ЗНПГ-1100-С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2.13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3</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Софийская, 41а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334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67,36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591679,26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1616,61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СД 450-22,5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Ураган 900S</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250-200-400/6</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1995г.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СД 450-22,5</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Ураган 900S</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3.16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4</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Центральный, ул. Мельничная, 15а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7,92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69609,54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190,19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СД 160/45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80-50-200/2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ЗНПГ-750-С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СД 160/45</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2005г.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4.12.3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80-50-200/2</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4.12.4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ЗНПГ-750-С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5</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Автохозяйство, ул. Жемчужная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500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0,5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4355,4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11,9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250-200-400/4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ФГ 540/95-2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Ураган 1100S</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250-200-400/4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1988г.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ФГ 540/95-2</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1978г.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Ураган 1100S</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5.16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6</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Черкасов Камень, ул. Транзитная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1981г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21</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94669,56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258,66</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100-65-250/4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СМ 100-65-250/4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Зубр ЗНПГ-1100-С</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100-65-250/4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1992г.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6.12.2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СМ 100-65-250/4</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1994г.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6.12.3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Зубр ЗНПГ-1100-С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2019г.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7</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пос. Веселый, ул. Веселая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1974г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6,25</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Pedrollo МС 30/50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lang w:val="en-US"/>
              </w:rPr>
              <w:t>Pedrollo МС 30/50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2000г.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7.16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8</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«Горняк»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ул. Воркутинская</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2011г.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12</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18,8</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GrundfosSLV.80.80.75.2.51D</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ЦМФ 85-13 РМ</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lang w:val="en-US"/>
              </w:rPr>
              <w:t>GrundfosSLV.80.80.75.2.51D</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2016г.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8.12.2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ЦМФ 85-13 РМ</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8.15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8.16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9</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«2-ой микрорайон»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г. Киселевск, р-н Красный Камень, пр-д Западный</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60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DE6B43"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lang w:val="en-US"/>
              </w:rPr>
            </w:pPr>
            <w:r w:rsidRPr="006F4874">
              <w:rPr>
                <w:sz w:val="20"/>
                <w:szCs w:val="20"/>
                <w:lang w:val="en-US"/>
              </w:rPr>
              <w:t>Wilo FA 10/33-208E+T17-4/8Hex</w:t>
            </w:r>
          </w:p>
        </w:tc>
      </w:tr>
      <w:tr w:rsidR="00F87B1D" w:rsidRPr="00DE6B43"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lang w:val="en-US"/>
              </w:rPr>
            </w:pPr>
            <w:r w:rsidRPr="006F4874">
              <w:rPr>
                <w:sz w:val="20"/>
                <w:szCs w:val="20"/>
                <w:lang w:val="en-US"/>
              </w:rPr>
              <w:t>Wilo FA 10/33-208E+T17-4/8Hex</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9.12.1</w:t>
            </w:r>
          </w:p>
        </w:tc>
        <w:tc>
          <w:tcPr>
            <w:tcW w:w="0" w:type="auto"/>
            <w:shd w:val="clear" w:color="auto" w:fill="auto"/>
            <w:vAlign w:val="center"/>
            <w:hideMark/>
          </w:tcPr>
          <w:p w:rsidR="005F689D" w:rsidRPr="006F4874" w:rsidRDefault="005F689D" w:rsidP="006F4874">
            <w:pPr>
              <w:rPr>
                <w:sz w:val="20"/>
                <w:szCs w:val="20"/>
                <w:lang w:val="en-US"/>
              </w:rPr>
            </w:pPr>
            <w:r w:rsidRPr="006F4874">
              <w:rPr>
                <w:sz w:val="20"/>
                <w:szCs w:val="20"/>
                <w:lang w:val="en-US"/>
              </w:rPr>
              <w:t>Wilo FA 10/33-208E+T17-4/8Hex</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9.12.2</w:t>
            </w:r>
          </w:p>
        </w:tc>
        <w:tc>
          <w:tcPr>
            <w:tcW w:w="0" w:type="auto"/>
            <w:shd w:val="clear" w:color="auto" w:fill="auto"/>
            <w:vAlign w:val="center"/>
            <w:hideMark/>
          </w:tcPr>
          <w:p w:rsidR="005F689D" w:rsidRPr="006F4874" w:rsidRDefault="005F689D" w:rsidP="006F4874">
            <w:pPr>
              <w:rPr>
                <w:sz w:val="20"/>
                <w:szCs w:val="20"/>
                <w:lang w:val="en-US"/>
              </w:rPr>
            </w:pPr>
            <w:r w:rsidRPr="006F4874">
              <w:rPr>
                <w:sz w:val="20"/>
                <w:szCs w:val="20"/>
                <w:lang w:val="en-US"/>
              </w:rPr>
              <w:t>Wilo FA 10/33-208E+T17-4/8Hex</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lang w:val="en-US"/>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2020г.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9.16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b/>
                <w:bCs/>
                <w:sz w:val="20"/>
                <w:szCs w:val="20"/>
              </w:rPr>
            </w:pPr>
            <w:r w:rsidRPr="006F4874">
              <w:rPr>
                <w:b/>
                <w:bCs/>
                <w:sz w:val="20"/>
                <w:szCs w:val="20"/>
              </w:rPr>
              <w:t>10</w:t>
            </w:r>
          </w:p>
        </w:tc>
        <w:tc>
          <w:tcPr>
            <w:tcW w:w="0" w:type="auto"/>
            <w:gridSpan w:val="3"/>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«Кирова»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г. Киселевск</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24</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10.7</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10.8</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10.9</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10.10</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 данных</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10.11.1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Насос погружной</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НДЛ-1800</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10.12</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10.12.1</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НДЛ-1800</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2017г.</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10.13</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10.14</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10.15</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10.16</w:t>
            </w:r>
          </w:p>
        </w:tc>
        <w:tc>
          <w:tcPr>
            <w:tcW w:w="0" w:type="auto"/>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shd w:val="clear" w:color="auto" w:fill="auto"/>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rPr>
          <w:b/>
          <w:bCs/>
        </w:rPr>
        <w:t>Описание технологического процесса транспортировки и очистки сточных вод в ТЗ ВО выпуска №2 – КОС «Дальние горы»</w:t>
      </w:r>
    </w:p>
    <w:p w:rsidR="005F689D" w:rsidRPr="006F4874" w:rsidRDefault="005F689D" w:rsidP="006F4874">
      <w:pPr>
        <w:pStyle w:val="a7"/>
      </w:pPr>
      <w:r w:rsidRPr="006F4874">
        <w:lastRenderedPageBreak/>
        <w:t>Очистные сооружения «Дальние горы» расположены в районе частного сектора Дальние горы, сброс сточных вод после очистных сооружений производится в реку Тугай, приток реки Кривой Ускат.</w:t>
      </w:r>
    </w:p>
    <w:p w:rsidR="005F689D" w:rsidRPr="006F4874" w:rsidRDefault="005F689D" w:rsidP="006F4874">
      <w:pPr>
        <w:pStyle w:val="a7"/>
      </w:pPr>
      <w:r w:rsidRPr="006F4874">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6F4874" w:rsidRDefault="005F689D" w:rsidP="006F4874">
      <w:pPr>
        <w:pStyle w:val="a7"/>
      </w:pPr>
      <w:r w:rsidRPr="006F4874">
        <w:t>Категория сточных вод, формирующих выпуск № 2 – хозяйственно-бытовая.</w:t>
      </w:r>
    </w:p>
    <w:p w:rsidR="005F689D" w:rsidRPr="006F4874" w:rsidRDefault="005F689D" w:rsidP="006F4874">
      <w:pPr>
        <w:pStyle w:val="a7"/>
      </w:pPr>
      <w:r w:rsidRPr="006F4874">
        <w:t>Место расположения – Кемеровская область, г. Киселёвск, р-н Дальние горы, ул. Кривая, 58а-3.</w:t>
      </w:r>
    </w:p>
    <w:p w:rsidR="005F689D" w:rsidRPr="006F4874" w:rsidRDefault="005F689D" w:rsidP="006F4874">
      <w:pPr>
        <w:pStyle w:val="a7"/>
      </w:pPr>
      <w:r w:rsidRPr="006F4874">
        <w:t>Год ввода в эксплуатацию – 1965 год.</w:t>
      </w:r>
    </w:p>
    <w:p w:rsidR="005F689D" w:rsidRPr="006F4874" w:rsidRDefault="005F689D" w:rsidP="006F4874">
      <w:pPr>
        <w:ind w:firstLine="709"/>
        <w:rPr>
          <w:rFonts w:eastAsiaTheme="minorHAnsi"/>
          <w:lang w:eastAsia="en-US"/>
        </w:rPr>
      </w:pPr>
      <w:r w:rsidRPr="006F4874">
        <w:rPr>
          <w:rFonts w:eastAsiaTheme="minorHAnsi"/>
          <w:lang w:eastAsia="en-US"/>
        </w:rPr>
        <w:t>Назначение – очистка хозяйственно-бытовых сточных вод от жилых домов и объектов соцкультбыта района Дальние горы.</w:t>
      </w:r>
    </w:p>
    <w:p w:rsidR="005F689D" w:rsidRPr="006F4874" w:rsidRDefault="005F689D" w:rsidP="006F4874">
      <w:pPr>
        <w:pStyle w:val="a7"/>
      </w:pPr>
      <w:r w:rsidRPr="006F4874">
        <w:t>Проектная производительность – 100 м</w:t>
      </w:r>
      <w:r w:rsidRPr="006F4874">
        <w:rPr>
          <w:vertAlign w:val="superscript"/>
        </w:rPr>
        <w:t>3</w:t>
      </w:r>
      <w:r w:rsidRPr="006F4874">
        <w:t>/сут. или 36,5 тыс. м</w:t>
      </w:r>
      <w:r w:rsidRPr="006F4874">
        <w:rPr>
          <w:vertAlign w:val="superscript"/>
        </w:rPr>
        <w:t>3</w:t>
      </w:r>
      <w:r w:rsidRPr="006F4874">
        <w:t>/год. Фактическая производительность – 14,73 м</w:t>
      </w:r>
      <w:r w:rsidRPr="006F4874">
        <w:rPr>
          <w:vertAlign w:val="superscript"/>
        </w:rPr>
        <w:t>3</w:t>
      </w:r>
      <w:r w:rsidRPr="006F4874">
        <w:t>/сут. или 5391,18 м</w:t>
      </w:r>
      <w:r w:rsidRPr="006F4874">
        <w:rPr>
          <w:vertAlign w:val="superscript"/>
        </w:rPr>
        <w:t>3</w:t>
      </w:r>
      <w:r w:rsidRPr="006F4874">
        <w:t>/год. (Данные Сведений об использовании воды (форма 2-ТП (водхоз)) МП «Кристалл» за 2020 г.)</w:t>
      </w:r>
    </w:p>
    <w:p w:rsidR="005F689D" w:rsidRPr="006F4874" w:rsidRDefault="005F689D" w:rsidP="006F4874">
      <w:pPr>
        <w:pStyle w:val="a7"/>
      </w:pPr>
      <w:r w:rsidRPr="006F4874">
        <w:t xml:space="preserve">Состав очистных сооружений: </w:t>
      </w:r>
    </w:p>
    <w:p w:rsidR="005F689D" w:rsidRPr="006F4874" w:rsidRDefault="005F689D" w:rsidP="006F4874">
      <w:pPr>
        <w:pStyle w:val="a7"/>
        <w:numPr>
          <w:ilvl w:val="0"/>
          <w:numId w:val="78"/>
        </w:numPr>
      </w:pPr>
      <w:r w:rsidRPr="006F4874">
        <w:t>Песколовка:</w:t>
      </w:r>
    </w:p>
    <w:p w:rsidR="005F689D" w:rsidRPr="006F4874" w:rsidRDefault="005F689D" w:rsidP="006F4874">
      <w:pPr>
        <w:pStyle w:val="a7"/>
        <w:numPr>
          <w:ilvl w:val="0"/>
          <w:numId w:val="79"/>
        </w:numPr>
        <w:spacing w:before="0" w:after="0"/>
      </w:pPr>
      <w:r w:rsidRPr="006F4874">
        <w:t>Д=1,4 м, Н=2 м;</w:t>
      </w:r>
    </w:p>
    <w:p w:rsidR="005F689D" w:rsidRPr="006F4874" w:rsidRDefault="005F689D" w:rsidP="006F4874">
      <w:pPr>
        <w:pStyle w:val="a7"/>
        <w:numPr>
          <w:ilvl w:val="0"/>
          <w:numId w:val="79"/>
        </w:numPr>
        <w:spacing w:before="0" w:after="0"/>
      </w:pPr>
      <w:r w:rsidRPr="006F4874">
        <w:t>Полезная емкость – 3,1 м</w:t>
      </w:r>
      <w:r w:rsidRPr="006F4874">
        <w:rPr>
          <w:vertAlign w:val="superscript"/>
        </w:rPr>
        <w:t>3</w:t>
      </w:r>
      <w:r w:rsidRPr="006F4874">
        <w:t>;</w:t>
      </w:r>
    </w:p>
    <w:p w:rsidR="005F689D" w:rsidRPr="006F4874" w:rsidRDefault="005F689D" w:rsidP="006F4874">
      <w:pPr>
        <w:pStyle w:val="a7"/>
        <w:numPr>
          <w:ilvl w:val="0"/>
          <w:numId w:val="79"/>
        </w:numPr>
        <w:spacing w:before="0" w:after="0"/>
      </w:pPr>
      <w:r w:rsidRPr="006F4874">
        <w:t>Количество – 1 шт.;</w:t>
      </w:r>
    </w:p>
    <w:p w:rsidR="005F689D" w:rsidRPr="006F4874" w:rsidRDefault="005F689D" w:rsidP="006F4874">
      <w:pPr>
        <w:pStyle w:val="a7"/>
        <w:numPr>
          <w:ilvl w:val="0"/>
          <w:numId w:val="79"/>
        </w:numPr>
        <w:spacing w:before="0" w:after="0"/>
      </w:pPr>
      <w:r w:rsidRPr="006F4874">
        <w:t>Происходит осаждение мелких частиц (песок, шлак, бой стекла и т.п.);</w:t>
      </w:r>
    </w:p>
    <w:p w:rsidR="005F689D" w:rsidRPr="006F4874" w:rsidRDefault="005F689D" w:rsidP="006F4874">
      <w:pPr>
        <w:pStyle w:val="a7"/>
        <w:numPr>
          <w:ilvl w:val="0"/>
          <w:numId w:val="78"/>
        </w:numPr>
      </w:pPr>
      <w:r w:rsidRPr="006F4874">
        <w:t>Первичные отстойники:</w:t>
      </w:r>
    </w:p>
    <w:p w:rsidR="005F689D" w:rsidRPr="006F4874" w:rsidRDefault="005F689D" w:rsidP="006F4874">
      <w:pPr>
        <w:pStyle w:val="a7"/>
        <w:numPr>
          <w:ilvl w:val="0"/>
          <w:numId w:val="80"/>
        </w:numPr>
        <w:spacing w:before="0" w:after="0"/>
      </w:pPr>
      <w:r w:rsidRPr="006F4874">
        <w:t>Тип – вертикальные;</w:t>
      </w:r>
    </w:p>
    <w:p w:rsidR="005F689D" w:rsidRPr="006F4874" w:rsidRDefault="005F689D" w:rsidP="006F4874">
      <w:pPr>
        <w:pStyle w:val="a7"/>
        <w:numPr>
          <w:ilvl w:val="0"/>
          <w:numId w:val="80"/>
        </w:numPr>
        <w:spacing w:before="0" w:after="0"/>
      </w:pPr>
      <w:r w:rsidRPr="006F4874">
        <w:t>Д=5 м, Н=6 м;</w:t>
      </w:r>
    </w:p>
    <w:p w:rsidR="005F689D" w:rsidRPr="006F4874" w:rsidRDefault="005F689D" w:rsidP="006F4874">
      <w:pPr>
        <w:pStyle w:val="a7"/>
        <w:numPr>
          <w:ilvl w:val="0"/>
          <w:numId w:val="80"/>
        </w:numPr>
        <w:spacing w:before="0" w:after="0"/>
      </w:pPr>
      <w:r w:rsidRPr="006F4874">
        <w:t>Полезная емкость – 118 м</w:t>
      </w:r>
      <w:r w:rsidRPr="006F4874">
        <w:rPr>
          <w:vertAlign w:val="superscript"/>
        </w:rPr>
        <w:t>3</w:t>
      </w:r>
      <w:r w:rsidRPr="006F4874">
        <w:t>;</w:t>
      </w:r>
    </w:p>
    <w:p w:rsidR="005F689D" w:rsidRPr="006F4874" w:rsidRDefault="005F689D" w:rsidP="006F4874">
      <w:pPr>
        <w:pStyle w:val="a7"/>
        <w:numPr>
          <w:ilvl w:val="0"/>
          <w:numId w:val="80"/>
        </w:numPr>
        <w:spacing w:before="0" w:after="0"/>
      </w:pPr>
      <w:r w:rsidRPr="006F4874">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80"/>
        </w:numPr>
        <w:spacing w:before="0" w:after="0"/>
      </w:pPr>
      <w:r w:rsidRPr="006F4874">
        <w:t>Количество – 2 шт.;</w:t>
      </w:r>
    </w:p>
    <w:p w:rsidR="005F689D" w:rsidRPr="006F4874" w:rsidRDefault="005F689D" w:rsidP="006F4874">
      <w:pPr>
        <w:pStyle w:val="a7"/>
        <w:numPr>
          <w:ilvl w:val="0"/>
          <w:numId w:val="78"/>
        </w:numPr>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78"/>
        </w:numPr>
      </w:pPr>
      <w:r w:rsidRPr="006F4874">
        <w:t>Контактный отстойник:</w:t>
      </w:r>
    </w:p>
    <w:p w:rsidR="005F689D" w:rsidRPr="006F4874" w:rsidRDefault="005F689D" w:rsidP="006F4874">
      <w:pPr>
        <w:pStyle w:val="a7"/>
        <w:numPr>
          <w:ilvl w:val="0"/>
          <w:numId w:val="81"/>
        </w:numPr>
        <w:spacing w:before="0" w:after="0"/>
      </w:pPr>
      <w:r w:rsidRPr="006F4874">
        <w:t>Тип – вертикальный;</w:t>
      </w:r>
    </w:p>
    <w:p w:rsidR="005F689D" w:rsidRPr="006F4874" w:rsidRDefault="005F689D" w:rsidP="006F4874">
      <w:pPr>
        <w:pStyle w:val="a7"/>
        <w:numPr>
          <w:ilvl w:val="0"/>
          <w:numId w:val="81"/>
        </w:numPr>
        <w:spacing w:before="0" w:after="0"/>
      </w:pPr>
      <w:r w:rsidRPr="006F4874">
        <w:t>Д=1,6 м, Н=2,4 м;</w:t>
      </w:r>
    </w:p>
    <w:p w:rsidR="005F689D" w:rsidRPr="006F4874" w:rsidRDefault="005F689D" w:rsidP="006F4874">
      <w:pPr>
        <w:pStyle w:val="a7"/>
        <w:numPr>
          <w:ilvl w:val="0"/>
          <w:numId w:val="81"/>
        </w:numPr>
        <w:spacing w:before="0" w:after="0"/>
      </w:pPr>
      <w:r w:rsidRPr="006F4874">
        <w:t>Полезная емкость – 4,8 м</w:t>
      </w:r>
      <w:r w:rsidRPr="006F4874">
        <w:rPr>
          <w:vertAlign w:val="superscript"/>
        </w:rPr>
        <w:t>3</w:t>
      </w:r>
      <w:r w:rsidRPr="006F4874">
        <w:t>;</w:t>
      </w:r>
    </w:p>
    <w:p w:rsidR="005F689D" w:rsidRPr="006F4874" w:rsidRDefault="005F689D" w:rsidP="006F4874">
      <w:pPr>
        <w:pStyle w:val="a7"/>
        <w:numPr>
          <w:ilvl w:val="0"/>
          <w:numId w:val="81"/>
        </w:numPr>
        <w:spacing w:before="0" w:after="0"/>
      </w:pPr>
      <w:r w:rsidRPr="006F4874">
        <w:t>Количество – 1 шт.;</w:t>
      </w:r>
    </w:p>
    <w:p w:rsidR="005F689D" w:rsidRPr="006F4874" w:rsidRDefault="005F689D" w:rsidP="006F4874">
      <w:pPr>
        <w:pStyle w:val="a7"/>
        <w:numPr>
          <w:ilvl w:val="0"/>
          <w:numId w:val="81"/>
        </w:numPr>
        <w:spacing w:before="0" w:after="0"/>
      </w:pPr>
      <w:r w:rsidRPr="006F4874">
        <w:t>Происходит взаимодействие воды с гипохлоритом кальция;</w:t>
      </w:r>
    </w:p>
    <w:p w:rsidR="005F689D" w:rsidRPr="006F4874" w:rsidRDefault="005F689D" w:rsidP="006F4874">
      <w:pPr>
        <w:pStyle w:val="a7"/>
        <w:numPr>
          <w:ilvl w:val="0"/>
          <w:numId w:val="78"/>
        </w:numPr>
      </w:pPr>
      <w:r w:rsidRPr="006F4874">
        <w:t>Выпуск в реку Тугай:</w:t>
      </w:r>
    </w:p>
    <w:p w:rsidR="005F689D" w:rsidRPr="006F4874" w:rsidRDefault="005F689D" w:rsidP="006F4874">
      <w:pPr>
        <w:pStyle w:val="a7"/>
        <w:numPr>
          <w:ilvl w:val="0"/>
          <w:numId w:val="82"/>
        </w:numPr>
      </w:pPr>
      <w:r w:rsidRPr="006F4874">
        <w:lastRenderedPageBreak/>
        <w:t>Очищенные и обезвреженные сточные воды после контактного резервуара отводятся подземным металлическим трубопроводом диаметром 200 мм протяженностью 42 м на сброс в реку Тугай.</w:t>
      </w:r>
    </w:p>
    <w:p w:rsidR="005F689D" w:rsidRPr="006F4874" w:rsidRDefault="005F689D" w:rsidP="006F4874">
      <w:pPr>
        <w:pStyle w:val="a7"/>
      </w:pPr>
      <w:r w:rsidRPr="006F4874">
        <w:t xml:space="preserve">Технологическая схема КОС «Дальние горы» представлена на рисунке 2.1.8. </w:t>
      </w:r>
    </w:p>
    <w:p w:rsidR="005F689D" w:rsidRPr="006F4874" w:rsidRDefault="005F689D" w:rsidP="006F4874">
      <w:pPr>
        <w:pStyle w:val="a7"/>
        <w:sectPr w:rsidR="005F689D" w:rsidRPr="006F4874" w:rsidSect="00E754BB">
          <w:headerReference w:type="default" r:id="rId30"/>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016499D8" wp14:editId="0B6E94E4">
            <wp:extent cx="9266555" cy="5260340"/>
            <wp:effectExtent l="19050" t="19050" r="10795" b="165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6555" cy="526034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BB679C">
          <w:headerReference w:type="default" r:id="rId32"/>
          <w:pgSz w:w="16838" w:h="11906" w:orient="landscape"/>
          <w:pgMar w:top="1701" w:right="1134" w:bottom="851" w:left="1134" w:header="567" w:footer="510" w:gutter="0"/>
          <w:cols w:space="720"/>
          <w:docGrid w:linePitch="326"/>
        </w:sectP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8</w:t>
      </w:r>
      <w:r w:rsidR="00705C05">
        <w:rPr>
          <w:noProof/>
        </w:rPr>
        <w:fldChar w:fldCharType="end"/>
      </w:r>
      <w:r w:rsidRPr="006F4874">
        <w:t xml:space="preserve"> – Технологическая схема КОС «Дальние горы»</w:t>
      </w:r>
    </w:p>
    <w:p w:rsidR="005F689D" w:rsidRPr="006F4874" w:rsidRDefault="005F689D" w:rsidP="006F4874">
      <w:pPr>
        <w:pStyle w:val="a7"/>
        <w:rPr>
          <w:b/>
          <w:bCs/>
        </w:rPr>
      </w:pPr>
      <w:r w:rsidRPr="006F4874">
        <w:rPr>
          <w:b/>
          <w:bCs/>
        </w:rPr>
        <w:lastRenderedPageBreak/>
        <w:t>Технология процесса очистки сточных вод</w:t>
      </w:r>
    </w:p>
    <w:p w:rsidR="005F689D" w:rsidRPr="006F4874" w:rsidRDefault="005F689D" w:rsidP="006F4874">
      <w:pPr>
        <w:pStyle w:val="a7"/>
      </w:pPr>
      <w:r w:rsidRPr="006F4874">
        <w:t xml:space="preserve">Сточные воды выпуска № 2 проходят механическую очистку с обеззараживанием сточных вод на очистных сооружениях пос. Дальние горы.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6F4874" w:rsidRDefault="005F689D" w:rsidP="006F4874">
      <w:pPr>
        <w:pStyle w:val="a7"/>
      </w:pPr>
      <w:r w:rsidRPr="006F4874">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6F4874" w:rsidRDefault="005F689D" w:rsidP="006F4874">
      <w:pPr>
        <w:pStyle w:val="a7"/>
      </w:pPr>
      <w:r w:rsidRPr="006F4874">
        <w:t>Осадок вывозится на иловые карты ГОСК.</w:t>
      </w:r>
    </w:p>
    <w:p w:rsidR="005F689D" w:rsidRPr="006F4874" w:rsidRDefault="005F689D" w:rsidP="006F4874">
      <w:pPr>
        <w:pStyle w:val="a7"/>
      </w:pPr>
      <w:r w:rsidRPr="006F4874">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6F4874" w:rsidRDefault="005F689D" w:rsidP="006F4874">
      <w:pPr>
        <w:pStyle w:val="a7"/>
      </w:pPr>
      <w:r w:rsidRPr="006F4874">
        <w:t>Водоотведение стоков после очистки осуществляется в р. Тугай по выпуску № 2.</w:t>
      </w:r>
    </w:p>
    <w:p w:rsidR="005F689D" w:rsidRPr="006F4874" w:rsidRDefault="005F689D" w:rsidP="006F4874">
      <w:pPr>
        <w:pStyle w:val="a7"/>
      </w:pPr>
      <w:r w:rsidRPr="006F4874">
        <w:t>Основные характеристики КОС «Дальние горы» представлены в таблице 2.1.5.</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5</w:t>
      </w:r>
      <w:r w:rsidR="00705C05">
        <w:rPr>
          <w:noProof/>
        </w:rPr>
        <w:fldChar w:fldCharType="end"/>
      </w:r>
      <w:r w:rsidRPr="006F4874">
        <w:t xml:space="preserve"> – Основные характеристики КОС «Дальние горы»</w:t>
      </w:r>
    </w:p>
    <w:tbl>
      <w:tblPr>
        <w:tblW w:w="0" w:type="auto"/>
        <w:tblCellMar>
          <w:left w:w="28" w:type="dxa"/>
          <w:right w:w="28" w:type="dxa"/>
        </w:tblCellMar>
        <w:tblLook w:val="04A0" w:firstRow="1" w:lastRow="0" w:firstColumn="1" w:lastColumn="0" w:noHBand="0" w:noVBand="1"/>
      </w:tblPr>
      <w:tblGrid>
        <w:gridCol w:w="476"/>
        <w:gridCol w:w="4776"/>
        <w:gridCol w:w="1042"/>
        <w:gridCol w:w="3050"/>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0" w:name="RANGE!D52"/>
            <w:r w:rsidRPr="006F4874">
              <w:rPr>
                <w:sz w:val="20"/>
                <w:szCs w:val="20"/>
              </w:rPr>
              <w:t>К</w:t>
            </w:r>
            <w:r w:rsidR="005F689D" w:rsidRPr="006F4874">
              <w:rPr>
                <w:sz w:val="20"/>
                <w:szCs w:val="20"/>
              </w:rPr>
              <w:t>ОС "Дальние горы"</w:t>
            </w:r>
            <w:bookmarkEnd w:id="120"/>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bookmarkStart w:id="121" w:name="RANGE!D53"/>
            <w:r w:rsidRPr="006F4874">
              <w:rPr>
                <w:sz w:val="20"/>
                <w:szCs w:val="20"/>
              </w:rPr>
              <w:t>Кемеровская область, г. Киселёвск, р-н Дальние горы, ул. Кривая, 58а-3</w:t>
            </w:r>
            <w:bookmarkEnd w:id="121"/>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«Днепр-7»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5391,18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14,73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4606F3">
        <w:trPr>
          <w:trHeight w:val="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от потребителей поселка Дальние Горы поступают на КОС «Дальние горы» по самотечному трубопроводу.</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№3 – КОС «Краснокаменские»</w:t>
      </w:r>
    </w:p>
    <w:p w:rsidR="005F689D" w:rsidRPr="006F4874" w:rsidRDefault="005F689D" w:rsidP="006F4874">
      <w:pPr>
        <w:pStyle w:val="a7"/>
      </w:pPr>
      <w:r w:rsidRPr="006F4874">
        <w:t xml:space="preserve">КОС 3-го канализационного бассейна расположены с правой стороны дороги на пос. Севский. Сброс сточных вод после очистки производится в реку Тугай, приток реки Кривой Ускат. </w:t>
      </w:r>
    </w:p>
    <w:p w:rsidR="005F689D" w:rsidRPr="006F4874" w:rsidRDefault="005F689D" w:rsidP="006F4874">
      <w:pPr>
        <w:pStyle w:val="a7"/>
      </w:pPr>
      <w:r w:rsidRPr="006F4874">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6F4874" w:rsidRDefault="005F689D" w:rsidP="006F4874">
      <w:pPr>
        <w:pStyle w:val="a7"/>
      </w:pPr>
      <w:r w:rsidRPr="006F4874">
        <w:t>Категория сточных вод, формирующих выпуск № 3 – смешанные (хозяйственно-бытовые, производственные).</w:t>
      </w:r>
    </w:p>
    <w:p w:rsidR="005F689D" w:rsidRPr="006F4874" w:rsidRDefault="005F689D" w:rsidP="006F4874">
      <w:pPr>
        <w:pStyle w:val="a7"/>
      </w:pPr>
      <w:r w:rsidRPr="006F4874">
        <w:t xml:space="preserve">Место расположения – Кемеровская область, Прокопьевский муниципальный район, в 2 км на запад от п. Севск. </w:t>
      </w:r>
    </w:p>
    <w:p w:rsidR="005F689D" w:rsidRPr="006F4874" w:rsidRDefault="005F689D" w:rsidP="006F4874">
      <w:pPr>
        <w:pStyle w:val="a7"/>
      </w:pPr>
      <w:r w:rsidRPr="006F4874">
        <w:t>Год ввода в эксплуатацию – 1965 год.</w:t>
      </w:r>
    </w:p>
    <w:p w:rsidR="005F689D" w:rsidRPr="006F4874" w:rsidRDefault="005F689D" w:rsidP="006F4874">
      <w:pPr>
        <w:pStyle w:val="a7"/>
      </w:pPr>
      <w:r w:rsidRPr="006F4874">
        <w:t>Назначение – очистка хозяйственно-бытовых сточных вод от жилых домов и объектов соцкультбыта района Афонино и предприятий данного района.</w:t>
      </w:r>
    </w:p>
    <w:p w:rsidR="005F689D" w:rsidRPr="006F4874" w:rsidRDefault="005F689D" w:rsidP="006F4874">
      <w:pPr>
        <w:pStyle w:val="a7"/>
      </w:pPr>
      <w:r w:rsidRPr="006F4874">
        <w:t>Проектная производительность – 1200 м</w:t>
      </w:r>
      <w:r w:rsidRPr="006F4874">
        <w:rPr>
          <w:vertAlign w:val="superscript"/>
        </w:rPr>
        <w:t>3</w:t>
      </w:r>
      <w:r w:rsidRPr="006F4874">
        <w:t>/сут. или 438,0 тыс. м</w:t>
      </w:r>
      <w:r w:rsidRPr="006F4874">
        <w:rPr>
          <w:vertAlign w:val="superscript"/>
        </w:rPr>
        <w:t>3</w:t>
      </w:r>
      <w:r w:rsidRPr="006F4874">
        <w:t>/год. Фактическая производительность – 537,32 м</w:t>
      </w:r>
      <w:r w:rsidRPr="006F4874">
        <w:rPr>
          <w:vertAlign w:val="superscript"/>
        </w:rPr>
        <w:t>3</w:t>
      </w:r>
      <w:r w:rsidRPr="006F4874">
        <w:t>/сут. или 196,66 тыс. м</w:t>
      </w:r>
      <w:r w:rsidRPr="006F4874">
        <w:rPr>
          <w:vertAlign w:val="superscript"/>
        </w:rPr>
        <w:t>3</w:t>
      </w:r>
      <w:r w:rsidRPr="006F4874">
        <w:t>/год. (Данные Сведений об использовании воды (форма 2-ТП (водхоз)) МП «Кристалл» за 2020 г.)</w:t>
      </w:r>
    </w:p>
    <w:p w:rsidR="005F689D" w:rsidRPr="006F4874" w:rsidRDefault="005F689D" w:rsidP="006F4874">
      <w:pPr>
        <w:pStyle w:val="a7"/>
      </w:pPr>
      <w:r w:rsidRPr="006F4874">
        <w:t>Состав очистных сооружений:</w:t>
      </w:r>
    </w:p>
    <w:p w:rsidR="005F689D" w:rsidRPr="006F4874" w:rsidRDefault="005F689D" w:rsidP="006F4874">
      <w:pPr>
        <w:pStyle w:val="a7"/>
        <w:numPr>
          <w:ilvl w:val="0"/>
          <w:numId w:val="83"/>
        </w:numPr>
      </w:pPr>
      <w:r w:rsidRPr="006F4874">
        <w:t>Песколовка:</w:t>
      </w:r>
    </w:p>
    <w:p w:rsidR="005F689D" w:rsidRPr="006F4874" w:rsidRDefault="005F689D" w:rsidP="006F4874">
      <w:pPr>
        <w:pStyle w:val="a7"/>
        <w:numPr>
          <w:ilvl w:val="0"/>
          <w:numId w:val="84"/>
        </w:numPr>
        <w:spacing w:before="0" w:after="0"/>
      </w:pPr>
      <w:r w:rsidRPr="006F4874">
        <w:t>2,5х2,5 м;</w:t>
      </w:r>
    </w:p>
    <w:p w:rsidR="005F689D" w:rsidRPr="006F4874" w:rsidRDefault="005F689D" w:rsidP="006F4874">
      <w:pPr>
        <w:pStyle w:val="a7"/>
        <w:numPr>
          <w:ilvl w:val="0"/>
          <w:numId w:val="84"/>
        </w:numPr>
        <w:spacing w:before="0" w:after="0"/>
      </w:pPr>
      <w:r w:rsidRPr="006F4874">
        <w:t>Н=2 м;</w:t>
      </w:r>
    </w:p>
    <w:p w:rsidR="005F689D" w:rsidRPr="006F4874" w:rsidRDefault="005F689D" w:rsidP="006F4874">
      <w:pPr>
        <w:pStyle w:val="a7"/>
        <w:numPr>
          <w:ilvl w:val="0"/>
          <w:numId w:val="84"/>
        </w:numPr>
        <w:spacing w:before="0" w:after="0"/>
      </w:pPr>
      <w:r w:rsidRPr="006F4874">
        <w:t>Полезная емкость – 12,5 м</w:t>
      </w:r>
      <w:r w:rsidRPr="006F4874">
        <w:rPr>
          <w:vertAlign w:val="superscript"/>
        </w:rPr>
        <w:t>3</w:t>
      </w:r>
      <w:r w:rsidRPr="006F4874">
        <w:t>;</w:t>
      </w:r>
    </w:p>
    <w:p w:rsidR="005F689D" w:rsidRPr="006F4874" w:rsidRDefault="005F689D" w:rsidP="006F4874">
      <w:pPr>
        <w:pStyle w:val="a7"/>
        <w:numPr>
          <w:ilvl w:val="0"/>
          <w:numId w:val="84"/>
        </w:numPr>
        <w:spacing w:before="0" w:after="0"/>
      </w:pPr>
      <w:r w:rsidRPr="006F4874">
        <w:t>Количество – 1 шт.;</w:t>
      </w:r>
    </w:p>
    <w:p w:rsidR="005F689D" w:rsidRPr="006F4874" w:rsidRDefault="005F689D" w:rsidP="006F4874">
      <w:pPr>
        <w:pStyle w:val="a7"/>
        <w:numPr>
          <w:ilvl w:val="0"/>
          <w:numId w:val="84"/>
        </w:numPr>
        <w:spacing w:before="0" w:after="0"/>
      </w:pPr>
      <w:r w:rsidRPr="006F4874">
        <w:t>Происходит осаждение мелких частиц (песок, шлак, бой стекла и т.п.);</w:t>
      </w:r>
    </w:p>
    <w:p w:rsidR="005F689D" w:rsidRPr="006F4874" w:rsidRDefault="005F689D" w:rsidP="006F4874">
      <w:pPr>
        <w:pStyle w:val="a7"/>
        <w:numPr>
          <w:ilvl w:val="0"/>
          <w:numId w:val="83"/>
        </w:numPr>
      </w:pPr>
      <w:r w:rsidRPr="006F4874">
        <w:t>Первичные отстойники:</w:t>
      </w:r>
    </w:p>
    <w:p w:rsidR="005F689D" w:rsidRPr="006F4874" w:rsidRDefault="005F689D" w:rsidP="006F4874">
      <w:pPr>
        <w:pStyle w:val="a7"/>
        <w:numPr>
          <w:ilvl w:val="0"/>
          <w:numId w:val="85"/>
        </w:numPr>
        <w:spacing w:before="0" w:after="0"/>
      </w:pPr>
      <w:r w:rsidRPr="006F4874">
        <w:t>Тип – горизонтальные;</w:t>
      </w:r>
    </w:p>
    <w:p w:rsidR="005F689D" w:rsidRPr="006F4874" w:rsidRDefault="005F689D" w:rsidP="006F4874">
      <w:pPr>
        <w:pStyle w:val="a7"/>
        <w:numPr>
          <w:ilvl w:val="0"/>
          <w:numId w:val="85"/>
        </w:numPr>
        <w:spacing w:before="0" w:after="0"/>
      </w:pPr>
      <w:r w:rsidRPr="006F4874">
        <w:t>4,8х8,2 м;</w:t>
      </w:r>
    </w:p>
    <w:p w:rsidR="005F689D" w:rsidRPr="006F4874" w:rsidRDefault="005F689D" w:rsidP="006F4874">
      <w:pPr>
        <w:pStyle w:val="a7"/>
        <w:numPr>
          <w:ilvl w:val="0"/>
          <w:numId w:val="85"/>
        </w:numPr>
        <w:spacing w:before="0" w:after="0"/>
      </w:pPr>
      <w:r w:rsidRPr="006F4874">
        <w:t>Н=8,5 м;</w:t>
      </w:r>
    </w:p>
    <w:p w:rsidR="005F689D" w:rsidRPr="006F4874" w:rsidRDefault="005F689D" w:rsidP="006F4874">
      <w:pPr>
        <w:pStyle w:val="a7"/>
        <w:numPr>
          <w:ilvl w:val="0"/>
          <w:numId w:val="85"/>
        </w:numPr>
        <w:spacing w:before="0" w:after="0"/>
      </w:pPr>
      <w:r w:rsidRPr="006F4874">
        <w:t>Полезная емкость – 335 м</w:t>
      </w:r>
      <w:r w:rsidRPr="006F4874">
        <w:rPr>
          <w:vertAlign w:val="superscript"/>
        </w:rPr>
        <w:t>3</w:t>
      </w:r>
      <w:r w:rsidRPr="006F4874">
        <w:t>;</w:t>
      </w:r>
    </w:p>
    <w:p w:rsidR="005F689D" w:rsidRPr="006F4874" w:rsidRDefault="005F689D" w:rsidP="006F4874">
      <w:pPr>
        <w:pStyle w:val="a7"/>
        <w:numPr>
          <w:ilvl w:val="0"/>
          <w:numId w:val="85"/>
        </w:numPr>
        <w:spacing w:before="0" w:after="0"/>
      </w:pPr>
      <w:r w:rsidRPr="006F4874">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85"/>
        </w:numPr>
        <w:spacing w:before="0" w:after="0"/>
      </w:pPr>
      <w:r w:rsidRPr="006F4874">
        <w:t>Количество – 2 шт.;</w:t>
      </w:r>
    </w:p>
    <w:p w:rsidR="005F689D" w:rsidRPr="006F4874" w:rsidRDefault="005F689D" w:rsidP="006F4874">
      <w:pPr>
        <w:pStyle w:val="a7"/>
        <w:numPr>
          <w:ilvl w:val="0"/>
          <w:numId w:val="85"/>
        </w:numPr>
        <w:spacing w:before="0" w:after="0"/>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83"/>
        </w:numPr>
      </w:pPr>
      <w:r w:rsidRPr="006F4874">
        <w:lastRenderedPageBreak/>
        <w:t>Контактный резервуар:</w:t>
      </w:r>
    </w:p>
    <w:p w:rsidR="005F689D" w:rsidRPr="006F4874" w:rsidRDefault="005F689D" w:rsidP="006F4874">
      <w:pPr>
        <w:pStyle w:val="a7"/>
        <w:numPr>
          <w:ilvl w:val="0"/>
          <w:numId w:val="86"/>
        </w:numPr>
        <w:spacing w:before="0" w:after="0"/>
      </w:pPr>
      <w:r w:rsidRPr="006F4874">
        <w:t>Тип – вертикальный;</w:t>
      </w:r>
    </w:p>
    <w:p w:rsidR="005F689D" w:rsidRPr="006F4874" w:rsidRDefault="005F689D" w:rsidP="006F4874">
      <w:pPr>
        <w:pStyle w:val="a7"/>
        <w:numPr>
          <w:ilvl w:val="0"/>
          <w:numId w:val="86"/>
        </w:numPr>
        <w:spacing w:before="0" w:after="0"/>
      </w:pPr>
      <w:r w:rsidRPr="006F4874">
        <w:t>Д=4,7 м, Н=3 м;</w:t>
      </w:r>
    </w:p>
    <w:p w:rsidR="005F689D" w:rsidRPr="006F4874" w:rsidRDefault="005F689D" w:rsidP="006F4874">
      <w:pPr>
        <w:pStyle w:val="a7"/>
        <w:numPr>
          <w:ilvl w:val="0"/>
          <w:numId w:val="86"/>
        </w:numPr>
        <w:spacing w:before="0" w:after="0"/>
      </w:pPr>
      <w:r w:rsidRPr="006F4874">
        <w:t>Полезная емкость – 52 м</w:t>
      </w:r>
      <w:r w:rsidRPr="006F4874">
        <w:rPr>
          <w:vertAlign w:val="superscript"/>
        </w:rPr>
        <w:t>3</w:t>
      </w:r>
      <w:r w:rsidRPr="006F4874">
        <w:t>;</w:t>
      </w:r>
    </w:p>
    <w:p w:rsidR="005F689D" w:rsidRPr="006F4874" w:rsidRDefault="005F689D" w:rsidP="006F4874">
      <w:pPr>
        <w:pStyle w:val="a7"/>
        <w:numPr>
          <w:ilvl w:val="0"/>
          <w:numId w:val="86"/>
        </w:numPr>
        <w:spacing w:before="0" w:after="0"/>
      </w:pPr>
      <w:r w:rsidRPr="006F4874">
        <w:t>Количество – 1 шт.;</w:t>
      </w:r>
    </w:p>
    <w:p w:rsidR="005F689D" w:rsidRPr="006F4874" w:rsidRDefault="005F689D" w:rsidP="006F4874">
      <w:pPr>
        <w:pStyle w:val="a7"/>
        <w:numPr>
          <w:ilvl w:val="0"/>
          <w:numId w:val="86"/>
        </w:numPr>
        <w:spacing w:before="0" w:after="0"/>
      </w:pPr>
      <w:r w:rsidRPr="006F4874">
        <w:t>Происходит взаимодействие воды с раствором гипохлорита кальция;</w:t>
      </w:r>
    </w:p>
    <w:p w:rsidR="005F689D" w:rsidRPr="006F4874" w:rsidRDefault="005F689D" w:rsidP="006F4874">
      <w:pPr>
        <w:pStyle w:val="a7"/>
        <w:numPr>
          <w:ilvl w:val="0"/>
          <w:numId w:val="83"/>
        </w:numPr>
      </w:pPr>
      <w:r w:rsidRPr="006F4874">
        <w:t>Выпуск в реку Тугай:</w:t>
      </w:r>
    </w:p>
    <w:p w:rsidR="005F689D" w:rsidRPr="006F4874" w:rsidRDefault="005F689D" w:rsidP="006F4874">
      <w:pPr>
        <w:pStyle w:val="a7"/>
        <w:numPr>
          <w:ilvl w:val="0"/>
          <w:numId w:val="87"/>
        </w:numPr>
      </w:pPr>
      <w:r w:rsidRPr="006F4874">
        <w:t>Очищенные и обезвреженные сточные воды после контактного резервуара отводятся подземным металлическим трубопроводом диаметром 250 мм протяженностью 25 м на сброс в реку Тугай. На берегу устроен колодец с выходом сточных вод под уровень воды в водоеме. Выпускной оголовок закреплен железобетонным блоком размером 0,6х1,05х0,9 м.</w:t>
      </w:r>
    </w:p>
    <w:p w:rsidR="005F689D" w:rsidRPr="006F4874" w:rsidRDefault="005F689D" w:rsidP="006F4874">
      <w:pPr>
        <w:pStyle w:val="a7"/>
      </w:pPr>
      <w:r w:rsidRPr="006F4874">
        <w:t>Технологическая схема КОС «Краснокаменские» представлена на рисунке 2.1.9.</w:t>
      </w:r>
    </w:p>
    <w:p w:rsidR="005F689D" w:rsidRPr="006F4874" w:rsidRDefault="005F689D" w:rsidP="006F4874">
      <w:pPr>
        <w:pStyle w:val="a7"/>
        <w:sectPr w:rsidR="005F689D" w:rsidRPr="006F4874" w:rsidSect="00E754BB">
          <w:headerReference w:type="default" r:id="rId33"/>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2C52A2C2" wp14:editId="793AA6BB">
            <wp:extent cx="9266555" cy="5252720"/>
            <wp:effectExtent l="19050" t="19050" r="10795" b="241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66555" cy="5252720"/>
                    </a:xfrm>
                    <a:prstGeom prst="rect">
                      <a:avLst/>
                    </a:prstGeom>
                    <a:noFill/>
                    <a:ln>
                      <a:solidFill>
                        <a:schemeClr val="tx1"/>
                      </a:solidFill>
                    </a:ln>
                  </pic:spPr>
                </pic:pic>
              </a:graphicData>
            </a:graphic>
          </wp:inline>
        </w:drawing>
      </w:r>
    </w:p>
    <w:p w:rsidR="005F689D" w:rsidRPr="006F4874" w:rsidRDefault="005F689D" w:rsidP="006F4874">
      <w:pPr>
        <w:pStyle w:val="ad"/>
        <w:spacing w:before="0"/>
        <w:jc w:val="center"/>
        <w:sectPr w:rsidR="005F689D" w:rsidRPr="006F4874" w:rsidSect="00516FBF">
          <w:headerReference w:type="default" r:id="rId35"/>
          <w:pgSz w:w="16838" w:h="11906" w:orient="landscape"/>
          <w:pgMar w:top="1701" w:right="1134" w:bottom="851" w:left="1134" w:header="567" w:footer="510" w:gutter="0"/>
          <w:cols w:space="720"/>
          <w:docGrid w:linePitch="326"/>
        </w:sectP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9</w:t>
      </w:r>
      <w:r w:rsidR="00705C05">
        <w:rPr>
          <w:noProof/>
        </w:rPr>
        <w:fldChar w:fldCharType="end"/>
      </w:r>
      <w:r w:rsidRPr="006F4874">
        <w:t xml:space="preserve"> – Технологическая схема КОС «Краснокаменские»</w:t>
      </w:r>
    </w:p>
    <w:p w:rsidR="005F689D" w:rsidRPr="006F4874" w:rsidRDefault="005F689D" w:rsidP="006F4874">
      <w:pPr>
        <w:pStyle w:val="a7"/>
        <w:rPr>
          <w:b/>
          <w:bCs/>
        </w:rPr>
      </w:pPr>
      <w:r w:rsidRPr="006F4874">
        <w:rPr>
          <w:b/>
          <w:bCs/>
        </w:rPr>
        <w:lastRenderedPageBreak/>
        <w:t>Технология процесса очистки сточных вод</w:t>
      </w:r>
    </w:p>
    <w:p w:rsidR="005F689D" w:rsidRPr="006F4874" w:rsidRDefault="005F689D" w:rsidP="006F4874">
      <w:pPr>
        <w:pStyle w:val="a7"/>
      </w:pPr>
      <w:r w:rsidRPr="006F4874">
        <w:t xml:space="preserve">Сточные воды выпуска № 3 проходят механическую очистку с обеззараживанием сточных вод на очистных сооружениях «Краснокаменские».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6F4874" w:rsidRDefault="005F689D" w:rsidP="006F4874">
      <w:pPr>
        <w:pStyle w:val="a7"/>
      </w:pPr>
      <w:r w:rsidRPr="006F4874">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6F4874" w:rsidRDefault="005F689D" w:rsidP="006F4874">
      <w:pPr>
        <w:pStyle w:val="a7"/>
      </w:pPr>
      <w:r w:rsidRPr="006F4874">
        <w:t>Осадок вывозится на иловые карты ГОСК.</w:t>
      </w:r>
    </w:p>
    <w:p w:rsidR="005F689D" w:rsidRPr="006F4874" w:rsidRDefault="005F689D" w:rsidP="006F4874">
      <w:pPr>
        <w:pStyle w:val="a7"/>
      </w:pPr>
      <w:r w:rsidRPr="006F4874">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6F4874" w:rsidRDefault="005F689D" w:rsidP="006F4874">
      <w:pPr>
        <w:pStyle w:val="a7"/>
      </w:pPr>
      <w:r w:rsidRPr="006F4874">
        <w:t>Водоотведение стоков после очистки осуществляется в р. Тугай по выпуску № 3.</w:t>
      </w:r>
    </w:p>
    <w:p w:rsidR="005F689D" w:rsidRPr="006F4874" w:rsidRDefault="005F689D" w:rsidP="006F4874">
      <w:pPr>
        <w:pStyle w:val="a7"/>
      </w:pPr>
      <w:r w:rsidRPr="006F4874">
        <w:t>Основные характеристики КОС «Краснокаменские» представлены в таблице 2.1.6.</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w:instrText>
      </w:r>
      <w:r w:rsidR="00705C05">
        <w:instrText xml:space="preserve">ица \* ARABIC \s 2 </w:instrText>
      </w:r>
      <w:r w:rsidR="00705C05">
        <w:fldChar w:fldCharType="separate"/>
      </w:r>
      <w:r w:rsidR="00342B0D">
        <w:rPr>
          <w:noProof/>
        </w:rPr>
        <w:t>6</w:t>
      </w:r>
      <w:r w:rsidR="00705C05">
        <w:rPr>
          <w:noProof/>
        </w:rPr>
        <w:fldChar w:fldCharType="end"/>
      </w:r>
      <w:r w:rsidRPr="006F4874">
        <w:t xml:space="preserve"> – Основные характеристики КОС «Краснокаменские»</w:t>
      </w:r>
    </w:p>
    <w:tbl>
      <w:tblPr>
        <w:tblW w:w="0" w:type="auto"/>
        <w:tblCellMar>
          <w:left w:w="28" w:type="dxa"/>
          <w:right w:w="28" w:type="dxa"/>
        </w:tblCellMar>
        <w:tblLook w:val="04A0" w:firstRow="1" w:lastRow="0" w:firstColumn="1" w:lastColumn="0" w:noHBand="0" w:noVBand="1"/>
      </w:tblPr>
      <w:tblGrid>
        <w:gridCol w:w="463"/>
        <w:gridCol w:w="4348"/>
        <w:gridCol w:w="999"/>
        <w:gridCol w:w="3534"/>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2" w:name="RANGE!D75"/>
            <w:r w:rsidRPr="006F4874">
              <w:rPr>
                <w:sz w:val="20"/>
                <w:szCs w:val="20"/>
              </w:rPr>
              <w:t>К</w:t>
            </w:r>
            <w:r w:rsidR="005F689D" w:rsidRPr="006F4874">
              <w:rPr>
                <w:sz w:val="20"/>
                <w:szCs w:val="20"/>
              </w:rPr>
              <w:t>ОС «Краснокаменские»</w:t>
            </w:r>
            <w:bookmarkEnd w:id="122"/>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в 2 км на запад от п. Севск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1965г.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537,32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Да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«Днепр-7»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196659,12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537,32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от потребителей района Афонино поступают на КОС «Краснокаменские» по самотечному трубопроводу.</w:t>
      </w:r>
    </w:p>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 4 – КОС «Бурлаки»</w:t>
      </w:r>
    </w:p>
    <w:p w:rsidR="005F689D" w:rsidRPr="006F4874" w:rsidRDefault="005F689D" w:rsidP="006F4874">
      <w:pPr>
        <w:pStyle w:val="a7"/>
      </w:pPr>
      <w:r w:rsidRPr="006F4874">
        <w:t>Очистные сооружения пос. Карагайлинский расположены в Прокопьевском муниципальном районе</w:t>
      </w:r>
      <w:r w:rsidR="009945BE" w:rsidRPr="006F4874">
        <w:t xml:space="preserve"> в</w:t>
      </w:r>
      <w:r w:rsidRPr="006F4874">
        <w:t xml:space="preserve"> с. Бурлаки. Сброс сточных вод после очистных сооружений производится в реку Кривой Ускат, приток реки Ускат. </w:t>
      </w:r>
    </w:p>
    <w:p w:rsidR="005F689D" w:rsidRPr="006F4874" w:rsidRDefault="005F689D" w:rsidP="006F4874">
      <w:pPr>
        <w:pStyle w:val="a7"/>
      </w:pPr>
      <w:r w:rsidRPr="006F4874">
        <w:t xml:space="preserve">Категория пользования реки Кривой Ускат в месте выпуска и ближайшего по течению пункта водопользования – рыбохозяйственная второй категории. Выпуск формируется сточными водами пос. Карагайлинский. </w:t>
      </w:r>
    </w:p>
    <w:p w:rsidR="005F689D" w:rsidRPr="006F4874" w:rsidRDefault="005F689D" w:rsidP="006F4874">
      <w:pPr>
        <w:pStyle w:val="a7"/>
      </w:pPr>
      <w:r w:rsidRPr="006F4874">
        <w:t>Категория сточных вод, формирующих выпуск № 4 – смешанные (хозяйственно-бытовые, производственные).</w:t>
      </w:r>
    </w:p>
    <w:p w:rsidR="005F689D" w:rsidRPr="006F4874" w:rsidRDefault="005F689D" w:rsidP="006F4874">
      <w:pPr>
        <w:pStyle w:val="a7"/>
      </w:pPr>
      <w:r w:rsidRPr="006F4874">
        <w:t>Место расположения – Кемеровская область, Прокопьевский муниципальный район, с. Бурлаки.</w:t>
      </w:r>
    </w:p>
    <w:p w:rsidR="005F689D" w:rsidRPr="006F4874" w:rsidRDefault="005F689D" w:rsidP="006F4874">
      <w:pPr>
        <w:pStyle w:val="a7"/>
      </w:pPr>
      <w:r w:rsidRPr="006F4874">
        <w:t>Год ввода в эксплуатацию – 1964 год.</w:t>
      </w:r>
    </w:p>
    <w:p w:rsidR="005F689D" w:rsidRPr="006F4874" w:rsidRDefault="005F689D" w:rsidP="006F4874">
      <w:pPr>
        <w:pStyle w:val="a7"/>
      </w:pPr>
      <w:r w:rsidRPr="006F4874">
        <w:t>Назначение – очистка хозяйственно-бытовых сточных вод от жилых домов и объектов соцкультбыта и предприятий поселка Карагайлинский.</w:t>
      </w:r>
    </w:p>
    <w:p w:rsidR="005F689D" w:rsidRPr="006F4874" w:rsidRDefault="005F689D" w:rsidP="006F4874">
      <w:pPr>
        <w:pStyle w:val="a7"/>
      </w:pPr>
      <w:r w:rsidRPr="006F4874">
        <w:t>Проектная производительность – 1200 м</w:t>
      </w:r>
      <w:r w:rsidRPr="006F4874">
        <w:rPr>
          <w:vertAlign w:val="superscript"/>
        </w:rPr>
        <w:t>3</w:t>
      </w:r>
      <w:r w:rsidRPr="006F4874">
        <w:t>/сут. или 438,0 тыс. м</w:t>
      </w:r>
      <w:r w:rsidRPr="006F4874">
        <w:rPr>
          <w:vertAlign w:val="superscript"/>
        </w:rPr>
        <w:t>3</w:t>
      </w:r>
      <w:r w:rsidRPr="006F4874">
        <w:t>/год. Фактическая производительность – 470,05 м</w:t>
      </w:r>
      <w:r w:rsidRPr="006F4874">
        <w:rPr>
          <w:vertAlign w:val="superscript"/>
        </w:rPr>
        <w:t>3</w:t>
      </w:r>
      <w:r w:rsidRPr="006F4874">
        <w:t>/сут. или 172,038 тыс. м3/год (Данные Сведений об использовании воды (форма 2-ТП (водхоз)) МП «Кристалл» за 2020 г.)</w:t>
      </w:r>
    </w:p>
    <w:p w:rsidR="005F689D" w:rsidRPr="006F4874" w:rsidRDefault="005F689D" w:rsidP="006F4874">
      <w:pPr>
        <w:pStyle w:val="a7"/>
      </w:pPr>
      <w:r w:rsidRPr="006F4874">
        <w:t>На очистных сооружениях сточные воды проходят механическую, неполную биологическую очистку и обеззараживание.</w:t>
      </w:r>
    </w:p>
    <w:p w:rsidR="005F689D" w:rsidRPr="006F4874" w:rsidRDefault="005F689D" w:rsidP="006F4874">
      <w:pPr>
        <w:pStyle w:val="a7"/>
      </w:pPr>
      <w:r w:rsidRPr="006F4874">
        <w:t>Состав очистных сооружений:</w:t>
      </w:r>
    </w:p>
    <w:p w:rsidR="005F689D" w:rsidRPr="006F4874" w:rsidRDefault="005F689D" w:rsidP="006F4874">
      <w:pPr>
        <w:pStyle w:val="a7"/>
        <w:numPr>
          <w:ilvl w:val="0"/>
          <w:numId w:val="88"/>
        </w:numPr>
      </w:pPr>
      <w:r w:rsidRPr="006F4874">
        <w:t>Песколовка:</w:t>
      </w:r>
    </w:p>
    <w:p w:rsidR="005F689D" w:rsidRPr="006F4874" w:rsidRDefault="005F689D" w:rsidP="006F4874">
      <w:pPr>
        <w:pStyle w:val="a7"/>
        <w:numPr>
          <w:ilvl w:val="0"/>
          <w:numId w:val="89"/>
        </w:numPr>
        <w:spacing w:before="0" w:after="0"/>
      </w:pPr>
      <w:r w:rsidRPr="006F4874">
        <w:t>В=1,1 м; L=2,8 м; Н=0,8 м;</w:t>
      </w:r>
    </w:p>
    <w:p w:rsidR="005F689D" w:rsidRPr="006F4874" w:rsidRDefault="005F689D" w:rsidP="006F4874">
      <w:pPr>
        <w:pStyle w:val="a7"/>
        <w:numPr>
          <w:ilvl w:val="0"/>
          <w:numId w:val="89"/>
        </w:numPr>
        <w:spacing w:before="0" w:after="0"/>
      </w:pPr>
      <w:r w:rsidRPr="006F4874">
        <w:t>Полезная емкость – 2,5 м</w:t>
      </w:r>
      <w:r w:rsidRPr="006F4874">
        <w:rPr>
          <w:vertAlign w:val="superscript"/>
        </w:rPr>
        <w:t>3</w:t>
      </w:r>
      <w:r w:rsidRPr="006F4874">
        <w:t>;</w:t>
      </w:r>
    </w:p>
    <w:p w:rsidR="005F689D" w:rsidRPr="006F4874" w:rsidRDefault="005F689D" w:rsidP="006F4874">
      <w:pPr>
        <w:pStyle w:val="a7"/>
        <w:numPr>
          <w:ilvl w:val="0"/>
          <w:numId w:val="89"/>
        </w:numPr>
        <w:spacing w:before="0" w:after="0"/>
      </w:pPr>
      <w:r w:rsidRPr="006F4874">
        <w:t>Количество – 1 шт.;</w:t>
      </w:r>
    </w:p>
    <w:p w:rsidR="005F689D" w:rsidRPr="006F4874" w:rsidRDefault="005F689D" w:rsidP="006F4874">
      <w:pPr>
        <w:pStyle w:val="a7"/>
        <w:numPr>
          <w:ilvl w:val="0"/>
          <w:numId w:val="89"/>
        </w:numPr>
        <w:spacing w:before="0" w:after="0"/>
      </w:pPr>
      <w:r w:rsidRPr="006F4874">
        <w:t>На решетках и песколовках происходит задержание крупных и средних фракций взвешенных веществ нерастворенных в сточной воде;</w:t>
      </w:r>
    </w:p>
    <w:p w:rsidR="005F689D" w:rsidRPr="006F4874" w:rsidRDefault="005F689D" w:rsidP="006F4874">
      <w:pPr>
        <w:pStyle w:val="a7"/>
        <w:numPr>
          <w:ilvl w:val="0"/>
          <w:numId w:val="88"/>
        </w:numPr>
      </w:pPr>
      <w:r w:rsidRPr="006F4874">
        <w:t>Первичные отстойники:</w:t>
      </w:r>
    </w:p>
    <w:p w:rsidR="005F689D" w:rsidRPr="006F4874" w:rsidRDefault="005F689D" w:rsidP="006F4874">
      <w:pPr>
        <w:pStyle w:val="a7"/>
        <w:numPr>
          <w:ilvl w:val="0"/>
          <w:numId w:val="90"/>
        </w:numPr>
        <w:spacing w:before="0" w:after="0"/>
      </w:pPr>
      <w:r w:rsidRPr="006F4874">
        <w:t>Тип – вертикальные;</w:t>
      </w:r>
    </w:p>
    <w:p w:rsidR="005F689D" w:rsidRPr="006F4874" w:rsidRDefault="005F689D" w:rsidP="006F4874">
      <w:pPr>
        <w:pStyle w:val="a7"/>
        <w:numPr>
          <w:ilvl w:val="0"/>
          <w:numId w:val="90"/>
        </w:numPr>
        <w:spacing w:before="0" w:after="0"/>
      </w:pPr>
      <w:r w:rsidRPr="006F4874">
        <w:t>Д=9 м, Н=11 м;</w:t>
      </w:r>
    </w:p>
    <w:p w:rsidR="005F689D" w:rsidRPr="006F4874" w:rsidRDefault="005F689D" w:rsidP="006F4874">
      <w:pPr>
        <w:pStyle w:val="a7"/>
        <w:numPr>
          <w:ilvl w:val="0"/>
          <w:numId w:val="90"/>
        </w:numPr>
        <w:spacing w:before="0" w:after="0"/>
      </w:pPr>
      <w:r w:rsidRPr="006F4874">
        <w:t>Полезная емкость – 608 м</w:t>
      </w:r>
      <w:r w:rsidRPr="006F4874">
        <w:rPr>
          <w:vertAlign w:val="superscript"/>
        </w:rPr>
        <w:t>3</w:t>
      </w:r>
      <w:r w:rsidRPr="006F4874">
        <w:t>;</w:t>
      </w:r>
    </w:p>
    <w:p w:rsidR="005F689D" w:rsidRPr="006F4874" w:rsidRDefault="005F689D" w:rsidP="006F4874">
      <w:pPr>
        <w:pStyle w:val="a7"/>
        <w:numPr>
          <w:ilvl w:val="0"/>
          <w:numId w:val="90"/>
        </w:numPr>
        <w:spacing w:before="0" w:after="0"/>
      </w:pPr>
      <w:r w:rsidRPr="006F4874">
        <w:t>Отстаивание с целью выделения из сточной воды не растворенных взвешенных грубодисперсных веществ;</w:t>
      </w:r>
    </w:p>
    <w:p w:rsidR="005F689D" w:rsidRPr="006F4874" w:rsidRDefault="005F689D" w:rsidP="006F4874">
      <w:pPr>
        <w:pStyle w:val="a7"/>
        <w:numPr>
          <w:ilvl w:val="0"/>
          <w:numId w:val="90"/>
        </w:numPr>
        <w:spacing w:before="0" w:after="0"/>
      </w:pPr>
      <w:r w:rsidRPr="006F4874">
        <w:t>Количество – 4 шт.;</w:t>
      </w:r>
    </w:p>
    <w:p w:rsidR="005F689D" w:rsidRPr="006F4874" w:rsidRDefault="005F689D" w:rsidP="006F4874">
      <w:pPr>
        <w:pStyle w:val="a7"/>
        <w:numPr>
          <w:ilvl w:val="0"/>
          <w:numId w:val="88"/>
        </w:numPr>
      </w:pPr>
      <w:r w:rsidRPr="006F4874">
        <w:lastRenderedPageBreak/>
        <w:t>Биофильтры:</w:t>
      </w:r>
    </w:p>
    <w:p w:rsidR="005F689D" w:rsidRPr="006F4874" w:rsidRDefault="005F689D" w:rsidP="006F4874">
      <w:pPr>
        <w:pStyle w:val="a7"/>
        <w:numPr>
          <w:ilvl w:val="0"/>
          <w:numId w:val="91"/>
        </w:numPr>
        <w:spacing w:before="0" w:after="0"/>
      </w:pPr>
      <w:r w:rsidRPr="006F4874">
        <w:t>Сточная вода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w:t>
      </w:r>
    </w:p>
    <w:p w:rsidR="005F689D" w:rsidRPr="006F4874" w:rsidRDefault="005F689D" w:rsidP="006F4874">
      <w:pPr>
        <w:pStyle w:val="a7"/>
        <w:numPr>
          <w:ilvl w:val="0"/>
          <w:numId w:val="91"/>
        </w:numPr>
        <w:spacing w:before="0" w:after="0"/>
      </w:pPr>
      <w:r w:rsidRPr="006F4874">
        <w:t>Ширина секции – 22 м;</w:t>
      </w:r>
    </w:p>
    <w:p w:rsidR="005F689D" w:rsidRPr="006F4874" w:rsidRDefault="005F689D" w:rsidP="006F4874">
      <w:pPr>
        <w:pStyle w:val="a7"/>
        <w:numPr>
          <w:ilvl w:val="0"/>
          <w:numId w:val="91"/>
        </w:numPr>
        <w:spacing w:before="0" w:after="0"/>
      </w:pPr>
      <w:r w:rsidRPr="006F4874">
        <w:t>Длина секции – 30 м;</w:t>
      </w:r>
    </w:p>
    <w:p w:rsidR="005F689D" w:rsidRPr="006F4874" w:rsidRDefault="005F689D" w:rsidP="006F4874">
      <w:pPr>
        <w:pStyle w:val="a7"/>
        <w:numPr>
          <w:ilvl w:val="0"/>
          <w:numId w:val="91"/>
        </w:numPr>
        <w:spacing w:before="0" w:after="0"/>
      </w:pPr>
      <w:r w:rsidRPr="006F4874">
        <w:t>Высота секции – 3 м;</w:t>
      </w:r>
    </w:p>
    <w:p w:rsidR="005F689D" w:rsidRPr="006F4874" w:rsidRDefault="005F689D" w:rsidP="006F4874">
      <w:pPr>
        <w:pStyle w:val="a7"/>
        <w:numPr>
          <w:ilvl w:val="0"/>
          <w:numId w:val="91"/>
        </w:numPr>
        <w:spacing w:before="0" w:after="0"/>
      </w:pPr>
      <w:r w:rsidRPr="006F4874">
        <w:t>Высота загрузки – 2 м;</w:t>
      </w:r>
    </w:p>
    <w:p w:rsidR="005F689D" w:rsidRPr="006F4874" w:rsidRDefault="005F689D" w:rsidP="006F4874">
      <w:pPr>
        <w:pStyle w:val="a7"/>
        <w:numPr>
          <w:ilvl w:val="0"/>
          <w:numId w:val="91"/>
        </w:numPr>
        <w:spacing w:before="0" w:after="0"/>
      </w:pPr>
      <w:r w:rsidRPr="006F4874">
        <w:t>Размер в плане здания биофильтров – 69х25 м;</w:t>
      </w:r>
    </w:p>
    <w:p w:rsidR="005F689D" w:rsidRPr="006F4874" w:rsidRDefault="005F689D" w:rsidP="006F4874">
      <w:pPr>
        <w:pStyle w:val="a7"/>
        <w:numPr>
          <w:ilvl w:val="0"/>
          <w:numId w:val="91"/>
        </w:numPr>
        <w:spacing w:before="0" w:after="0"/>
      </w:pPr>
      <w:r w:rsidRPr="006F4874">
        <w:t>Полезная емкость – 2588 м</w:t>
      </w:r>
      <w:r w:rsidRPr="006F4874">
        <w:rPr>
          <w:vertAlign w:val="superscript"/>
        </w:rPr>
        <w:t>3</w:t>
      </w:r>
      <w:r w:rsidRPr="006F4874">
        <w:t>;</w:t>
      </w:r>
    </w:p>
    <w:p w:rsidR="005F689D" w:rsidRPr="006F4874" w:rsidRDefault="005F689D" w:rsidP="006F4874">
      <w:pPr>
        <w:pStyle w:val="a7"/>
        <w:numPr>
          <w:ilvl w:val="0"/>
          <w:numId w:val="91"/>
        </w:numPr>
        <w:spacing w:before="0" w:after="0"/>
      </w:pPr>
      <w:r w:rsidRPr="006F4874">
        <w:t>Количество секций – 2 шт.;</w:t>
      </w:r>
    </w:p>
    <w:p w:rsidR="005F689D" w:rsidRPr="006F4874" w:rsidRDefault="005F689D" w:rsidP="006F4874">
      <w:pPr>
        <w:pStyle w:val="a7"/>
        <w:numPr>
          <w:ilvl w:val="0"/>
          <w:numId w:val="88"/>
        </w:numPr>
      </w:pPr>
      <w:r w:rsidRPr="006F4874">
        <w:t>Здание хлораторной для обеззараживания сточных вод гипохлоритом кальция:</w:t>
      </w:r>
    </w:p>
    <w:p w:rsidR="005F689D" w:rsidRPr="006F4874" w:rsidRDefault="005F689D" w:rsidP="006F4874">
      <w:pPr>
        <w:pStyle w:val="a7"/>
        <w:numPr>
          <w:ilvl w:val="0"/>
          <w:numId w:val="92"/>
        </w:numPr>
        <w:spacing w:before="0" w:after="0"/>
      </w:pPr>
      <w:r w:rsidRPr="006F4874">
        <w:t>Обеззараживание очищенных сточных вод производится хлорированием с применением гипохлорита кальция. Контакт сточной воды с раствором гипохлорита кальция происходит в контактных резервуарах;</w:t>
      </w:r>
    </w:p>
    <w:p w:rsidR="005F689D" w:rsidRPr="006F4874" w:rsidRDefault="005F689D" w:rsidP="006F4874">
      <w:pPr>
        <w:pStyle w:val="a7"/>
        <w:numPr>
          <w:ilvl w:val="0"/>
          <w:numId w:val="88"/>
        </w:numPr>
      </w:pPr>
      <w:r w:rsidRPr="006F4874">
        <w:t>Контактный резервуар:</w:t>
      </w:r>
    </w:p>
    <w:p w:rsidR="005F689D" w:rsidRPr="006F4874" w:rsidRDefault="005F689D" w:rsidP="006F4874">
      <w:pPr>
        <w:pStyle w:val="a7"/>
        <w:numPr>
          <w:ilvl w:val="0"/>
          <w:numId w:val="93"/>
        </w:numPr>
        <w:spacing w:before="0" w:after="0"/>
      </w:pPr>
      <w:r w:rsidRPr="006F4874">
        <w:t>Тип – вертикальный;</w:t>
      </w:r>
    </w:p>
    <w:p w:rsidR="005F689D" w:rsidRPr="006F4874" w:rsidRDefault="005F689D" w:rsidP="006F4874">
      <w:pPr>
        <w:pStyle w:val="a7"/>
        <w:numPr>
          <w:ilvl w:val="0"/>
          <w:numId w:val="93"/>
        </w:numPr>
        <w:spacing w:before="0" w:after="0"/>
      </w:pPr>
      <w:r w:rsidRPr="006F4874">
        <w:t>Д=5,2 м, Н=4,3 м;</w:t>
      </w:r>
    </w:p>
    <w:p w:rsidR="005F689D" w:rsidRPr="006F4874" w:rsidRDefault="005F689D" w:rsidP="006F4874">
      <w:pPr>
        <w:pStyle w:val="a7"/>
        <w:numPr>
          <w:ilvl w:val="0"/>
          <w:numId w:val="93"/>
        </w:numPr>
        <w:spacing w:before="0" w:after="0"/>
      </w:pPr>
      <w:r w:rsidRPr="006F4874">
        <w:t>Полезная емкость – 97 м</w:t>
      </w:r>
      <w:r w:rsidRPr="006F4874">
        <w:rPr>
          <w:vertAlign w:val="superscript"/>
        </w:rPr>
        <w:t>3</w:t>
      </w:r>
      <w:r w:rsidRPr="006F4874">
        <w:t>;</w:t>
      </w:r>
    </w:p>
    <w:p w:rsidR="005F689D" w:rsidRPr="006F4874" w:rsidRDefault="005F689D" w:rsidP="006F4874">
      <w:pPr>
        <w:pStyle w:val="a7"/>
        <w:numPr>
          <w:ilvl w:val="0"/>
          <w:numId w:val="93"/>
        </w:numPr>
        <w:spacing w:before="0" w:after="0"/>
      </w:pPr>
      <w:r w:rsidRPr="006F4874">
        <w:t>Количество – 2 шт.;</w:t>
      </w:r>
    </w:p>
    <w:p w:rsidR="005F689D" w:rsidRPr="006F4874" w:rsidRDefault="005F689D" w:rsidP="006F4874">
      <w:pPr>
        <w:pStyle w:val="a7"/>
        <w:numPr>
          <w:ilvl w:val="0"/>
          <w:numId w:val="88"/>
        </w:numPr>
      </w:pPr>
      <w:r w:rsidRPr="006F4874">
        <w:t>Иловые площадки:</w:t>
      </w:r>
    </w:p>
    <w:p w:rsidR="005F689D" w:rsidRPr="006F4874" w:rsidRDefault="005F689D" w:rsidP="006F4874">
      <w:pPr>
        <w:pStyle w:val="a7"/>
        <w:numPr>
          <w:ilvl w:val="0"/>
          <w:numId w:val="94"/>
        </w:numPr>
        <w:spacing w:before="0" w:after="0"/>
      </w:pPr>
      <w:r w:rsidRPr="006F4874">
        <w:t>10х20х1,5 м;</w:t>
      </w:r>
    </w:p>
    <w:p w:rsidR="005F689D" w:rsidRPr="006F4874" w:rsidRDefault="005F689D" w:rsidP="006F4874">
      <w:pPr>
        <w:pStyle w:val="a7"/>
        <w:numPr>
          <w:ilvl w:val="0"/>
          <w:numId w:val="94"/>
        </w:numPr>
        <w:spacing w:before="0" w:after="0"/>
      </w:pPr>
      <w:r w:rsidRPr="006F4874">
        <w:t>Объем – 300 м</w:t>
      </w:r>
      <w:r w:rsidRPr="006F4874">
        <w:rPr>
          <w:vertAlign w:val="superscript"/>
        </w:rPr>
        <w:t>3</w:t>
      </w:r>
      <w:r w:rsidRPr="006F4874">
        <w:t>;</w:t>
      </w:r>
    </w:p>
    <w:p w:rsidR="005F689D" w:rsidRPr="006F4874" w:rsidRDefault="005F689D" w:rsidP="006F4874">
      <w:pPr>
        <w:pStyle w:val="a7"/>
        <w:numPr>
          <w:ilvl w:val="0"/>
          <w:numId w:val="94"/>
        </w:numPr>
        <w:spacing w:before="0" w:after="0"/>
      </w:pPr>
      <w:r w:rsidRPr="006F4874">
        <w:t>Количество – 5 шт.;</w:t>
      </w:r>
    </w:p>
    <w:p w:rsidR="005F689D" w:rsidRPr="006F4874" w:rsidRDefault="005F689D" w:rsidP="006F4874">
      <w:pPr>
        <w:pStyle w:val="a7"/>
        <w:numPr>
          <w:ilvl w:val="0"/>
          <w:numId w:val="94"/>
        </w:numPr>
        <w:spacing w:before="0"/>
      </w:pPr>
      <w:r w:rsidRPr="006F4874">
        <w:t>Предназначены для обезвоживания осадка с первичных отстойников и песколовок.</w:t>
      </w:r>
    </w:p>
    <w:p w:rsidR="005F689D" w:rsidRPr="006F4874" w:rsidRDefault="005F689D" w:rsidP="006F4874">
      <w:pPr>
        <w:pStyle w:val="a7"/>
      </w:pPr>
      <w:r w:rsidRPr="006F4874">
        <w:t>Очищенные и обеззараженные сточные воды по подземному металлическому трубопроводу протяженностью 1300 м и диаметром 350 мм сбрасываются в реку Кривой Ускат выпуском № 4.</w:t>
      </w:r>
    </w:p>
    <w:p w:rsidR="005F689D" w:rsidRPr="006F4874" w:rsidRDefault="005F689D" w:rsidP="006F4874">
      <w:pPr>
        <w:pStyle w:val="a7"/>
      </w:pPr>
      <w:r w:rsidRPr="006F4874">
        <w:t>Технологическая схема КОС «Бурлаки» представлена на рисунке 2.1.10.</w:t>
      </w:r>
    </w:p>
    <w:p w:rsidR="005F689D" w:rsidRPr="006F4874" w:rsidRDefault="005F689D" w:rsidP="006F4874">
      <w:pPr>
        <w:pStyle w:val="a7"/>
        <w:sectPr w:rsidR="005F689D" w:rsidRPr="006F4874" w:rsidSect="00E754BB">
          <w:headerReference w:type="default" r:id="rId36"/>
          <w:pgSz w:w="11906" w:h="16838"/>
          <w:pgMar w:top="1134" w:right="851" w:bottom="1134" w:left="1701" w:header="567" w:footer="567" w:gutter="0"/>
          <w:cols w:space="720"/>
        </w:sectPr>
      </w:pPr>
    </w:p>
    <w:p w:rsidR="005F689D" w:rsidRPr="006F4874" w:rsidRDefault="005F689D" w:rsidP="006F4874">
      <w:pPr>
        <w:pStyle w:val="a7"/>
        <w:keepNext/>
        <w:spacing w:after="0"/>
        <w:ind w:firstLine="0"/>
        <w:jc w:val="center"/>
      </w:pPr>
      <w:r w:rsidRPr="006F4874">
        <w:rPr>
          <w:noProof/>
          <w:lang w:eastAsia="ru-RU"/>
        </w:rPr>
        <w:lastRenderedPageBreak/>
        <w:drawing>
          <wp:inline distT="0" distB="0" distL="0" distR="0" wp14:anchorId="5A1B499B" wp14:editId="63E3B6AB">
            <wp:extent cx="5857875" cy="3977210"/>
            <wp:effectExtent l="19050" t="19050" r="9525" b="2349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8087" cy="3977354"/>
                    </a:xfrm>
                    <a:prstGeom prst="rect">
                      <a:avLst/>
                    </a:prstGeom>
                    <a:noFill/>
                    <a:ln>
                      <a:solidFill>
                        <a:schemeClr val="tx1"/>
                      </a:solidFill>
                    </a:ln>
                  </pic:spPr>
                </pic:pic>
              </a:graphicData>
            </a:graphic>
          </wp:inline>
        </w:drawing>
      </w:r>
    </w:p>
    <w:p w:rsidR="00516FBF" w:rsidRPr="006F4874" w:rsidRDefault="005F689D" w:rsidP="006F4874">
      <w:pPr>
        <w:pStyle w:val="ad"/>
        <w:spacing w:before="0"/>
        <w:jc w:val="center"/>
      </w:pPr>
      <w:r w:rsidRPr="006F4874">
        <w:t xml:space="preserve">Рисунок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Рисунок \* ARABIC \s 2 </w:instrText>
      </w:r>
      <w:r w:rsidR="00705C05">
        <w:fldChar w:fldCharType="separate"/>
      </w:r>
      <w:r w:rsidR="00342B0D">
        <w:rPr>
          <w:noProof/>
        </w:rPr>
        <w:t>10</w:t>
      </w:r>
      <w:r w:rsidR="00705C05">
        <w:rPr>
          <w:noProof/>
        </w:rPr>
        <w:fldChar w:fldCharType="end"/>
      </w:r>
      <w:r w:rsidRPr="006F4874">
        <w:t xml:space="preserve"> – Технологическая схема КОС «Бурлаки»</w:t>
      </w:r>
    </w:p>
    <w:p w:rsidR="005F689D" w:rsidRPr="006F4874" w:rsidRDefault="005F689D" w:rsidP="006F4874">
      <w:pPr>
        <w:pStyle w:val="a7"/>
        <w:rPr>
          <w:b/>
        </w:rPr>
      </w:pPr>
      <w:r w:rsidRPr="006F4874">
        <w:rPr>
          <w:b/>
        </w:rPr>
        <w:t>Технология процесса очистки сточных вод</w:t>
      </w:r>
    </w:p>
    <w:p w:rsidR="005F689D" w:rsidRPr="006F4874" w:rsidRDefault="005F689D" w:rsidP="006F4874">
      <w:pPr>
        <w:pStyle w:val="a7"/>
      </w:pPr>
      <w:r w:rsidRPr="006F4874">
        <w:t>Для перекачки сточных вод от жилых домов и предприятий пос. Карагайлинский предусмотрены канализационные насосные станции № 1 и № 2. Холодная вода для хозяйственных и питьевых нужд на КНС № 1 и № 2 пос. Карагайлинский поступает от МП «Исток». На очистные сооружения</w:t>
      </w:r>
      <w:r w:rsidR="005D5A1F" w:rsidRPr="006F4874">
        <w:t>, которые расположены на территории</w:t>
      </w:r>
      <w:r w:rsidRPr="006F4874">
        <w:t xml:space="preserve"> пос. Бурлаки</w:t>
      </w:r>
      <w:r w:rsidR="005D5A1F" w:rsidRPr="006F4874">
        <w:t xml:space="preserve"> Прокопьевского муниципального района,</w:t>
      </w:r>
      <w:r w:rsidRPr="006F4874">
        <w:t xml:space="preserve"> сточные воды поступают от канализационной насосной станции № 2 по безнапорному коллектору в приемную камеру, где установлена решетка для задержания крупных отбросов. Затем стоки поступают на горизонтальную песколовку с прямолинейным движением сточных вод. </w:t>
      </w:r>
    </w:p>
    <w:p w:rsidR="005F689D" w:rsidRPr="006F4874" w:rsidRDefault="005F689D" w:rsidP="006F4874">
      <w:pPr>
        <w:pStyle w:val="a7"/>
      </w:pPr>
      <w:r w:rsidRPr="006F4874">
        <w:t>Освобожденные от крупных примесей стоки поступают в первичные отстойники для осаждения взвешенных веществ. Здесь происходит выпадение осадка нерастворимых веществ.</w:t>
      </w:r>
    </w:p>
    <w:p w:rsidR="005F689D" w:rsidRPr="006F4874" w:rsidRDefault="005F689D" w:rsidP="006F4874">
      <w:pPr>
        <w:pStyle w:val="a7"/>
      </w:pPr>
      <w:r w:rsidRPr="006F4874">
        <w:t>Сырой осадок с первичных отстойников имеет высокую влажность, около 95%. Для дальнейшего использования осадок должен быть подвергнут сушке. Для этого используют иловые карты. Иловые карты представляют собой открытые прямоугольные в плане участки земли на грунтовом основании, окруженные со всех сторон земляными валиками. Влага из осадка частично просачивается в грунт, но большая часть ее удаляется за счет испарения.</w:t>
      </w:r>
    </w:p>
    <w:p w:rsidR="005F689D" w:rsidRPr="006F4874" w:rsidRDefault="005F689D" w:rsidP="006F4874">
      <w:pPr>
        <w:pStyle w:val="a7"/>
      </w:pPr>
      <w:r w:rsidRPr="006F4874">
        <w:t>Подсушенный осадок получает структуру влажной земли. Его можно брать на лопату и осуществлять транспортировку.</w:t>
      </w:r>
    </w:p>
    <w:p w:rsidR="005F689D" w:rsidRPr="006F4874" w:rsidRDefault="005F689D" w:rsidP="006F4874">
      <w:pPr>
        <w:pStyle w:val="a7"/>
      </w:pPr>
      <w:r w:rsidRPr="006F4874">
        <w:t>Чистка карт производится 1 раз в 3 года.</w:t>
      </w:r>
    </w:p>
    <w:p w:rsidR="005F689D" w:rsidRPr="006F4874" w:rsidRDefault="005F689D" w:rsidP="006F4874">
      <w:pPr>
        <w:pStyle w:val="a7"/>
      </w:pPr>
      <w:r w:rsidRPr="006F4874">
        <w:lastRenderedPageBreak/>
        <w:t xml:space="preserve">Отстоявшиеся сточные воды поступают на биофильтры, где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 </w:t>
      </w:r>
    </w:p>
    <w:p w:rsidR="005F689D" w:rsidRPr="006F4874" w:rsidRDefault="005F689D" w:rsidP="006F4874">
      <w:pPr>
        <w:pStyle w:val="a7"/>
      </w:pPr>
      <w:r w:rsidRPr="006F4874">
        <w:t>После биофильтров, очищенные сточные воды поступают в контактные резервуары, где происходит взаимодействие воды с раствором гипохлорита кальция. Водоотведение стоков после очистки осуществляется в р. Кривой Ускат по выпуску № 4.</w:t>
      </w:r>
    </w:p>
    <w:p w:rsidR="005F689D" w:rsidRPr="006F4874" w:rsidRDefault="005F689D" w:rsidP="006F4874">
      <w:pPr>
        <w:pStyle w:val="a7"/>
      </w:pPr>
      <w:r w:rsidRPr="006F4874">
        <w:t>Основные характеристики КОС «Бурлаки» представлены в таблице 2.1.7.</w:t>
      </w:r>
    </w:p>
    <w:p w:rsidR="005F689D" w:rsidRPr="006F4874" w:rsidRDefault="005F689D" w:rsidP="006F4874">
      <w:pPr>
        <w:pStyle w:val="ad"/>
      </w:pPr>
      <w:r w:rsidRPr="006F4874">
        <w:t xml:space="preserve">Таблица </w:t>
      </w:r>
      <w:r w:rsidR="00705C05">
        <w:fldChar w:fldCharType="begin"/>
      </w:r>
      <w:r w:rsidR="00705C05">
        <w:instrText xml:space="preserve"> STYLEREF 2 \s</w:instrText>
      </w:r>
      <w:r w:rsidR="00705C05">
        <w:instrText xml:space="preserve">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7</w:t>
      </w:r>
      <w:r w:rsidR="00705C05">
        <w:rPr>
          <w:noProof/>
        </w:rPr>
        <w:fldChar w:fldCharType="end"/>
      </w:r>
      <w:r w:rsidRPr="006F4874">
        <w:t xml:space="preserve"> – Основные характеристики КОС «Бурлаки»</w:t>
      </w:r>
    </w:p>
    <w:tbl>
      <w:tblPr>
        <w:tblW w:w="0" w:type="auto"/>
        <w:tblCellMar>
          <w:left w:w="28" w:type="dxa"/>
          <w:right w:w="28" w:type="dxa"/>
        </w:tblCellMar>
        <w:tblLook w:val="04A0" w:firstRow="1" w:lastRow="0" w:firstColumn="1" w:lastColumn="0" w:noHBand="0" w:noVBand="1"/>
      </w:tblPr>
      <w:tblGrid>
        <w:gridCol w:w="472"/>
        <w:gridCol w:w="4672"/>
        <w:gridCol w:w="1032"/>
        <w:gridCol w:w="3168"/>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bookmarkStart w:id="123" w:name="RANGE!D98"/>
            <w:r w:rsidRPr="006F4874">
              <w:rPr>
                <w:sz w:val="20"/>
                <w:szCs w:val="20"/>
              </w:rPr>
              <w:t>К</w:t>
            </w:r>
            <w:r w:rsidR="005F689D" w:rsidRPr="006F4874">
              <w:rPr>
                <w:sz w:val="20"/>
                <w:szCs w:val="20"/>
              </w:rPr>
              <w:t>ОС «Бурлаки»</w:t>
            </w:r>
            <w:bookmarkEnd w:id="123"/>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Прокопьевский муниципальный район, с. Бурлаки</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 xml:space="preserve">Да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Расходомер «ЭХО-Р-02»</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rFonts w:ascii="Arial" w:hAnsi="Arial" w:cs="Arial"/>
                <w:sz w:val="22"/>
                <w:szCs w:val="22"/>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172038,3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Первичные отстойники,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608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Биофильтры,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2588</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Контактный резервуар,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97</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Иловые площадки, 5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м</w:t>
            </w:r>
            <w:r w:rsidRPr="006F4874">
              <w:rPr>
                <w:sz w:val="20"/>
                <w:szCs w:val="20"/>
                <w:vertAlign w:val="superscript"/>
              </w:rPr>
              <w:t>3</w:t>
            </w:r>
            <w:r w:rsidRPr="006F4874">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 соотв.</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Да</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pPr>
      <w:r w:rsidRPr="006F4874">
        <w:t>Сточные воды поступают на очистные сооружения «Бурлаки» от насосных станций №1, 2 (КНС №1, 2), расположенных в пос. Карагайлинский.</w:t>
      </w:r>
    </w:p>
    <w:p w:rsidR="005F689D" w:rsidRPr="006F4874" w:rsidRDefault="005F689D" w:rsidP="006F4874">
      <w:pPr>
        <w:pStyle w:val="a7"/>
      </w:pPr>
      <w:r w:rsidRPr="006F4874">
        <w:t xml:space="preserve">Основные характеристики КНС в ТЗ ВО выпуска №4 представлены в таблице 2.1.8.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8</w:t>
      </w:r>
      <w:r w:rsidR="00705C05">
        <w:rPr>
          <w:noProof/>
        </w:rPr>
        <w:fldChar w:fldCharType="end"/>
      </w:r>
      <w:r w:rsidRPr="006F4874">
        <w:t xml:space="preserve"> – Основные характеристики КНС в ТЗ ВО выпуска №4</w:t>
      </w:r>
    </w:p>
    <w:tbl>
      <w:tblPr>
        <w:tblW w:w="0" w:type="auto"/>
        <w:tblCellMar>
          <w:left w:w="28" w:type="dxa"/>
          <w:right w:w="28" w:type="dxa"/>
        </w:tblCellMar>
        <w:tblLook w:val="04A0" w:firstRow="1" w:lastRow="0" w:firstColumn="1" w:lastColumn="0" w:noHBand="0" w:noVBand="1"/>
      </w:tblPr>
      <w:tblGrid>
        <w:gridCol w:w="581"/>
        <w:gridCol w:w="3838"/>
        <w:gridCol w:w="739"/>
        <w:gridCol w:w="4186"/>
      </w:tblGrid>
      <w:tr w:rsidR="00F87B1D" w:rsidRPr="006F4874"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№1 пос. Карагайлинский</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Желтых Акаций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18,21</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159996,9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437,15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1993г.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2010г.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nil"/>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КНС №2 пос. Карагайлинский</w:t>
            </w:r>
          </w:p>
        </w:tc>
      </w:tr>
      <w:tr w:rsidR="00F87B1D" w:rsidRPr="006F4874"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Кемеровская область, пос. Карагайлинский, ул. Мирная</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1964г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19,59</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172038,3</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м</w:t>
            </w:r>
            <w:r w:rsidRPr="006F4874">
              <w:rPr>
                <w:sz w:val="22"/>
                <w:szCs w:val="22"/>
                <w:vertAlign w:val="superscript"/>
              </w:rPr>
              <w:t>3</w:t>
            </w:r>
            <w:r w:rsidRPr="006F4874">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470,05</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СМ 150-125 315/4</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ФГ 1200</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2007г.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2.12.2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ФГ 1200</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1980г.</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Нет</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 xml:space="preserve">Нет   </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r>
    </w:tbl>
    <w:p w:rsidR="005F689D" w:rsidRPr="006F4874" w:rsidRDefault="005F689D" w:rsidP="006F4874">
      <w:pPr>
        <w:pStyle w:val="a7"/>
        <w:rPr>
          <w:b/>
          <w:bCs/>
        </w:rPr>
      </w:pPr>
      <w:r w:rsidRPr="006F4874">
        <w:rPr>
          <w:b/>
          <w:bCs/>
        </w:rPr>
        <w:t>Описание технологического процесса транспортировки и очистки сточных вод в ТЗ ВО выпуска № 5 – КОС АО «Знамя»</w:t>
      </w:r>
    </w:p>
    <w:p w:rsidR="005F689D" w:rsidRPr="006F4874" w:rsidRDefault="005F689D" w:rsidP="006F4874">
      <w:pPr>
        <w:pStyle w:val="a7"/>
      </w:pPr>
      <w:r w:rsidRPr="006F4874">
        <w:t xml:space="preserve">Система водоотведения п. Ускат расположена в п. Ускат и предназначена для приема от населения сточных вод и их очистки. Исходные данные по площадным и линейным объектам ТЗ ВО выпуска №5 предоставлены не были и не рассматриваются в данном документе. </w:t>
      </w:r>
    </w:p>
    <w:p w:rsidR="005F689D" w:rsidRPr="006F4874" w:rsidRDefault="005F689D" w:rsidP="006F4874">
      <w:pPr>
        <w:pStyle w:val="a7"/>
      </w:pPr>
      <w:r w:rsidRPr="006F4874">
        <w:t xml:space="preserve">Выводы о техническом состоянии КОС МО «Киселевский городской округ» представлены в таблице 2.1.9. </w:t>
      </w: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9</w:t>
      </w:r>
      <w:r w:rsidR="00705C05">
        <w:rPr>
          <w:noProof/>
        </w:rPr>
        <w:fldChar w:fldCharType="end"/>
      </w:r>
      <w:r w:rsidRPr="006F4874">
        <w:t xml:space="preserve"> – Выводы о техническом состоянии КОС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714"/>
        <w:gridCol w:w="2891"/>
        <w:gridCol w:w="929"/>
        <w:gridCol w:w="4810"/>
      </w:tblGrid>
      <w:tr w:rsidR="00F87B1D" w:rsidRPr="006F4874" w:rsidTr="004606F3">
        <w:trPr>
          <w:trHeight w:val="20"/>
        </w:trPr>
        <w:tc>
          <w:tcPr>
            <w:tcW w:w="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15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параметра</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Ед. изм.</w:t>
            </w:r>
          </w:p>
        </w:tc>
        <w:tc>
          <w:tcPr>
            <w:tcW w:w="25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Значение параметра</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1.3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"Дальние горы"</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98</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2.3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«Краснокаменские»</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3.3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D5A1F" w:rsidP="006F4874">
            <w:pPr>
              <w:jc w:val="center"/>
              <w:rPr>
                <w:sz w:val="20"/>
                <w:szCs w:val="20"/>
              </w:rPr>
            </w:pPr>
            <w:r w:rsidRPr="006F4874">
              <w:rPr>
                <w:sz w:val="20"/>
                <w:szCs w:val="20"/>
              </w:rPr>
              <w:t xml:space="preserve">КОС </w:t>
            </w:r>
            <w:r w:rsidR="005F689D" w:rsidRPr="006F4874">
              <w:rPr>
                <w:sz w:val="20"/>
                <w:szCs w:val="20"/>
              </w:rPr>
              <w:t>«Бурлаки»</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94</w:t>
            </w:r>
          </w:p>
        </w:tc>
      </w:tr>
      <w:tr w:rsidR="00F87B1D" w:rsidRPr="006F4874"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4.3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t>Выводы о техническом состоянии КНС МО «Киселевский городской округ» представлены в таблице 2.1.10.</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10</w:t>
      </w:r>
      <w:r w:rsidR="00705C05">
        <w:rPr>
          <w:noProof/>
        </w:rPr>
        <w:fldChar w:fldCharType="end"/>
      </w:r>
      <w:r w:rsidRPr="006F4874">
        <w:t xml:space="preserve"> – Выводы о техническом состоянии КНС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961"/>
        <w:gridCol w:w="3782"/>
        <w:gridCol w:w="961"/>
        <w:gridCol w:w="3640"/>
      </w:tblGrid>
      <w:tr w:rsidR="00F87B1D" w:rsidRPr="006F4874" w:rsidTr="004606F3">
        <w:trPr>
          <w:trHeight w:val="20"/>
          <w:tblHeader/>
        </w:trPr>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 п/п</w:t>
            </w:r>
          </w:p>
        </w:tc>
        <w:tc>
          <w:tcPr>
            <w:tcW w:w="20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Наименование параметра</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Ед. изм.</w:t>
            </w:r>
          </w:p>
        </w:tc>
        <w:tc>
          <w:tcPr>
            <w:tcW w:w="1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lang w:eastAsia="en-US"/>
              </w:rPr>
              <w:t>Значение параметра</w:t>
            </w:r>
          </w:p>
        </w:tc>
      </w:tr>
      <w:tr w:rsidR="00F87B1D" w:rsidRPr="006F4874" w:rsidTr="005F689D">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95</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89</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№4</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№7</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№9</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«Горняк»</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«2-ой микрорайон»</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«Кирова»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Очень хорошее (А)</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№1 пос. Карагайлинский</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12.1</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КНС №2 пос. Карагайлинский</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12.2</w:t>
            </w:r>
          </w:p>
        </w:tc>
        <w:tc>
          <w:tcPr>
            <w:tcW w:w="202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r>
      <w:tr w:rsidR="00F87B1D" w:rsidRPr="006F4874"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rPr>
                <w:sz w:val="20"/>
                <w:szCs w:val="20"/>
              </w:rPr>
            </w:pPr>
            <w:r w:rsidRPr="006F4874">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rPr>
          <w:b/>
          <w:bCs/>
        </w:rPr>
        <w:lastRenderedPageBreak/>
        <w:t>Канализационные сети</w:t>
      </w:r>
      <w:r w:rsidRPr="006F4874">
        <w:t xml:space="preserve"> выполнены из стали, чугуна, керамики и полимерных материалов.</w:t>
      </w:r>
    </w:p>
    <w:p w:rsidR="005F689D" w:rsidRPr="006F4874" w:rsidRDefault="005F689D" w:rsidP="006F4874">
      <w:pPr>
        <w:pStyle w:val="a7"/>
      </w:pPr>
      <w:r w:rsidRPr="006F4874">
        <w:t xml:space="preserve">Основные характеристики и выводы о техническом состоянии канализационных сетей представлены в таблице 2.1.11.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11</w:t>
      </w:r>
      <w:r w:rsidR="00705C05">
        <w:rPr>
          <w:noProof/>
        </w:rPr>
        <w:fldChar w:fldCharType="end"/>
      </w:r>
      <w:r w:rsidRPr="006F4874">
        <w:t xml:space="preserve"> – Основные характеристики и выводы о техническом состоянии канализационных сетей, находящихся в эксплуатации МП «Кристалл»</w:t>
      </w:r>
    </w:p>
    <w:tbl>
      <w:tblPr>
        <w:tblW w:w="5000" w:type="pct"/>
        <w:tblLook w:val="04A0" w:firstRow="1" w:lastRow="0" w:firstColumn="1" w:lastColumn="0" w:noHBand="0" w:noVBand="1"/>
      </w:tblPr>
      <w:tblGrid>
        <w:gridCol w:w="783"/>
        <w:gridCol w:w="1562"/>
        <w:gridCol w:w="1121"/>
        <w:gridCol w:w="1916"/>
        <w:gridCol w:w="1121"/>
        <w:gridCol w:w="2841"/>
      </w:tblGrid>
      <w:tr w:rsidR="00F87B1D" w:rsidRPr="006F4874" w:rsidTr="00AE65BF">
        <w:trPr>
          <w:trHeight w:val="20"/>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83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Ду, мм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Кол-во к/к, шт.</w:t>
            </w:r>
          </w:p>
        </w:tc>
        <w:tc>
          <w:tcPr>
            <w:tcW w:w="10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Протяженность, 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Износ, %</w:t>
            </w:r>
          </w:p>
        </w:tc>
        <w:tc>
          <w:tcPr>
            <w:tcW w:w="15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Состояние</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Завод Знамя</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2318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676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2</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 Шахта №12</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7510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3472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817</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4185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3</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Дальние Горы, Афонино</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4774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2333</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2640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4</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Центрального р-на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363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6202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3676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2907</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2536</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599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2288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5</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р-нов обувная фабрика и машзавод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5.1</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4A15F0" w:rsidP="006F4874">
            <w:pPr>
              <w:jc w:val="center"/>
              <w:rPr>
                <w:sz w:val="20"/>
                <w:szCs w:val="20"/>
              </w:rPr>
            </w:pPr>
            <w:r>
              <w:rPr>
                <w:sz w:val="20"/>
                <w:szCs w:val="20"/>
              </w:rPr>
              <w:t>888</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18168</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5.2</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200-250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4A15F0" w:rsidP="006F4874">
            <w:pPr>
              <w:jc w:val="center"/>
              <w:rPr>
                <w:sz w:val="20"/>
                <w:szCs w:val="20"/>
              </w:rPr>
            </w:pPr>
            <w:r>
              <w:rPr>
                <w:sz w:val="20"/>
                <w:szCs w:val="20"/>
              </w:rPr>
              <w:t>318</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8541</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86</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5.3</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300-350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4A15F0" w:rsidP="006F4874">
            <w:pPr>
              <w:jc w:val="center"/>
              <w:rPr>
                <w:sz w:val="20"/>
                <w:szCs w:val="20"/>
              </w:rPr>
            </w:pPr>
            <w:r>
              <w:rPr>
                <w:sz w:val="20"/>
                <w:szCs w:val="20"/>
              </w:rPr>
              <w:t>68</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3250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5.4</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400-500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4A15F0" w:rsidP="006F4874">
            <w:pPr>
              <w:jc w:val="center"/>
              <w:rPr>
                <w:sz w:val="20"/>
                <w:szCs w:val="20"/>
              </w:rPr>
            </w:pPr>
            <w:r>
              <w:rPr>
                <w:sz w:val="20"/>
                <w:szCs w:val="20"/>
              </w:rPr>
              <w:t>74</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3735</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5.5</w:t>
            </w:r>
          </w:p>
        </w:tc>
        <w:tc>
          <w:tcPr>
            <w:tcW w:w="836"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1300</w:t>
            </w:r>
          </w:p>
        </w:tc>
        <w:tc>
          <w:tcPr>
            <w:tcW w:w="600" w:type="pct"/>
            <w:tcBorders>
              <w:top w:val="nil"/>
              <w:left w:val="nil"/>
              <w:bottom w:val="single" w:sz="4" w:space="0" w:color="auto"/>
              <w:right w:val="single" w:sz="4" w:space="0" w:color="auto"/>
            </w:tcBorders>
            <w:shd w:val="clear" w:color="auto" w:fill="auto"/>
            <w:vAlign w:val="center"/>
            <w:hideMark/>
          </w:tcPr>
          <w:p w:rsidR="00AE65BF" w:rsidRPr="006F4874" w:rsidRDefault="00AE65BF"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6F4874" w:rsidRDefault="00AE65BF"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6</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Красный камень, п. Веселый</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5671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6352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3398</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2915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2031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1714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7</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п. Карагайла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3379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2311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16</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8</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Суртаиха, ул. Толбухина, Подземгаз</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8.1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1472</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23</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1794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71</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6865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9</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ул. Жемчужная - КНС№7 - ГОСК</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940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10</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канализационных сетей р-на Черкасов-Камень</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139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574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38</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939</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911</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49</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863</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11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20"/>
                <w:szCs w:val="20"/>
              </w:rPr>
            </w:pPr>
            <w:r w:rsidRPr="006F4874">
              <w:rPr>
                <w:b/>
                <w:bCs/>
                <w:sz w:val="20"/>
                <w:szCs w:val="20"/>
              </w:rPr>
              <w:t>Перечень напорных коллекторов по районам города</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11.1</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4660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(В)</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11.2</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1045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Хорошее (Б)</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11.3</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11.4</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700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11.5</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1775</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64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Удовлетворительное (Г)</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11.6</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9244</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11.7</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1220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r w:rsidR="00F87B1D" w:rsidRPr="006F4874"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11.8</w:t>
            </w:r>
          </w:p>
        </w:tc>
        <w:tc>
          <w:tcPr>
            <w:tcW w:w="836"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450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3920</w:t>
            </w:r>
          </w:p>
        </w:tc>
        <w:tc>
          <w:tcPr>
            <w:tcW w:w="600"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6F4874" w:rsidRDefault="005F689D" w:rsidP="006F4874">
            <w:pPr>
              <w:jc w:val="center"/>
              <w:rPr>
                <w:sz w:val="20"/>
                <w:szCs w:val="20"/>
              </w:rPr>
            </w:pPr>
            <w:r w:rsidRPr="006F4874">
              <w:rPr>
                <w:sz w:val="20"/>
                <w:szCs w:val="20"/>
              </w:rPr>
              <w:t>Неудовлетворительное (Д)</w:t>
            </w:r>
          </w:p>
        </w:tc>
      </w:tr>
    </w:tbl>
    <w:p w:rsidR="005F689D" w:rsidRPr="006F4874" w:rsidRDefault="005F689D" w:rsidP="006F4874">
      <w:pPr>
        <w:pStyle w:val="a7"/>
      </w:pPr>
      <w:r w:rsidRPr="006F4874">
        <w:t xml:space="preserve">Средневзвешенный физический износ канализационных сетей ЦС ВО на территории МО «Киселевский городской округ» составляет 89,36%. </w:t>
      </w:r>
    </w:p>
    <w:p w:rsidR="005F689D" w:rsidRPr="006F4874" w:rsidRDefault="005F689D" w:rsidP="006F4874">
      <w:pPr>
        <w:pStyle w:val="3"/>
      </w:pPr>
      <w:bookmarkStart w:id="124" w:name="_Toc77778869"/>
      <w:bookmarkStart w:id="125" w:name="_Toc80702598"/>
      <w:r w:rsidRPr="006F4874">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4"/>
      <w:bookmarkEnd w:id="125"/>
    </w:p>
    <w:p w:rsidR="005F689D" w:rsidRPr="006F4874" w:rsidRDefault="005F689D" w:rsidP="006F4874">
      <w:pPr>
        <w:pStyle w:val="a7"/>
      </w:pPr>
      <w:r w:rsidRPr="006F4874">
        <w:t xml:space="preserve">На территории МО «Киселевский городской округ» существуют пять централизованных бытовых систем водоотведения, совпадающих с технологическими зонами. Описание технологического процесса очистки и транспортировки сточных вод ТЗ ВО на территории МО «Киселевский городской округ» приведено в подразделе 2.1.2. Перечень районов, входящих в ТЗ ВО на территории МО «Киселевский городской округ» представлен в таблице 2.1.12.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2.1</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12</w:t>
      </w:r>
      <w:r w:rsidR="00705C05">
        <w:rPr>
          <w:noProof/>
        </w:rPr>
        <w:fldChar w:fldCharType="end"/>
      </w:r>
      <w:r w:rsidRPr="006F4874">
        <w:t xml:space="preserve"> – Перечень районов, входящих в ТЗ ВО на территории МО «Киселевский городской округ»</w:t>
      </w:r>
    </w:p>
    <w:tbl>
      <w:tblPr>
        <w:tblW w:w="0" w:type="auto"/>
        <w:tblLook w:val="04A0" w:firstRow="1" w:lastRow="0" w:firstColumn="1" w:lastColumn="0" w:noHBand="0" w:noVBand="1"/>
      </w:tblPr>
      <w:tblGrid>
        <w:gridCol w:w="624"/>
        <w:gridCol w:w="1858"/>
        <w:gridCol w:w="2984"/>
        <w:gridCol w:w="3878"/>
      </w:tblGrid>
      <w:tr w:rsidR="006F4874" w:rsidRPr="006F4874" w:rsidTr="006F487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ТЗ ВО</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Обслуживаемые районы и населенные пункты городского округа</w:t>
            </w:r>
          </w:p>
        </w:tc>
      </w:tr>
      <w:tr w:rsidR="00F87B1D" w:rsidRPr="006F4874"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Зеленая Казанка;</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Красный Камень;</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ЦОФ Киселевская;</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Обувная фабрика;</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Центральный район;</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Автохозяйство;</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Черкасов Камень;</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Веселый;</w:t>
            </w:r>
          </w:p>
        </w:tc>
      </w:tr>
      <w:tr w:rsidR="00F87B1D" w:rsidRPr="006F4874"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Горняк</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Дальние Горы</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Афонино</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ТЗ ВО выпуска №4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7B0076" w:rsidRPr="006F4874" w:rsidRDefault="007B0076" w:rsidP="006F4874">
            <w:pPr>
              <w:jc w:val="center"/>
              <w:rPr>
                <w:sz w:val="20"/>
                <w:szCs w:val="20"/>
              </w:rPr>
            </w:pPr>
            <w:r w:rsidRPr="006F4874">
              <w:rPr>
                <w:sz w:val="20"/>
                <w:szCs w:val="20"/>
              </w:rPr>
              <w:t>п. Карагайлинский</w:t>
            </w:r>
          </w:p>
        </w:tc>
      </w:tr>
      <w:tr w:rsidR="00F87B1D"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Ускат</w:t>
            </w:r>
          </w:p>
        </w:tc>
      </w:tr>
    </w:tbl>
    <w:p w:rsidR="005F689D" w:rsidRPr="006F4874" w:rsidRDefault="005F689D" w:rsidP="006F4874">
      <w:pPr>
        <w:pStyle w:val="3"/>
      </w:pPr>
      <w:bookmarkStart w:id="126" w:name="_Toc77778870"/>
      <w:bookmarkStart w:id="127" w:name="_Toc80702599"/>
      <w:r w:rsidRPr="006F4874">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6"/>
      <w:bookmarkEnd w:id="127"/>
    </w:p>
    <w:p w:rsidR="005F689D" w:rsidRPr="006F4874" w:rsidRDefault="005F689D" w:rsidP="006F4874">
      <w:pPr>
        <w:pStyle w:val="a7"/>
      </w:pPr>
      <w:r w:rsidRPr="006F4874">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F689D" w:rsidRPr="006F4874" w:rsidRDefault="005F689D" w:rsidP="006F4874">
      <w:pPr>
        <w:pStyle w:val="a7"/>
      </w:pPr>
      <w:r w:rsidRPr="006F4874">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F689D" w:rsidRPr="006F4874" w:rsidRDefault="005F689D" w:rsidP="006F4874">
      <w:pPr>
        <w:pStyle w:val="a7"/>
      </w:pPr>
      <w:r w:rsidRPr="006F4874">
        <w:t>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5F689D" w:rsidRPr="006F4874" w:rsidRDefault="005F689D" w:rsidP="006F4874">
      <w:pPr>
        <w:pStyle w:val="a7"/>
      </w:pPr>
      <w:r w:rsidRPr="006F4874">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6F4874" w:rsidRDefault="005F689D" w:rsidP="006F4874">
      <w:pPr>
        <w:pStyle w:val="3"/>
      </w:pPr>
      <w:bookmarkStart w:id="128" w:name="_Toc77778871"/>
      <w:bookmarkStart w:id="129" w:name="_Toc80702600"/>
      <w:r w:rsidRPr="006F4874">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8"/>
      <w:bookmarkEnd w:id="129"/>
    </w:p>
    <w:p w:rsidR="005F689D" w:rsidRPr="006F4874" w:rsidRDefault="005F689D" w:rsidP="006F4874">
      <w:pPr>
        <w:pStyle w:val="a7"/>
      </w:pPr>
      <w:r w:rsidRPr="006F4874">
        <w:t xml:space="preserve">Суммарная протяженность канализационных самотечно-напорных сетей ЦС ВО на территории МО «Киселевский городской округ» </w:t>
      </w:r>
      <w:r w:rsidR="007B0076" w:rsidRPr="006F4874">
        <w:t xml:space="preserve">составляет </w:t>
      </w:r>
      <w:r w:rsidR="00417CD7" w:rsidRPr="006F4874">
        <w:t>162</w:t>
      </w:r>
      <w:r w:rsidR="007B0076" w:rsidRPr="006F4874">
        <w:t>,</w:t>
      </w:r>
      <w:r w:rsidR="00417CD7" w:rsidRPr="006F4874">
        <w:t>349</w:t>
      </w:r>
      <w:r w:rsidRPr="006F4874">
        <w:t>км, в том числе</w:t>
      </w:r>
      <w:r w:rsidR="007B0076" w:rsidRPr="006F4874">
        <w:t>:</w:t>
      </w:r>
    </w:p>
    <w:p w:rsidR="005F689D" w:rsidRPr="006F4874" w:rsidRDefault="00961E2E" w:rsidP="006F4874">
      <w:pPr>
        <w:pStyle w:val="a7"/>
        <w:numPr>
          <w:ilvl w:val="0"/>
          <w:numId w:val="95"/>
        </w:numPr>
      </w:pPr>
      <w:r w:rsidRPr="006F4874">
        <w:t>~161,8</w:t>
      </w:r>
      <w:r w:rsidR="009721AF" w:rsidRPr="006F4874">
        <w:t>43</w:t>
      </w:r>
      <w:r w:rsidR="005F689D" w:rsidRPr="006F4874">
        <w:t>км в эксплуатационной зоне МП «Кристалл»;</w:t>
      </w:r>
    </w:p>
    <w:p w:rsidR="005F689D" w:rsidRPr="006F4874" w:rsidRDefault="00961E2E" w:rsidP="006F4874">
      <w:pPr>
        <w:pStyle w:val="a7"/>
        <w:numPr>
          <w:ilvl w:val="0"/>
          <w:numId w:val="95"/>
        </w:numPr>
      </w:pPr>
      <w:r w:rsidRPr="006F4874">
        <w:t>~</w:t>
      </w:r>
      <w:r w:rsidR="001C4E7F" w:rsidRPr="006F4874">
        <w:t xml:space="preserve">0,506км на территории п. Ускат </w:t>
      </w:r>
      <w:r w:rsidR="005F689D" w:rsidRPr="006F4874">
        <w:t xml:space="preserve">в эксплуатационной зоне АО «Знамя». </w:t>
      </w:r>
    </w:p>
    <w:p w:rsidR="005F689D" w:rsidRPr="006F4874" w:rsidRDefault="005F689D" w:rsidP="006F4874">
      <w:pPr>
        <w:pStyle w:val="a7"/>
      </w:pPr>
      <w:r w:rsidRPr="006F4874">
        <w:lastRenderedPageBreak/>
        <w:t>Описание состояния и функционирования канализационных сетей и определение возможности отвода по ним сточных вод рассмотрено в подразделе 2.1.2.</w:t>
      </w:r>
    </w:p>
    <w:p w:rsidR="005F689D" w:rsidRPr="006F4874" w:rsidRDefault="005F689D" w:rsidP="006F4874">
      <w:pPr>
        <w:pStyle w:val="3"/>
      </w:pPr>
      <w:bookmarkStart w:id="130" w:name="_Toc77778872"/>
      <w:bookmarkStart w:id="131" w:name="_Toc80702601"/>
      <w:r w:rsidRPr="006F4874">
        <w:t>Оценка безопасности и надежности объектов централизованной системы водоотведения и их управляемости</w:t>
      </w:r>
      <w:bookmarkEnd w:id="130"/>
      <w:bookmarkEnd w:id="131"/>
    </w:p>
    <w:p w:rsidR="005F689D" w:rsidRPr="006F4874" w:rsidRDefault="005F689D" w:rsidP="006F4874">
      <w:pPr>
        <w:pStyle w:val="a7"/>
      </w:pPr>
      <w:r w:rsidRPr="006F4874">
        <w:t xml:space="preserve">За 2018–2020 гг. на канализационных сетях ЦС ВО МО «Киселевский городской округ» зафиксировано 6187 засоров (1805 в 2018 г., 2139 в 2019 г., 2243 в 2020 г.) и 17 аварий (7 в 2018 г., 6 в 2019 г., 4 в 2020 г.). Средневзвешенный физический износ канализационных сетей ЦС ВО составляет 89,36%.  Физический износ КОС в среднем составляет 95%, КНС – 66,3%. В целом ЦС ВО МО «Киселевский городской округ» следует оценить как недостаточно надежную. </w:t>
      </w:r>
    </w:p>
    <w:p w:rsidR="005F689D" w:rsidRPr="006F4874" w:rsidRDefault="005F689D" w:rsidP="006F4874">
      <w:pPr>
        <w:pStyle w:val="3"/>
      </w:pPr>
      <w:bookmarkStart w:id="132" w:name="_Toc77778873"/>
      <w:bookmarkStart w:id="133" w:name="_Toc80702602"/>
      <w:r w:rsidRPr="006F4874">
        <w:t>Оценка воздействия сбросов сточных вод через централизованную систему водоотведения на окружающую среду</w:t>
      </w:r>
      <w:bookmarkEnd w:id="132"/>
      <w:bookmarkEnd w:id="133"/>
    </w:p>
    <w:p w:rsidR="005F689D" w:rsidRPr="006F4874" w:rsidRDefault="005F689D" w:rsidP="006F4874">
      <w:pPr>
        <w:pStyle w:val="a7"/>
      </w:pPr>
      <w:r w:rsidRPr="006F4874">
        <w:t>Основными источниками загрязнения водных объектов на территории МО «Киселевский городской округ» являются неочищенные (или недостаточно очищенные) хозяйственно-бытовые сточные воды ЦС ВО МО «Киселевский городской округ». Действующие КОС не способны обеспечить очистку поступающих на них сточных вод до уровня действующих нормативов.</w:t>
      </w:r>
    </w:p>
    <w:p w:rsidR="005F689D" w:rsidRPr="006F4874" w:rsidRDefault="005F689D" w:rsidP="006F4874">
      <w:pPr>
        <w:pStyle w:val="3"/>
      </w:pPr>
      <w:bookmarkStart w:id="134" w:name="_Toc77778874"/>
      <w:bookmarkStart w:id="135" w:name="_Toc80702603"/>
      <w:r w:rsidRPr="006F4874">
        <w:t>Описание территорий муниципального образования, не охваченных централизованной системой водоотведения</w:t>
      </w:r>
      <w:bookmarkEnd w:id="134"/>
      <w:bookmarkEnd w:id="135"/>
    </w:p>
    <w:p w:rsidR="005F689D" w:rsidRPr="006F4874" w:rsidRDefault="005F689D" w:rsidP="006F4874">
      <w:pPr>
        <w:pStyle w:val="a7"/>
      </w:pPr>
      <w:r w:rsidRPr="006F4874">
        <w:t xml:space="preserve">В четырех населенных пунктах, входящих в состав МО «Киселевский городской округ», ЦС ВО отсутствует полностью: с. Верх-Чумыш, д. Октябринка, д. Александровка, д. Березовка.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инженерных коммуникаций усложняет задачу трассировки сетей хозяйственно-бытовой канализации и размещения канализационных насосных станций. </w:t>
      </w:r>
    </w:p>
    <w:p w:rsidR="005F689D" w:rsidRPr="006F4874" w:rsidRDefault="005F689D" w:rsidP="006F4874">
      <w:pPr>
        <w:pStyle w:val="3"/>
      </w:pPr>
      <w:bookmarkStart w:id="136" w:name="_Toc77778875"/>
      <w:bookmarkStart w:id="137" w:name="_Toc80702604"/>
      <w:r w:rsidRPr="006F4874">
        <w:t xml:space="preserve">Описание существующих технических и технологических проблем системы водоотведения </w:t>
      </w:r>
      <w:bookmarkEnd w:id="136"/>
      <w:r w:rsidR="00F34A8F" w:rsidRPr="006F4874">
        <w:t>муниципального образования</w:t>
      </w:r>
      <w:bookmarkEnd w:id="137"/>
    </w:p>
    <w:p w:rsidR="005F689D" w:rsidRPr="006F4874" w:rsidRDefault="005F689D" w:rsidP="006F4874">
      <w:pPr>
        <w:pStyle w:val="a7"/>
      </w:pPr>
      <w:r w:rsidRPr="006F4874">
        <w:t>Основными техническими и технологическими проблемами ЦС ВО МО «Киселевский городской округ» являются:</w:t>
      </w:r>
    </w:p>
    <w:p w:rsidR="005F689D" w:rsidRPr="006F4874" w:rsidRDefault="005F689D" w:rsidP="006F4874">
      <w:pPr>
        <w:pStyle w:val="a7"/>
        <w:numPr>
          <w:ilvl w:val="0"/>
          <w:numId w:val="34"/>
        </w:numPr>
      </w:pPr>
      <w:r w:rsidRPr="006F4874">
        <w:t>Высокий физический и моральный износ основного и вспомогательного оборудования на КОС;</w:t>
      </w:r>
    </w:p>
    <w:p w:rsidR="005F689D" w:rsidRPr="006F4874" w:rsidRDefault="005F689D" w:rsidP="006F4874">
      <w:pPr>
        <w:pStyle w:val="a7"/>
        <w:numPr>
          <w:ilvl w:val="0"/>
          <w:numId w:val="34"/>
        </w:numPr>
      </w:pPr>
      <w:r w:rsidRPr="006F4874">
        <w:t>Высокий физический и моральный износ основного и вспомогательного оборудования на КНС;</w:t>
      </w:r>
    </w:p>
    <w:p w:rsidR="005F689D" w:rsidRPr="006F4874" w:rsidRDefault="005F689D" w:rsidP="006F4874">
      <w:pPr>
        <w:pStyle w:val="a7"/>
        <w:numPr>
          <w:ilvl w:val="0"/>
          <w:numId w:val="34"/>
        </w:numPr>
      </w:pPr>
      <w:r w:rsidRPr="006F4874">
        <w:t>Низкая степень автоматизации и диспетчеризации на основных действующих объектах (КОС, КНС);</w:t>
      </w:r>
    </w:p>
    <w:p w:rsidR="005F689D" w:rsidRPr="006F4874" w:rsidRDefault="005F689D" w:rsidP="006F4874">
      <w:pPr>
        <w:pStyle w:val="a7"/>
        <w:numPr>
          <w:ilvl w:val="0"/>
          <w:numId w:val="34"/>
        </w:numPr>
      </w:pPr>
      <w:r w:rsidRPr="006F4874">
        <w:t>Высокий физический износ канализационных сетей;</w:t>
      </w:r>
    </w:p>
    <w:p w:rsidR="005F689D" w:rsidRPr="006F4874" w:rsidRDefault="005F689D" w:rsidP="006F4874">
      <w:pPr>
        <w:pStyle w:val="a7"/>
        <w:numPr>
          <w:ilvl w:val="0"/>
          <w:numId w:val="34"/>
        </w:numPr>
      </w:pPr>
      <w:r w:rsidRPr="006F4874">
        <w:t xml:space="preserve">По причине отсутствия ливневой канализации, в систему хозяйственно-бытовой канализации поступают ливневые и дренажные сточные воды, перегружая систему и разбавляя хозяйственно-бытовой сток, что приводит к увеличению нагрузки на ЦС ВО и нарушению процессов биологической очистки сточных вод. </w:t>
      </w:r>
    </w:p>
    <w:p w:rsidR="005F689D" w:rsidRPr="006F4874" w:rsidRDefault="005F689D" w:rsidP="006F4874">
      <w:pPr>
        <w:pStyle w:val="3"/>
      </w:pPr>
      <w:bookmarkStart w:id="138" w:name="_Toc77778876"/>
      <w:bookmarkStart w:id="139" w:name="_Toc80702605"/>
      <w:r w:rsidRPr="006F4874">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38"/>
      <w:bookmarkEnd w:id="139"/>
    </w:p>
    <w:p w:rsidR="005F689D" w:rsidRPr="006F4874" w:rsidRDefault="005F689D" w:rsidP="006F4874">
      <w:pPr>
        <w:pStyle w:val="a7"/>
      </w:pPr>
      <w:r w:rsidRPr="006F4874">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городского </w:t>
      </w:r>
      <w:r w:rsidR="00F34A8F" w:rsidRPr="006F4874">
        <w:t>округа</w:t>
      </w:r>
      <w:r w:rsidRPr="006F4874">
        <w:t xml:space="preserve"> на момент настоящей актуализации Схемы ВСиВО МО «Киселевский городской округ» соответствуют все ТЗ ВО МО «Киселевский городской округ», эксплуатацию объектов ЦС ВО внутри которых осуществляет МП «Кристалл»:</w:t>
      </w:r>
    </w:p>
    <w:p w:rsidR="005F689D" w:rsidRPr="006F4874" w:rsidRDefault="005F689D" w:rsidP="006F4874">
      <w:pPr>
        <w:pStyle w:val="a7"/>
        <w:numPr>
          <w:ilvl w:val="0"/>
          <w:numId w:val="35"/>
        </w:numPr>
      </w:pPr>
      <w:r w:rsidRPr="006F4874">
        <w:t>объем сточных вод, принятых от объектов, перечисленных в пункте 5 указанных выше Правил, в данные ТЗ ВО составлял за период 2018-2020 гг. 97,2%;</w:t>
      </w:r>
    </w:p>
    <w:p w:rsidR="005F689D" w:rsidRPr="006F4874" w:rsidRDefault="005F689D" w:rsidP="006F4874">
      <w:pPr>
        <w:pStyle w:val="a7"/>
        <w:numPr>
          <w:ilvl w:val="0"/>
          <w:numId w:val="35"/>
        </w:numPr>
      </w:pPr>
      <w:r w:rsidRPr="006F4874">
        <w:t>одним из видов экономической деятельности, определяемых в соответствии с Общероссийским классификатором видов экономической деятельности, МП «Кристалл» является деятельность по сбору и обработке сточных вод.</w:t>
      </w:r>
    </w:p>
    <w:p w:rsidR="005F689D" w:rsidRPr="006F4874" w:rsidRDefault="005F689D" w:rsidP="006F4874">
      <w:pPr>
        <w:pStyle w:val="a7"/>
      </w:pPr>
    </w:p>
    <w:p w:rsidR="005F689D" w:rsidRPr="006F4874" w:rsidRDefault="005F689D" w:rsidP="006F4874">
      <w:pPr>
        <w:pStyle w:val="20"/>
        <w:ind w:left="720" w:firstLine="0"/>
      </w:pPr>
      <w:bookmarkStart w:id="140" w:name="_Toc77778877"/>
      <w:bookmarkStart w:id="141" w:name="_Toc80702606"/>
      <w:r w:rsidRPr="006F4874">
        <w:lastRenderedPageBreak/>
        <w:t>Раздел 2. «Балансы сточных вод в системе водоотведения»</w:t>
      </w:r>
      <w:bookmarkEnd w:id="140"/>
      <w:bookmarkEnd w:id="141"/>
    </w:p>
    <w:p w:rsidR="005F689D" w:rsidRPr="006F4874" w:rsidRDefault="005F689D" w:rsidP="006F4874">
      <w:pPr>
        <w:pStyle w:val="3"/>
      </w:pPr>
      <w:bookmarkStart w:id="142" w:name="_Toc77778878"/>
      <w:bookmarkStart w:id="143" w:name="_Toc80702607"/>
      <w:r w:rsidRPr="006F4874">
        <w:t>Баланс поступления сточных вод в централизованную систему водоотведения и отведения стоков по технологическим зонам водоотведения</w:t>
      </w:r>
      <w:bookmarkEnd w:id="142"/>
      <w:bookmarkEnd w:id="143"/>
    </w:p>
    <w:p w:rsidR="005F689D" w:rsidRPr="006F4874" w:rsidRDefault="005F689D" w:rsidP="006F4874">
      <w:pPr>
        <w:pStyle w:val="a7"/>
      </w:pPr>
      <w:r w:rsidRPr="006F4874">
        <w:t>Баланс поступления сточных вод в ЦС ВО МО «Киселевский городской округ» за период 2018-2020 гг. приведен в таблице 2.2.1.</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2.2</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w:t>
      </w:r>
      <w:r w:rsidR="00705C05">
        <w:rPr>
          <w:noProof/>
        </w:rPr>
        <w:fldChar w:fldCharType="end"/>
      </w:r>
      <w:r w:rsidRPr="006F4874">
        <w:t xml:space="preserve"> – Баланс поступления сточных вод в ЦС ВО МО «Киселевский городской округ» за период 2018-2020 гг., тыс. м</w:t>
      </w:r>
      <w:r w:rsidRPr="006F4874">
        <w:rPr>
          <w:vertAlign w:val="superscript"/>
        </w:rPr>
        <w:t>3</w:t>
      </w:r>
      <w:r w:rsidRPr="006F4874">
        <w:t>/г</w:t>
      </w:r>
    </w:p>
    <w:tbl>
      <w:tblPr>
        <w:tblW w:w="5000" w:type="pct"/>
        <w:tblLook w:val="04A0" w:firstRow="1" w:lastRow="0" w:firstColumn="1" w:lastColumn="0" w:noHBand="0" w:noVBand="1"/>
      </w:tblPr>
      <w:tblGrid>
        <w:gridCol w:w="780"/>
        <w:gridCol w:w="5324"/>
        <w:gridCol w:w="1069"/>
        <w:gridCol w:w="1104"/>
        <w:gridCol w:w="1067"/>
      </w:tblGrid>
      <w:tr w:rsidR="00F87B1D" w:rsidRPr="006F4874"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28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2018</w:t>
            </w:r>
          </w:p>
        </w:tc>
        <w:tc>
          <w:tcPr>
            <w:tcW w:w="59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2019 (с 01.06.2019 по 31.12.2019)</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4226,44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3521,50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204,55</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500,39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121,78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4-го канализационного бассейна (ГОСК)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4348,23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8,26</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4,03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2,63</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1,60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0,24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"Дальние горы"</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8,49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188,78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120,20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19,89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48,70</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5,44</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"Краснокаменские"</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194,22</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4</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№4</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174,15</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4.1.1</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152,47</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9,38</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4.1.3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12,29</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4.2</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5,02</w:t>
            </w:r>
          </w:p>
        </w:tc>
      </w:tr>
      <w:tr w:rsidR="00F87B1D" w:rsidRPr="006F4874"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4.3</w:t>
            </w:r>
          </w:p>
        </w:tc>
        <w:tc>
          <w:tcPr>
            <w:tcW w:w="2849"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16"/>
                <w:szCs w:val="16"/>
              </w:rPr>
            </w:pPr>
            <w:r w:rsidRPr="006F4874">
              <w:rPr>
                <w:sz w:val="16"/>
                <w:szCs w:val="16"/>
              </w:rPr>
              <w:t>Итого на КОС "Бурлаки"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179,16</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Итого по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4605,33</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2650,19</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4597,63</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3751,49</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2157</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3798,21</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251,56</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127,98</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236,45</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jc w:val="right"/>
              <w:rPr>
                <w:sz w:val="16"/>
                <w:szCs w:val="16"/>
              </w:rPr>
            </w:pPr>
            <w:r w:rsidRPr="006F4874">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602,28</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365,21</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562,98</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2571,28</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314,13</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132,48</w:t>
            </w:r>
          </w:p>
        </w:tc>
      </w:tr>
      <w:tr w:rsidR="00F87B1D" w:rsidRPr="006F4874"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6F4874" w:rsidRDefault="005F689D" w:rsidP="006F4874">
            <w:pPr>
              <w:rPr>
                <w:sz w:val="16"/>
                <w:szCs w:val="16"/>
              </w:rPr>
            </w:pPr>
            <w:r w:rsidRPr="006F4874">
              <w:rPr>
                <w:sz w:val="16"/>
                <w:szCs w:val="16"/>
              </w:rPr>
              <w:t>Итого поступление сточных вод на КОС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7176,61</w:t>
            </w:r>
          </w:p>
        </w:tc>
        <w:tc>
          <w:tcPr>
            <w:tcW w:w="591" w:type="pct"/>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2964,32</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4730,11</w:t>
            </w:r>
          </w:p>
        </w:tc>
      </w:tr>
    </w:tbl>
    <w:p w:rsidR="005F689D" w:rsidRPr="006F4874" w:rsidRDefault="005F689D" w:rsidP="006F4874">
      <w:pPr>
        <w:pStyle w:val="3"/>
      </w:pPr>
      <w:bookmarkStart w:id="144" w:name="_Toc77778879"/>
      <w:bookmarkStart w:id="145" w:name="_Toc80702608"/>
      <w:r w:rsidRPr="006F4874">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4"/>
      <w:bookmarkEnd w:id="145"/>
    </w:p>
    <w:p w:rsidR="005F689D" w:rsidRPr="006F4874" w:rsidRDefault="005F689D" w:rsidP="006F4874">
      <w:pPr>
        <w:pStyle w:val="a7"/>
      </w:pPr>
      <w:r w:rsidRPr="006F4874">
        <w:t xml:space="preserve"> 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5F689D" w:rsidRPr="006F4874" w:rsidRDefault="005F689D" w:rsidP="006F4874">
      <w:pPr>
        <w:pStyle w:val="a7"/>
      </w:pPr>
      <w:r w:rsidRPr="006F4874">
        <w:lastRenderedPageBreak/>
        <w:t xml:space="preserve">Неорганизованный сток ЦС ВО МО «Киселевский городской округ» рассмотрен в подразделе 2.2.1. </w:t>
      </w:r>
    </w:p>
    <w:p w:rsidR="005F689D" w:rsidRPr="006F4874" w:rsidRDefault="005F689D" w:rsidP="006F4874">
      <w:pPr>
        <w:pStyle w:val="3"/>
      </w:pPr>
      <w:bookmarkStart w:id="146" w:name="_Toc77778880"/>
      <w:bookmarkStart w:id="147" w:name="_Toc80702609"/>
      <w:r w:rsidRPr="006F4874">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6"/>
      <w:bookmarkEnd w:id="147"/>
    </w:p>
    <w:p w:rsidR="005F689D" w:rsidRPr="006F4874" w:rsidRDefault="005F689D" w:rsidP="006F4874">
      <w:pPr>
        <w:pStyle w:val="a7"/>
      </w:pPr>
      <w:r w:rsidRPr="006F4874">
        <w:t>На момент настоящей актуализации Схемы ВСиВО МО «Киселевский городской округ» расчет объемов реализации сбрасываемых абонентами сточных вод по ЦС ВО МО «Киселевский городской округ» производится расчетным методом исходя из объемов потребления холодной и горячей воды.</w:t>
      </w:r>
    </w:p>
    <w:p w:rsidR="005F689D" w:rsidRPr="006F4874" w:rsidRDefault="005F689D" w:rsidP="006F4874">
      <w:pPr>
        <w:pStyle w:val="a7"/>
      </w:pPr>
      <w:r w:rsidRPr="006F4874">
        <w:t>Сведения о существующей системе учета стоков на КОС МО «Киселевский городской округ» представлены в таблице 2.2.2.</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2.2</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2</w:t>
      </w:r>
      <w:r w:rsidR="00705C05">
        <w:rPr>
          <w:noProof/>
        </w:rPr>
        <w:fldChar w:fldCharType="end"/>
      </w:r>
      <w:r w:rsidRPr="006F4874">
        <w:t xml:space="preserve"> – Сведения о существующей системе учета стоков</w:t>
      </w:r>
    </w:p>
    <w:tbl>
      <w:tblPr>
        <w:tblW w:w="0" w:type="auto"/>
        <w:tblLook w:val="04A0" w:firstRow="1" w:lastRow="0" w:firstColumn="1" w:lastColumn="0" w:noHBand="0" w:noVBand="1"/>
      </w:tblPr>
      <w:tblGrid>
        <w:gridCol w:w="655"/>
        <w:gridCol w:w="3263"/>
        <w:gridCol w:w="3584"/>
        <w:gridCol w:w="1842"/>
      </w:tblGrid>
      <w:tr w:rsidR="00F87B1D" w:rsidRPr="006F4874" w:rsidTr="004606F3">
        <w:trPr>
          <w:trHeight w:val="52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rFonts w:eastAsia="Calibri"/>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узла учета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Тип прибора учёта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прибора по паспорту</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4292</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both"/>
              <w:rPr>
                <w:sz w:val="20"/>
                <w:szCs w:val="20"/>
              </w:rPr>
            </w:pPr>
            <w:r w:rsidRPr="006F4874">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2260</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both"/>
              <w:rPr>
                <w:sz w:val="20"/>
                <w:szCs w:val="20"/>
              </w:rPr>
            </w:pPr>
            <w:r w:rsidRPr="006F4874">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1437</w:t>
            </w:r>
          </w:p>
        </w:tc>
      </w:tr>
      <w:tr w:rsidR="00F87B1D" w:rsidRPr="006F4874"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rFonts w:eastAsia="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rPr>
                <w:sz w:val="20"/>
                <w:szCs w:val="20"/>
              </w:rPr>
            </w:pPr>
            <w:r w:rsidRPr="006F4874">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894</w:t>
            </w:r>
          </w:p>
        </w:tc>
      </w:tr>
    </w:tbl>
    <w:p w:rsidR="005F689D" w:rsidRPr="006F4874" w:rsidRDefault="005F689D" w:rsidP="006F4874">
      <w:pPr>
        <w:pStyle w:val="3"/>
      </w:pPr>
      <w:bookmarkStart w:id="148" w:name="_Toc77778881"/>
      <w:bookmarkStart w:id="149" w:name="_Toc80702610"/>
      <w:r w:rsidRPr="006F4874">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bookmarkEnd w:id="149"/>
    </w:p>
    <w:p w:rsidR="005F689D" w:rsidRPr="006F4874" w:rsidRDefault="005F689D" w:rsidP="006F4874">
      <w:pPr>
        <w:pStyle w:val="a7"/>
      </w:pPr>
      <w:r w:rsidRPr="006F4874">
        <w:t>За последние 10 лет балансы поступления сточных вод по ЦС ВО МО «Киселевский городской округ» не предоставлены.</w:t>
      </w:r>
    </w:p>
    <w:p w:rsidR="005F689D" w:rsidRPr="006F4874" w:rsidRDefault="005F689D" w:rsidP="006F4874">
      <w:pPr>
        <w:pStyle w:val="3"/>
      </w:pPr>
      <w:bookmarkStart w:id="150" w:name="_Toc77778882"/>
      <w:bookmarkStart w:id="151" w:name="_Toc80702611"/>
      <w:r w:rsidRPr="006F4874">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50"/>
      <w:r w:rsidR="00F34A8F" w:rsidRPr="006F4874">
        <w:t>города</w:t>
      </w:r>
      <w:bookmarkEnd w:id="151"/>
    </w:p>
    <w:p w:rsidR="005F689D" w:rsidRPr="006F4874" w:rsidRDefault="005F689D" w:rsidP="006F4874">
      <w:pPr>
        <w:pStyle w:val="a7"/>
      </w:pPr>
      <w:r w:rsidRPr="006F4874">
        <w:t>Основные направления, принципы, задачи и плановые значения показателей ЦС ВО приведены в подразделе 2.4.1. В качестве основного (базового) сценария развития ЦС ВО МО «Киселевский городской округ» выбран сценарий, основными направлениями которого являются:</w:t>
      </w:r>
    </w:p>
    <w:p w:rsidR="005F689D" w:rsidRPr="006F4874" w:rsidRDefault="005F689D" w:rsidP="006F4874">
      <w:pPr>
        <w:pStyle w:val="a7"/>
        <w:numPr>
          <w:ilvl w:val="0"/>
          <w:numId w:val="96"/>
        </w:numPr>
      </w:pPr>
      <w:r w:rsidRPr="006F4874">
        <w:t xml:space="preserve">Объединение стоков </w:t>
      </w:r>
      <w:r w:rsidR="00AE65BF" w:rsidRPr="006F4874">
        <w:t>двух</w:t>
      </w:r>
      <w:r w:rsidRPr="006F4874">
        <w:t xml:space="preserve"> ТЗ в одну с целью снижения негативного воздействия на водные объекты путем повышения качества очистки сточных вод; </w:t>
      </w:r>
    </w:p>
    <w:p w:rsidR="005F689D" w:rsidRPr="006F4874" w:rsidRDefault="005F689D" w:rsidP="006F4874">
      <w:pPr>
        <w:pStyle w:val="a7"/>
        <w:numPr>
          <w:ilvl w:val="0"/>
          <w:numId w:val="96"/>
        </w:numPr>
      </w:pPr>
      <w:r w:rsidRPr="006F4874">
        <w:t>Модернизация (реконструкция) существующих объектов ЦС ВО</w:t>
      </w:r>
      <w:r w:rsidR="00AE65BF" w:rsidRPr="006F4874">
        <w:t xml:space="preserve"> (КОС)</w:t>
      </w:r>
      <w:r w:rsidRPr="006F4874">
        <w:t xml:space="preserve"> с целью повышения энергетической эффективности, надежности ЦС ВО. </w:t>
      </w:r>
    </w:p>
    <w:p w:rsidR="005F689D" w:rsidRPr="006F4874" w:rsidRDefault="005F689D" w:rsidP="006F4874">
      <w:pPr>
        <w:pStyle w:val="a7"/>
      </w:pPr>
      <w:r w:rsidRPr="006F4874">
        <w:t xml:space="preserve">Перечень основных мероприятий по развитию ЦС ВО на территории МО «Киселевский городской округ» представлен в подразделе 2.4.2. </w:t>
      </w:r>
    </w:p>
    <w:p w:rsidR="005F689D" w:rsidRPr="006F4874" w:rsidRDefault="005F689D" w:rsidP="006F4874">
      <w:pPr>
        <w:pStyle w:val="a7"/>
      </w:pPr>
      <w:r w:rsidRPr="006F4874">
        <w:lastRenderedPageBreak/>
        <w:t xml:space="preserve">В соответствии с принятым решением по перспективному направлению развития ЦС ВО, анализ резервов производственных мощностей КОС по ЦС ВО МО «Киселевский городской округ» приведен в таблице 2.2.3. </w:t>
      </w:r>
    </w:p>
    <w:p w:rsidR="005F689D" w:rsidRPr="006F4874" w:rsidRDefault="005F689D" w:rsidP="006F4874">
      <w:pPr>
        <w:pStyle w:val="a7"/>
        <w:sectPr w:rsidR="005F689D" w:rsidRPr="006F4874" w:rsidSect="00E754BB">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2.2</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3</w:t>
      </w:r>
      <w:r w:rsidR="00705C05">
        <w:rPr>
          <w:noProof/>
        </w:rPr>
        <w:fldChar w:fldCharType="end"/>
      </w:r>
      <w:r w:rsidRPr="006F4874">
        <w:t xml:space="preserve"> – Прогнозные балансы поступления сточных вод по ЦС ВО МО «Киселевский городской округ»</w:t>
      </w:r>
    </w:p>
    <w:tbl>
      <w:tblPr>
        <w:tblW w:w="0" w:type="auto"/>
        <w:tblLook w:val="04A0" w:firstRow="1" w:lastRow="0" w:firstColumn="1" w:lastColumn="0" w:noHBand="0" w:noVBand="1"/>
      </w:tblPr>
      <w:tblGrid>
        <w:gridCol w:w="633"/>
        <w:gridCol w:w="5831"/>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4656,35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3840,64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579,03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134,17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8,71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4,26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2,77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1,68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0,25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160,81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9,90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4848,73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4005,70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249,35</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593,68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139,72</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bl>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38"/>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152" w:name="_Toc77778883"/>
      <w:bookmarkStart w:id="153" w:name="_Toc80702612"/>
      <w:r w:rsidRPr="006F4874">
        <w:lastRenderedPageBreak/>
        <w:t>Раздел 3. «Прогноз объема сточных вод»</w:t>
      </w:r>
      <w:bookmarkEnd w:id="152"/>
      <w:bookmarkEnd w:id="153"/>
    </w:p>
    <w:p w:rsidR="005F689D" w:rsidRPr="006F4874" w:rsidRDefault="005F689D" w:rsidP="006F4874">
      <w:pPr>
        <w:pStyle w:val="3"/>
      </w:pPr>
      <w:bookmarkStart w:id="154" w:name="_Toc77778884"/>
      <w:bookmarkStart w:id="155" w:name="_Toc80702613"/>
      <w:r w:rsidRPr="006F4874">
        <w:t>Сведения о фактическом и ожидаемом поступлении сточных вод в централизованную систему водоотведения</w:t>
      </w:r>
      <w:bookmarkEnd w:id="154"/>
      <w:bookmarkEnd w:id="155"/>
    </w:p>
    <w:p w:rsidR="005F689D" w:rsidRPr="006F4874" w:rsidRDefault="005F689D" w:rsidP="006F4874">
      <w:pPr>
        <w:pStyle w:val="a7"/>
      </w:pPr>
      <w:r w:rsidRPr="006F4874">
        <w:t>Сведения о фактическом и ожидаемом поступлении сточных вод по ЦС ВО МО «Киселевский городской округ» приведены в таблице 2.3.1.</w:t>
      </w:r>
    </w:p>
    <w:p w:rsidR="005F689D" w:rsidRPr="006F4874" w:rsidRDefault="005F689D" w:rsidP="006F4874">
      <w:pPr>
        <w:pStyle w:val="a7"/>
      </w:pPr>
    </w:p>
    <w:p w:rsidR="005F689D" w:rsidRPr="006F4874" w:rsidRDefault="005F689D" w:rsidP="006F4874">
      <w:pPr>
        <w:pStyle w:val="a7"/>
        <w:sectPr w:rsidR="005F689D" w:rsidRPr="006F4874" w:rsidSect="00E754BB">
          <w:headerReference w:type="default" r:id="rId39"/>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2.3</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w:t>
      </w:r>
      <w:r w:rsidR="00705C05">
        <w:rPr>
          <w:noProof/>
        </w:rPr>
        <w:fldChar w:fldCharType="end"/>
      </w:r>
      <w:r w:rsidRPr="006F4874">
        <w:t xml:space="preserve"> – Сведения о фактическом и ожидаемом поступлении сточных вод по ЦС ВО МО «Киселевский городской округ»</w:t>
      </w:r>
    </w:p>
    <w:tbl>
      <w:tblPr>
        <w:tblW w:w="0" w:type="auto"/>
        <w:tblLook w:val="04A0" w:firstRow="1" w:lastRow="0" w:firstColumn="1" w:lastColumn="0" w:noHBand="0" w:noVBand="1"/>
      </w:tblPr>
      <w:tblGrid>
        <w:gridCol w:w="615"/>
        <w:gridCol w:w="5113"/>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4656,35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3521,50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3840,64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236,68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500,39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579,03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121,78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134,17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8,26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8,71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4,26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2,77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0,25</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120,20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19,89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6F4874" w:rsidRDefault="00417CD7"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417CD7" w:rsidRPr="006F4874" w:rsidRDefault="00417CD7" w:rsidP="006F4874">
            <w:pPr>
              <w:rPr>
                <w:sz w:val="16"/>
                <w:szCs w:val="16"/>
              </w:rPr>
            </w:pPr>
            <w:r w:rsidRPr="006F4874">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6F4874" w:rsidRDefault="00417CD7"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174,15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183,67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152,47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160,81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9,38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9,90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5,29</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4597,63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4848,73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3798,21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4005,70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249,35</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jc w:val="right"/>
              <w:rPr>
                <w:sz w:val="16"/>
                <w:szCs w:val="16"/>
              </w:rPr>
            </w:pPr>
            <w:r w:rsidRPr="006F4874">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562,98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593,68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139,72</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bl>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40"/>
          <w:pgSz w:w="16838" w:h="11906" w:orient="landscape"/>
          <w:pgMar w:top="1701" w:right="1134" w:bottom="851" w:left="1134" w:header="567" w:footer="510" w:gutter="0"/>
          <w:cols w:space="720"/>
          <w:docGrid w:linePitch="326"/>
        </w:sectPr>
      </w:pPr>
    </w:p>
    <w:p w:rsidR="005F689D" w:rsidRPr="006F4874" w:rsidRDefault="005F689D" w:rsidP="006F4874">
      <w:pPr>
        <w:pStyle w:val="3"/>
      </w:pPr>
      <w:bookmarkStart w:id="156" w:name="_Toc77778885"/>
      <w:bookmarkStart w:id="157" w:name="_Toc80702614"/>
      <w:r w:rsidRPr="006F4874">
        <w:lastRenderedPageBreak/>
        <w:t>Описание структуры централизованной системы водоотведения (эксплуатационные и технологические зоны)</w:t>
      </w:r>
      <w:bookmarkEnd w:id="156"/>
      <w:bookmarkEnd w:id="157"/>
    </w:p>
    <w:p w:rsidR="005F689D" w:rsidRPr="006F4874" w:rsidRDefault="005F689D" w:rsidP="006F4874">
      <w:pPr>
        <w:pStyle w:val="a7"/>
      </w:pPr>
      <w:r w:rsidRPr="006F4874">
        <w:t>Описание структуры ЦС ВО МО «Киселевский городской округ» рассмотрено в подразделах 2.1.1, 2.1.2, 2.1.3.</w:t>
      </w:r>
    </w:p>
    <w:p w:rsidR="005F689D" w:rsidRPr="006F4874" w:rsidRDefault="005F689D" w:rsidP="006F4874">
      <w:pPr>
        <w:pStyle w:val="a7"/>
      </w:pPr>
      <w:r w:rsidRPr="006F4874">
        <w:t xml:space="preserve">Описание структуры ТЗ ВО МО «Киселевский городской округ» </w:t>
      </w:r>
      <w:r w:rsidR="007B0076" w:rsidRPr="006F4874">
        <w:t xml:space="preserve">на конец 2031г. </w:t>
      </w:r>
      <w:r w:rsidRPr="006F4874">
        <w:t xml:space="preserve">по основному сценарию развития </w:t>
      </w:r>
      <w:r w:rsidR="007F5E49" w:rsidRPr="006F4874">
        <w:t>приведено</w:t>
      </w:r>
      <w:r w:rsidRPr="006F4874">
        <w:t xml:space="preserve"> в таблице 2.3.2.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2.3</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2</w:t>
      </w:r>
      <w:r w:rsidR="00705C05">
        <w:rPr>
          <w:noProof/>
        </w:rPr>
        <w:fldChar w:fldCharType="end"/>
      </w:r>
      <w:r w:rsidRPr="006F4874">
        <w:t xml:space="preserve"> – Перечень районов, входящих в ТЗ ВО на территории МО «Киселевский городской округ» </w:t>
      </w:r>
      <w:r w:rsidR="007B0076" w:rsidRPr="006F4874">
        <w:t>на конец 2031г. по основному сценарию развития</w:t>
      </w:r>
    </w:p>
    <w:tbl>
      <w:tblPr>
        <w:tblW w:w="0" w:type="auto"/>
        <w:tblLook w:val="04A0" w:firstRow="1" w:lastRow="0" w:firstColumn="1" w:lastColumn="0" w:noHBand="0" w:noVBand="1"/>
      </w:tblPr>
      <w:tblGrid>
        <w:gridCol w:w="597"/>
        <w:gridCol w:w="1901"/>
        <w:gridCol w:w="2800"/>
        <w:gridCol w:w="4046"/>
      </w:tblGrid>
      <w:tr w:rsidR="00F87B1D" w:rsidRPr="006F4874" w:rsidTr="00F5731C">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 п/п</w:t>
            </w:r>
          </w:p>
        </w:tc>
        <w:tc>
          <w:tcPr>
            <w:tcW w:w="19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ТЗ ВО</w:t>
            </w:r>
          </w:p>
        </w:tc>
        <w:tc>
          <w:tcPr>
            <w:tcW w:w="28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20"/>
                <w:szCs w:val="20"/>
              </w:rPr>
            </w:pPr>
            <w:r w:rsidRPr="006F4874">
              <w:rPr>
                <w:b/>
                <w:bCs/>
                <w:sz w:val="20"/>
                <w:szCs w:val="20"/>
              </w:rPr>
              <w:t>Обслуживаемые районы и населенные пункты городского округа</w:t>
            </w:r>
          </w:p>
        </w:tc>
      </w:tr>
      <w:tr w:rsidR="00F87B1D" w:rsidRPr="006F4874" w:rsidTr="00F5731C">
        <w:trPr>
          <w:trHeight w:val="20"/>
        </w:trPr>
        <w:tc>
          <w:tcPr>
            <w:tcW w:w="0" w:type="auto"/>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1</w:t>
            </w:r>
          </w:p>
        </w:tc>
        <w:tc>
          <w:tcPr>
            <w:tcW w:w="1901" w:type="dxa"/>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ТЗ ВО выпуска №1</w:t>
            </w:r>
          </w:p>
        </w:tc>
        <w:tc>
          <w:tcPr>
            <w:tcW w:w="2800" w:type="dxa"/>
            <w:vMerge w:val="restart"/>
            <w:tcBorders>
              <w:top w:val="nil"/>
              <w:left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Зеленая Казанка;</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Красный Камень;</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ЦОФ Киселевская;</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Обувная фабрика;</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Центральный район;</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Автохозяйство;</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Черкасов Камень;</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Веселый;</w:t>
            </w:r>
          </w:p>
        </w:tc>
      </w:tr>
      <w:tr w:rsidR="00F87B1D" w:rsidRPr="006F4874" w:rsidTr="00F5731C">
        <w:trPr>
          <w:trHeight w:val="20"/>
        </w:trPr>
        <w:tc>
          <w:tcPr>
            <w:tcW w:w="0" w:type="auto"/>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1901"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2800" w:type="dxa"/>
            <w:vMerge/>
            <w:tcBorders>
              <w:left w:val="single" w:sz="4" w:space="0" w:color="auto"/>
              <w:right w:val="single" w:sz="4" w:space="0" w:color="auto"/>
            </w:tcBorders>
            <w:vAlign w:val="center"/>
            <w:hideMark/>
          </w:tcPr>
          <w:p w:rsidR="005F689D" w:rsidRPr="006F4874" w:rsidRDefault="005F689D" w:rsidP="006F487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п. Горняк</w:t>
            </w:r>
          </w:p>
        </w:tc>
      </w:tr>
      <w:tr w:rsidR="00F87B1D" w:rsidRPr="006F4874" w:rsidTr="00F5731C">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1901" w:type="dxa"/>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2800" w:type="dxa"/>
            <w:vMerge/>
            <w:tcBorders>
              <w:left w:val="single" w:sz="4" w:space="0" w:color="auto"/>
              <w:bottom w:val="single" w:sz="4" w:space="0" w:color="auto"/>
              <w:right w:val="single" w:sz="4" w:space="0" w:color="auto"/>
            </w:tcBorders>
            <w:shd w:val="clear" w:color="auto" w:fill="auto"/>
            <w:vAlign w:val="center"/>
          </w:tcPr>
          <w:p w:rsidR="005F689D" w:rsidRPr="006F4874" w:rsidRDefault="005F689D" w:rsidP="006F4874">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sz w:val="20"/>
                <w:szCs w:val="20"/>
              </w:rPr>
            </w:pPr>
            <w:r w:rsidRPr="006F4874">
              <w:rPr>
                <w:sz w:val="20"/>
                <w:szCs w:val="20"/>
              </w:rPr>
              <w:t>район Афонино</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2</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№2</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Дальние Горы</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3</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№3</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объединение с ТЗ ВО выпуска № 1 на базе КОС 4-го канализационного бассейна (ГОСК)</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№4</w:t>
            </w:r>
          </w:p>
        </w:tc>
        <w:tc>
          <w:tcPr>
            <w:tcW w:w="2800"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Карагайлинский</w:t>
            </w:r>
          </w:p>
        </w:tc>
      </w:tr>
      <w:tr w:rsidR="00F87B1D" w:rsidRPr="006F4874"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lang w:val="en-US"/>
              </w:rPr>
            </w:pPr>
            <w:r w:rsidRPr="006F4874">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ТЗ ВО выпуска №5</w:t>
            </w:r>
          </w:p>
        </w:tc>
        <w:tc>
          <w:tcPr>
            <w:tcW w:w="2800" w:type="dxa"/>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D5A1F" w:rsidRPr="006F4874" w:rsidRDefault="005D5A1F" w:rsidP="006F4874">
            <w:pPr>
              <w:jc w:val="center"/>
              <w:rPr>
                <w:sz w:val="20"/>
                <w:szCs w:val="20"/>
              </w:rPr>
            </w:pPr>
            <w:r w:rsidRPr="006F4874">
              <w:rPr>
                <w:sz w:val="20"/>
                <w:szCs w:val="20"/>
              </w:rPr>
              <w:t>п. Ускат</w:t>
            </w:r>
          </w:p>
        </w:tc>
      </w:tr>
    </w:tbl>
    <w:p w:rsidR="005F689D" w:rsidRPr="006F4874" w:rsidRDefault="005F689D" w:rsidP="006F4874">
      <w:pPr>
        <w:pStyle w:val="3"/>
      </w:pPr>
      <w:bookmarkStart w:id="158" w:name="_Toc77778886"/>
      <w:bookmarkStart w:id="159" w:name="_Toc80702615"/>
      <w:r w:rsidRPr="006F4874">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58"/>
      <w:bookmarkEnd w:id="159"/>
    </w:p>
    <w:p w:rsidR="005F689D" w:rsidRPr="006F4874" w:rsidRDefault="005F689D" w:rsidP="006F4874">
      <w:pPr>
        <w:pStyle w:val="a7"/>
      </w:pPr>
      <w:r w:rsidRPr="006F4874">
        <w:t xml:space="preserve"> Расчет требуемой мощности КОС по ЦС ВО МО «Киселевский городской округ» приведен в таблице 2.3.3.</w:t>
      </w:r>
    </w:p>
    <w:p w:rsidR="005F689D" w:rsidRPr="006F4874" w:rsidRDefault="005F689D" w:rsidP="006F4874">
      <w:pPr>
        <w:pStyle w:val="a7"/>
        <w:sectPr w:rsidR="005F689D" w:rsidRPr="006F4874" w:rsidSect="00E754BB">
          <w:headerReference w:type="default" r:id="rId41"/>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2.3</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3</w:t>
      </w:r>
      <w:r w:rsidR="00705C05">
        <w:rPr>
          <w:noProof/>
        </w:rPr>
        <w:fldChar w:fldCharType="end"/>
      </w:r>
      <w:r w:rsidRPr="006F4874">
        <w:t xml:space="preserve"> – Расчет требуемой мощности КОС по ЦС ВО МО «Киселевский городской округ»</w:t>
      </w:r>
    </w:p>
    <w:tbl>
      <w:tblPr>
        <w:tblW w:w="0" w:type="auto"/>
        <w:tblLook w:val="04A0" w:firstRow="1" w:lastRow="0" w:firstColumn="1" w:lastColumn="0" w:noHBand="0" w:noVBand="1"/>
      </w:tblPr>
      <w:tblGrid>
        <w:gridCol w:w="570"/>
        <w:gridCol w:w="5158"/>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w:t>
            </w:r>
          </w:p>
        </w:tc>
      </w:tr>
    </w:tbl>
    <w:p w:rsidR="005F689D" w:rsidRPr="006F4874" w:rsidRDefault="005F689D" w:rsidP="006F4874">
      <w:pPr>
        <w:pStyle w:val="a7"/>
        <w:sectPr w:rsidR="005F689D" w:rsidRPr="006F4874" w:rsidSect="00FC6D2E">
          <w:headerReference w:type="default" r:id="rId42"/>
          <w:pgSz w:w="16838" w:h="11906" w:orient="landscape"/>
          <w:pgMar w:top="1701" w:right="1134" w:bottom="851" w:left="1134" w:header="567" w:footer="510" w:gutter="0"/>
          <w:cols w:space="720"/>
          <w:docGrid w:linePitch="326"/>
        </w:sectPr>
      </w:pPr>
    </w:p>
    <w:p w:rsidR="005F689D" w:rsidRPr="006F4874" w:rsidRDefault="005F689D" w:rsidP="006F4874">
      <w:pPr>
        <w:pStyle w:val="3"/>
      </w:pPr>
      <w:bookmarkStart w:id="160" w:name="_Toc77778887"/>
      <w:bookmarkStart w:id="161" w:name="_Toc80702616"/>
      <w:r w:rsidRPr="006F4874">
        <w:lastRenderedPageBreak/>
        <w:t>Результаты анализа гидравлических режимов и режимов работы элементов централизованной системы водоотведения</w:t>
      </w:r>
      <w:bookmarkEnd w:id="160"/>
      <w:bookmarkEnd w:id="161"/>
    </w:p>
    <w:p w:rsidR="005F689D" w:rsidRPr="006F4874" w:rsidRDefault="005F689D" w:rsidP="006F4874">
      <w:pPr>
        <w:pStyle w:val="a7"/>
      </w:pPr>
      <w:r w:rsidRPr="006F4874">
        <w:t>Результаты анализа гидравлических режимов и режимов работы элементов ЦС ВО МО «Киселевский городской округ» содержатся в электронной модели систем ВС и ВО МО «Киселевский городской округ» на расчетный срок до 2031 года (0339300057621000001-СВСиВО-ЭМ). По результатам анализа гидравлических режимов и режимов работы элементов ЦС ВО МО «Киселевский городской округ» не выявлено недостатков пропускной способности канализационных сетей.</w:t>
      </w:r>
    </w:p>
    <w:p w:rsidR="005F689D" w:rsidRPr="006F4874" w:rsidRDefault="005F689D" w:rsidP="006F4874">
      <w:pPr>
        <w:pStyle w:val="3"/>
      </w:pPr>
      <w:bookmarkStart w:id="162" w:name="_Toc77778888"/>
      <w:bookmarkStart w:id="163" w:name="_Toc80702617"/>
      <w:r w:rsidRPr="006F4874">
        <w:t>Анализ резервов производственных мощностей очистных сооружений системы водоотведения и возможности расширения зоны их действия</w:t>
      </w:r>
      <w:bookmarkEnd w:id="162"/>
      <w:bookmarkEnd w:id="163"/>
    </w:p>
    <w:p w:rsidR="005F689D" w:rsidRPr="006F4874" w:rsidRDefault="005F689D" w:rsidP="006F4874">
      <w:pPr>
        <w:pStyle w:val="a7"/>
      </w:pPr>
      <w:r w:rsidRPr="006F4874">
        <w:t>Анализ резервов производственных мощностей КОС по ЦС ВО МО «Киселевский городской округ» приведен в таблице 2.3.4.</w:t>
      </w:r>
    </w:p>
    <w:p w:rsidR="005F689D" w:rsidRPr="006F4874" w:rsidRDefault="005F689D" w:rsidP="006F4874">
      <w:pPr>
        <w:pStyle w:val="a7"/>
        <w:sectPr w:rsidR="005F689D" w:rsidRPr="006F4874" w:rsidSect="00E754BB">
          <w:headerReference w:type="default" r:id="rId43"/>
          <w:pgSz w:w="11906" w:h="16838"/>
          <w:pgMar w:top="1134" w:right="851" w:bottom="1134" w:left="1701" w:header="567" w:footer="567" w:gutter="0"/>
          <w:cols w:space="720"/>
        </w:sectPr>
      </w:pP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2.3</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4</w:t>
      </w:r>
      <w:r w:rsidR="00705C05">
        <w:rPr>
          <w:noProof/>
        </w:rPr>
        <w:fldChar w:fldCharType="end"/>
      </w:r>
      <w:r w:rsidRPr="006F4874">
        <w:t xml:space="preserve"> – Анализ резервов производственных мощностей КОС по ЦС ВО МО «Киселевский городской округ»</w:t>
      </w:r>
    </w:p>
    <w:tbl>
      <w:tblPr>
        <w:tblW w:w="0" w:type="auto"/>
        <w:tblLook w:val="04A0" w:firstRow="1" w:lastRow="0" w:firstColumn="1" w:lastColumn="0" w:noHBand="0" w:noVBand="1"/>
      </w:tblPr>
      <w:tblGrid>
        <w:gridCol w:w="566"/>
        <w:gridCol w:w="5162"/>
        <w:gridCol w:w="736"/>
        <w:gridCol w:w="736"/>
        <w:gridCol w:w="736"/>
        <w:gridCol w:w="736"/>
        <w:gridCol w:w="736"/>
        <w:gridCol w:w="736"/>
        <w:gridCol w:w="736"/>
        <w:gridCol w:w="736"/>
        <w:gridCol w:w="736"/>
        <w:gridCol w:w="736"/>
        <w:gridCol w:w="736"/>
        <w:gridCol w:w="736"/>
      </w:tblGrid>
      <w:tr w:rsidR="006F4874" w:rsidRPr="006F4874"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6F4874" w:rsidRDefault="005F689D" w:rsidP="006F4874">
            <w:pPr>
              <w:jc w:val="center"/>
              <w:rPr>
                <w:b/>
                <w:bCs/>
                <w:sz w:val="16"/>
                <w:szCs w:val="16"/>
              </w:rPr>
            </w:pPr>
            <w:r w:rsidRPr="006F4874">
              <w:rPr>
                <w:b/>
                <w:bCs/>
                <w:sz w:val="16"/>
                <w:szCs w:val="16"/>
              </w:rPr>
              <w:t>2031</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4790,52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17,06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32,00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14,94</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0,10</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0,07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6F4874" w:rsidRDefault="005D208A" w:rsidP="006F4874">
            <w:pPr>
              <w:jc w:val="center"/>
              <w:rPr>
                <w:sz w:val="16"/>
                <w:szCs w:val="16"/>
              </w:rPr>
            </w:pPr>
            <w:r w:rsidRPr="006F4874">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5D208A" w:rsidRPr="006F4874" w:rsidRDefault="005D208A"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6F4874" w:rsidRDefault="005D208A" w:rsidP="006F4874">
            <w:pPr>
              <w:jc w:val="center"/>
              <w:rPr>
                <w:sz w:val="16"/>
                <w:szCs w:val="16"/>
              </w:rPr>
            </w:pPr>
            <w:r w:rsidRPr="006F4874">
              <w:rPr>
                <w:sz w:val="16"/>
                <w:szCs w:val="16"/>
              </w:rPr>
              <w:t>68%</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6F4874" w:rsidRDefault="005F689D" w:rsidP="006F4874">
            <w:pPr>
              <w:jc w:val="center"/>
              <w:rPr>
                <w:b/>
                <w:bCs/>
                <w:sz w:val="16"/>
                <w:szCs w:val="16"/>
              </w:rPr>
            </w:pPr>
            <w:r w:rsidRPr="006F4874">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6F4874" w:rsidRDefault="005F689D"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6F4874" w:rsidRDefault="00F5731C" w:rsidP="006F4874">
            <w:pPr>
              <w:jc w:val="center"/>
              <w:rPr>
                <w:sz w:val="16"/>
                <w:szCs w:val="16"/>
              </w:rPr>
            </w:pPr>
            <w:r w:rsidRPr="006F4874">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188,96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0,52</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0,67</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1,6</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0,93</w:t>
            </w:r>
          </w:p>
        </w:tc>
      </w:tr>
      <w:tr w:rsidR="006F4874" w:rsidRPr="006F4874"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6F4874" w:rsidRDefault="001C4E7F"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1C4E7F" w:rsidRPr="006F4874" w:rsidRDefault="001C4E7F"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58%</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6F4874" w:rsidRDefault="001C4E7F" w:rsidP="006F4874">
            <w:pPr>
              <w:jc w:val="center"/>
              <w:rPr>
                <w:b/>
                <w:bCs/>
                <w:sz w:val="16"/>
                <w:szCs w:val="16"/>
              </w:rPr>
            </w:pPr>
            <w:r w:rsidRPr="006F4874">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6F4874" w:rsidRDefault="001C4E7F" w:rsidP="006F4874">
            <w:pPr>
              <w:jc w:val="center"/>
              <w:rPr>
                <w:sz w:val="16"/>
                <w:szCs w:val="16"/>
              </w:rPr>
            </w:pPr>
            <w:r w:rsidRPr="006F4874">
              <w:rPr>
                <w:sz w:val="16"/>
                <w:szCs w:val="16"/>
              </w:rPr>
              <w:t>-</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4988,44</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17,77</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33,70</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15,93</w:t>
            </w:r>
          </w:p>
        </w:tc>
      </w:tr>
      <w:tr w:rsidR="006F4874" w:rsidRPr="006F4874"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6F4874" w:rsidRDefault="00F5731C" w:rsidP="006F4874">
            <w:pPr>
              <w:rPr>
                <w:sz w:val="16"/>
                <w:szCs w:val="16"/>
              </w:rPr>
            </w:pPr>
            <w:r w:rsidRPr="006F4874">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6F4874" w:rsidRDefault="00F5731C" w:rsidP="006F4874">
            <w:pPr>
              <w:jc w:val="center"/>
              <w:rPr>
                <w:sz w:val="16"/>
                <w:szCs w:val="16"/>
              </w:rPr>
            </w:pPr>
            <w:r w:rsidRPr="006F4874">
              <w:rPr>
                <w:sz w:val="16"/>
                <w:szCs w:val="16"/>
              </w:rPr>
              <w:t>47%</w:t>
            </w:r>
          </w:p>
        </w:tc>
      </w:tr>
    </w:tbl>
    <w:p w:rsidR="005F689D" w:rsidRPr="006F4874" w:rsidRDefault="005F689D" w:rsidP="000C4359">
      <w:pPr>
        <w:pStyle w:val="a7"/>
        <w:ind w:firstLine="0"/>
        <w:sectPr w:rsidR="005F689D" w:rsidRPr="006F4874" w:rsidSect="00FC6D2E">
          <w:headerReference w:type="default" r:id="rId44"/>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164" w:name="_Toc77580673"/>
      <w:bookmarkStart w:id="165" w:name="_Toc77778889"/>
      <w:bookmarkStart w:id="166" w:name="_Toc80702618"/>
      <w:r w:rsidRPr="006F4874">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4"/>
      <w:bookmarkEnd w:id="165"/>
      <w:bookmarkEnd w:id="166"/>
    </w:p>
    <w:p w:rsidR="005F689D" w:rsidRPr="006F4874" w:rsidRDefault="005F689D" w:rsidP="006F4874">
      <w:pPr>
        <w:pStyle w:val="3"/>
      </w:pPr>
      <w:bookmarkStart w:id="167" w:name="_Toc77580674"/>
      <w:bookmarkStart w:id="168" w:name="_Toc77778890"/>
      <w:bookmarkStart w:id="169" w:name="_Toc80702619"/>
      <w:r w:rsidRPr="006F4874">
        <w:t>Основные направления, принципы, задачи и плановые значения показателей развития централизованной системы водоотведения</w:t>
      </w:r>
      <w:bookmarkEnd w:id="167"/>
      <w:bookmarkEnd w:id="168"/>
      <w:bookmarkEnd w:id="169"/>
    </w:p>
    <w:p w:rsidR="005F689D" w:rsidRPr="006F4874" w:rsidRDefault="005F689D" w:rsidP="006F4874">
      <w:pPr>
        <w:pStyle w:val="a7"/>
      </w:pPr>
      <w:r w:rsidRPr="006F487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5F689D" w:rsidRPr="006F4874" w:rsidRDefault="005F689D" w:rsidP="006F4874">
      <w:pPr>
        <w:pStyle w:val="a7"/>
        <w:numPr>
          <w:ilvl w:val="0"/>
          <w:numId w:val="36"/>
        </w:numPr>
      </w:pPr>
      <w:r w:rsidRPr="006F487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F689D" w:rsidRPr="006F4874" w:rsidRDefault="005F689D" w:rsidP="006F4874">
      <w:pPr>
        <w:pStyle w:val="a7"/>
        <w:numPr>
          <w:ilvl w:val="0"/>
          <w:numId w:val="36"/>
        </w:numPr>
      </w:pPr>
      <w:r w:rsidRPr="006F4874">
        <w:t>Повышения энергетической эффективности путем экономного потребления воды;</w:t>
      </w:r>
    </w:p>
    <w:p w:rsidR="005F689D" w:rsidRPr="006F4874" w:rsidRDefault="005F689D" w:rsidP="006F4874">
      <w:pPr>
        <w:pStyle w:val="a7"/>
        <w:numPr>
          <w:ilvl w:val="0"/>
          <w:numId w:val="36"/>
        </w:numPr>
      </w:pPr>
      <w:r w:rsidRPr="006F4874">
        <w:t>Снижения негативного воздействия на водные объекты путем повышения качества очистки сточных вод;</w:t>
      </w:r>
    </w:p>
    <w:p w:rsidR="005F689D" w:rsidRPr="006F4874" w:rsidRDefault="005F689D" w:rsidP="006F4874">
      <w:pPr>
        <w:pStyle w:val="a7"/>
        <w:numPr>
          <w:ilvl w:val="0"/>
          <w:numId w:val="36"/>
        </w:numPr>
      </w:pPr>
      <w:r w:rsidRPr="006F487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F689D" w:rsidRPr="006F4874" w:rsidRDefault="005F689D" w:rsidP="006F4874">
      <w:pPr>
        <w:pStyle w:val="a7"/>
        <w:numPr>
          <w:ilvl w:val="0"/>
          <w:numId w:val="36"/>
        </w:numPr>
      </w:pPr>
      <w:r w:rsidRPr="006F4874">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5F689D" w:rsidRPr="006F4874" w:rsidRDefault="005F689D" w:rsidP="006F4874">
      <w:pPr>
        <w:pStyle w:val="a7"/>
      </w:pPr>
      <w:r w:rsidRPr="006F487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5F689D" w:rsidRPr="006F4874" w:rsidRDefault="005F689D" w:rsidP="006F4874">
      <w:pPr>
        <w:pStyle w:val="a7"/>
        <w:numPr>
          <w:ilvl w:val="0"/>
          <w:numId w:val="37"/>
        </w:numPr>
      </w:pPr>
      <w:r w:rsidRPr="006F4874">
        <w:t>Приоритетность обеспечения населения питьевой водой, горячей водой и услугами по водоотведению;</w:t>
      </w:r>
    </w:p>
    <w:p w:rsidR="005F689D" w:rsidRPr="006F4874" w:rsidRDefault="005F689D" w:rsidP="006F4874">
      <w:pPr>
        <w:pStyle w:val="a7"/>
        <w:numPr>
          <w:ilvl w:val="0"/>
          <w:numId w:val="37"/>
        </w:numPr>
      </w:pPr>
      <w:r w:rsidRPr="006F4874">
        <w:t>Создание условий для привлечения инвестиций в сферу водоснабжения и водоотведения, обеспечение гарантий возврата частных инвестиций;</w:t>
      </w:r>
    </w:p>
    <w:p w:rsidR="005F689D" w:rsidRPr="006F4874" w:rsidRDefault="005F689D" w:rsidP="006F4874">
      <w:pPr>
        <w:pStyle w:val="a7"/>
        <w:numPr>
          <w:ilvl w:val="0"/>
          <w:numId w:val="37"/>
        </w:numPr>
      </w:pPr>
      <w:r w:rsidRPr="006F4874">
        <w:t>Обеспечение технологического и организационного единства и целостности ЦС ГВС, ХВС и (или) ВО;</w:t>
      </w:r>
    </w:p>
    <w:p w:rsidR="005F689D" w:rsidRPr="006F4874" w:rsidRDefault="005F689D" w:rsidP="006F4874">
      <w:pPr>
        <w:pStyle w:val="a7"/>
        <w:numPr>
          <w:ilvl w:val="0"/>
          <w:numId w:val="37"/>
        </w:numPr>
      </w:pPr>
      <w:r w:rsidRPr="006F487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5F689D" w:rsidRPr="006F4874" w:rsidRDefault="005F689D" w:rsidP="006F4874">
      <w:pPr>
        <w:pStyle w:val="a7"/>
        <w:numPr>
          <w:ilvl w:val="0"/>
          <w:numId w:val="37"/>
        </w:numPr>
      </w:pPr>
      <w:r w:rsidRPr="006F487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5F689D" w:rsidRPr="006F4874" w:rsidRDefault="005F689D" w:rsidP="006F4874">
      <w:pPr>
        <w:pStyle w:val="a7"/>
        <w:numPr>
          <w:ilvl w:val="0"/>
          <w:numId w:val="37"/>
        </w:numPr>
      </w:pPr>
      <w:r w:rsidRPr="006F487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5F689D" w:rsidRPr="006F4874" w:rsidRDefault="005F689D" w:rsidP="006F4874">
      <w:pPr>
        <w:pStyle w:val="a7"/>
        <w:numPr>
          <w:ilvl w:val="0"/>
          <w:numId w:val="37"/>
        </w:numPr>
      </w:pPr>
      <w:r w:rsidRPr="006F4874">
        <w:lastRenderedPageBreak/>
        <w:t>Обеспечение равных условий доступа абонентов к сфере водоснабжения и водоотведения;</w:t>
      </w:r>
    </w:p>
    <w:p w:rsidR="005F689D" w:rsidRPr="006F4874" w:rsidRDefault="005F689D" w:rsidP="006F4874">
      <w:pPr>
        <w:pStyle w:val="a7"/>
        <w:numPr>
          <w:ilvl w:val="0"/>
          <w:numId w:val="37"/>
        </w:numPr>
      </w:pPr>
      <w:r w:rsidRPr="006F487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5F689D" w:rsidRPr="006F4874" w:rsidRDefault="005F689D" w:rsidP="006F4874">
      <w:pPr>
        <w:pStyle w:val="a7"/>
      </w:pPr>
      <w:r w:rsidRPr="006F4874">
        <w:t>Исходя из обозначенных целей и принципов государственной политики в сфере водоснабжения и водоотведения в рамках настоящей работы сформированы следующие основные цели развития ЦС ВО МО «Киселевский городской округ»:</w:t>
      </w:r>
    </w:p>
    <w:p w:rsidR="005F689D" w:rsidRPr="006F4874" w:rsidRDefault="005F689D" w:rsidP="006F4874">
      <w:pPr>
        <w:pStyle w:val="a7"/>
        <w:numPr>
          <w:ilvl w:val="0"/>
          <w:numId w:val="38"/>
        </w:numPr>
      </w:pPr>
      <w:r w:rsidRPr="006F4874">
        <w:t>Обеспечение требуемого качества очистки всего объема поступающих от абонентов сточных вод;</w:t>
      </w:r>
    </w:p>
    <w:p w:rsidR="005F689D" w:rsidRPr="006F4874" w:rsidRDefault="005F689D" w:rsidP="006F4874">
      <w:pPr>
        <w:pStyle w:val="a7"/>
        <w:numPr>
          <w:ilvl w:val="0"/>
          <w:numId w:val="38"/>
        </w:numPr>
      </w:pPr>
      <w:r w:rsidRPr="006F4874">
        <w:t>Повышение надежности и энергоэффективности процессов приема, транспортировки и очистки сточных вод;</w:t>
      </w:r>
    </w:p>
    <w:p w:rsidR="005F689D" w:rsidRPr="006F4874" w:rsidRDefault="005F689D" w:rsidP="006F4874">
      <w:pPr>
        <w:pStyle w:val="a7"/>
        <w:numPr>
          <w:ilvl w:val="0"/>
          <w:numId w:val="38"/>
        </w:numPr>
      </w:pPr>
      <w:r w:rsidRPr="006F4874">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5F689D" w:rsidRPr="006F4874" w:rsidRDefault="005F689D" w:rsidP="006F4874">
      <w:pPr>
        <w:pStyle w:val="a7"/>
      </w:pPr>
      <w:r w:rsidRPr="006F4874">
        <w:t>Для достижения указанных целей развития централизованных систем водоотведения МО «Киселевский городской округ» разработан перечень мероприятий по строительству реконструкции и модернизации объектов ЦС ВО (см. подраздел 2.4.2).</w:t>
      </w:r>
    </w:p>
    <w:p w:rsidR="005F689D" w:rsidRPr="006F4874" w:rsidRDefault="005F689D" w:rsidP="006F4874">
      <w:pPr>
        <w:pStyle w:val="a7"/>
      </w:pPr>
      <w:r w:rsidRPr="006F487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ГВС, ХВС и ВО относятся: </w:t>
      </w:r>
    </w:p>
    <w:p w:rsidR="005F689D" w:rsidRPr="006F4874" w:rsidRDefault="005F689D" w:rsidP="006F4874">
      <w:pPr>
        <w:pStyle w:val="a7"/>
        <w:numPr>
          <w:ilvl w:val="0"/>
          <w:numId w:val="39"/>
        </w:numPr>
      </w:pPr>
      <w:r w:rsidRPr="006F4874">
        <w:t>Показатели качества воды (в отношении питьевой воды и горячей воды);</w:t>
      </w:r>
    </w:p>
    <w:p w:rsidR="005F689D" w:rsidRPr="006F4874" w:rsidRDefault="005F689D" w:rsidP="006F4874">
      <w:pPr>
        <w:pStyle w:val="a7"/>
        <w:numPr>
          <w:ilvl w:val="0"/>
          <w:numId w:val="39"/>
        </w:numPr>
      </w:pPr>
      <w:r w:rsidRPr="006F4874">
        <w:t>Показатели надежности и бесперебойности водоснабжения и водоотведения;</w:t>
      </w:r>
    </w:p>
    <w:p w:rsidR="005F689D" w:rsidRPr="006F4874" w:rsidRDefault="005F689D" w:rsidP="006F4874">
      <w:pPr>
        <w:pStyle w:val="a7"/>
        <w:numPr>
          <w:ilvl w:val="0"/>
          <w:numId w:val="39"/>
        </w:numPr>
      </w:pPr>
      <w:r w:rsidRPr="006F4874">
        <w:t>Показатели очистки сточных вод;</w:t>
      </w:r>
    </w:p>
    <w:p w:rsidR="005F689D" w:rsidRPr="006F4874" w:rsidRDefault="005F689D" w:rsidP="006F4874">
      <w:pPr>
        <w:pStyle w:val="a7"/>
        <w:numPr>
          <w:ilvl w:val="0"/>
          <w:numId w:val="39"/>
        </w:numPr>
      </w:pPr>
      <w:r w:rsidRPr="006F4874">
        <w:t>Показатели эффективности использования ресурсов, в том числе уровень потерь воды (тепловой энергии в составе горячей воды).</w:t>
      </w:r>
    </w:p>
    <w:p w:rsidR="005F689D" w:rsidRPr="006F4874" w:rsidRDefault="005F689D" w:rsidP="006F4874">
      <w:pPr>
        <w:pStyle w:val="a7"/>
      </w:pPr>
      <w:r w:rsidRPr="006F4874">
        <w:t>Применительно к ЦС ВО МО «Киселевский городской округ» данные показатели рассмотрены в подразделах 2.7.1 – 2.7.4.</w:t>
      </w:r>
    </w:p>
    <w:p w:rsidR="005F689D" w:rsidRPr="006F4874" w:rsidRDefault="005F689D" w:rsidP="006F4874">
      <w:pPr>
        <w:pStyle w:val="3"/>
      </w:pPr>
      <w:bookmarkStart w:id="170" w:name="_Toc77580675"/>
      <w:bookmarkStart w:id="171" w:name="_Toc77778891"/>
      <w:bookmarkStart w:id="172" w:name="_Toc80702620"/>
      <w:r w:rsidRPr="006F4874">
        <w:t>Перечень основных мероприятий по реализации схем водоотведения с разбивкой по годам, включая технические обоснования этих мероприятий</w:t>
      </w:r>
      <w:bookmarkEnd w:id="170"/>
      <w:bookmarkEnd w:id="171"/>
      <w:bookmarkEnd w:id="172"/>
    </w:p>
    <w:p w:rsidR="005F689D" w:rsidRPr="006F4874" w:rsidRDefault="005F689D" w:rsidP="006F4874">
      <w:pPr>
        <w:pStyle w:val="a7"/>
      </w:pPr>
      <w:r w:rsidRPr="006F4874">
        <w:t>В ходе разработки схемы водоснабжения и водоотведения городского округа до 2031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w:t>
      </w:r>
    </w:p>
    <w:p w:rsidR="005F689D" w:rsidRPr="006F4874" w:rsidRDefault="005F689D" w:rsidP="006F4874">
      <w:pPr>
        <w:pStyle w:val="a7"/>
        <w:rPr>
          <w:b/>
          <w:bCs/>
        </w:rPr>
      </w:pPr>
      <w:r w:rsidRPr="006F4874">
        <w:rPr>
          <w:b/>
          <w:bCs/>
        </w:rPr>
        <w:lastRenderedPageBreak/>
        <w:t>Сценарий №1</w:t>
      </w:r>
      <w:r w:rsidR="007F5E49" w:rsidRPr="006F4874">
        <w:rPr>
          <w:b/>
          <w:bCs/>
        </w:rPr>
        <w:t xml:space="preserve"> (основной)</w:t>
      </w:r>
      <w:r w:rsidRPr="006F4874">
        <w:rPr>
          <w:b/>
          <w:bCs/>
        </w:rPr>
        <w:t>.</w:t>
      </w:r>
    </w:p>
    <w:p w:rsidR="005F689D" w:rsidRPr="006F4874" w:rsidRDefault="005F689D" w:rsidP="006F4874">
      <w:pPr>
        <w:pStyle w:val="a7"/>
        <w:rPr>
          <w:b/>
          <w:bCs/>
        </w:rPr>
      </w:pPr>
      <w:r w:rsidRPr="006F4874">
        <w:t>Основными направлениями развития ЦС ВО МО «Киселевский городской округ» по сценарию №1 являются:</w:t>
      </w:r>
    </w:p>
    <w:p w:rsidR="005F689D" w:rsidRPr="006F4874" w:rsidRDefault="005F689D" w:rsidP="006F4874">
      <w:pPr>
        <w:pStyle w:val="a7"/>
        <w:numPr>
          <w:ilvl w:val="0"/>
          <w:numId w:val="96"/>
        </w:numPr>
      </w:pPr>
      <w:r w:rsidRPr="006F4874">
        <w:t xml:space="preserve">Объединение стоков </w:t>
      </w:r>
      <w:r w:rsidR="00AE65BF" w:rsidRPr="006F4874">
        <w:t>двух</w:t>
      </w:r>
      <w:r w:rsidRPr="006F4874">
        <w:t xml:space="preserve"> ТЗ</w:t>
      </w:r>
      <w:r w:rsidR="00AE65BF" w:rsidRPr="006F4874">
        <w:t xml:space="preserve"> ВО</w:t>
      </w:r>
      <w:r w:rsidRPr="006F4874">
        <w:t xml:space="preserve"> в одну с целью снижения негативного воздействия на водные объекты путем повышения качества очистки сточных вод; </w:t>
      </w:r>
    </w:p>
    <w:p w:rsidR="005F689D" w:rsidRPr="006F4874" w:rsidRDefault="005F689D" w:rsidP="006F4874">
      <w:pPr>
        <w:pStyle w:val="a7"/>
        <w:numPr>
          <w:ilvl w:val="0"/>
          <w:numId w:val="96"/>
        </w:numPr>
      </w:pPr>
      <w:r w:rsidRPr="006F4874">
        <w:t>Модернизация (реконструкция) существующих объектов ЦС ВО с целью повышения энергетической эффективности, надежности ЦС ВО;</w:t>
      </w:r>
    </w:p>
    <w:p w:rsidR="005F689D" w:rsidRPr="006F4874" w:rsidRDefault="005F689D" w:rsidP="006F4874">
      <w:pPr>
        <w:pStyle w:val="a7"/>
        <w:numPr>
          <w:ilvl w:val="0"/>
          <w:numId w:val="96"/>
        </w:numPr>
      </w:pPr>
      <w:r w:rsidRPr="006F4874">
        <w:t xml:space="preserve">Строительство новых объектов ЦС ВО с целью повышения качества, надежности и энергоэффективности ЦС ВО. </w:t>
      </w:r>
    </w:p>
    <w:p w:rsidR="005F689D" w:rsidRPr="006F4874" w:rsidRDefault="005F689D" w:rsidP="006F4874">
      <w:pPr>
        <w:pStyle w:val="a7"/>
      </w:pPr>
      <w:bookmarkStart w:id="173" w:name="_Hlk78180086"/>
      <w:r w:rsidRPr="006F4874">
        <w:t xml:space="preserve">Перечень основных мероприятий по развитию централизованного водоотведения по </w:t>
      </w:r>
      <w:r w:rsidR="007F5E49" w:rsidRPr="006F4874">
        <w:t xml:space="preserve">основному </w:t>
      </w:r>
      <w:r w:rsidRPr="006F4874">
        <w:t xml:space="preserve">сценарию на территории МО «Киселевский городской округ» с разбивкой по годам, с указанием технических обоснований и основных параметров по мероприятиям приведен в таблице 2.4.1. </w:t>
      </w:r>
    </w:p>
    <w:p w:rsidR="005F689D" w:rsidRPr="006F4874" w:rsidRDefault="005F689D" w:rsidP="006F4874">
      <w:pPr>
        <w:pStyle w:val="a7"/>
        <w:sectPr w:rsidR="005F689D" w:rsidRPr="006F4874" w:rsidSect="00E754BB">
          <w:headerReference w:type="default" r:id="rId45"/>
          <w:pgSz w:w="11906" w:h="16838"/>
          <w:pgMar w:top="1134" w:right="851" w:bottom="1134" w:left="1701" w:header="567" w:footer="567" w:gutter="0"/>
          <w:cols w:space="720"/>
          <w:docGrid w:linePitch="326"/>
        </w:sectPr>
      </w:pPr>
    </w:p>
    <w:p w:rsidR="005F689D"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2.4</w:t>
      </w:r>
      <w:r w:rsidR="00705C05">
        <w:rPr>
          <w:noProof/>
        </w:rPr>
        <w:fldChar w:fldCharType="end"/>
      </w:r>
      <w:r w:rsidRPr="006F4874">
        <w:t>.</w:t>
      </w:r>
      <w:r w:rsidR="00705C05">
        <w:fldChar w:fldCharType="begin"/>
      </w:r>
      <w:r w:rsidR="00705C05">
        <w:instrText xml:space="preserve"> SEQ Табли</w:instrText>
      </w:r>
      <w:r w:rsidR="00705C05">
        <w:instrText xml:space="preserve">ца \* ARABIC \s 2 </w:instrText>
      </w:r>
      <w:r w:rsidR="00705C05">
        <w:fldChar w:fldCharType="separate"/>
      </w:r>
      <w:r w:rsidR="00342B0D">
        <w:rPr>
          <w:noProof/>
        </w:rPr>
        <w:t>1</w:t>
      </w:r>
      <w:r w:rsidR="00705C05">
        <w:rPr>
          <w:noProof/>
        </w:rPr>
        <w:fldChar w:fldCharType="end"/>
      </w:r>
      <w:r w:rsidRPr="006F4874">
        <w:t xml:space="preserve"> – Перечень основных мероприятий по развитию централизованного водоотведения на территории МО «Киселевский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749"/>
        <w:gridCol w:w="4438"/>
        <w:gridCol w:w="1185"/>
        <w:gridCol w:w="1185"/>
        <w:gridCol w:w="1185"/>
        <w:gridCol w:w="1185"/>
        <w:gridCol w:w="2702"/>
        <w:gridCol w:w="967"/>
        <w:gridCol w:w="964"/>
      </w:tblGrid>
      <w:tr w:rsidR="006F4874" w:rsidRPr="006F4874" w:rsidTr="007C3139">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bookmarkEnd w:id="173"/>
          <w:p w:rsidR="00EA005B" w:rsidRPr="006F4874" w:rsidRDefault="00EA005B" w:rsidP="006F4874">
            <w:pPr>
              <w:jc w:val="center"/>
              <w:rPr>
                <w:b/>
                <w:bCs/>
                <w:sz w:val="16"/>
                <w:szCs w:val="16"/>
              </w:rPr>
            </w:pPr>
            <w:r w:rsidRPr="006F4874">
              <w:rPr>
                <w:b/>
                <w:bCs/>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мероприятия</w:t>
            </w:r>
          </w:p>
        </w:tc>
        <w:tc>
          <w:tcPr>
            <w:tcW w:w="1627" w:type="pct"/>
            <w:gridSpan w:val="4"/>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Основные технические характеристики мероприятия</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Техническое обоснование</w:t>
            </w:r>
          </w:p>
        </w:tc>
        <w:tc>
          <w:tcPr>
            <w:tcW w:w="663"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Период реализации, гг.</w:t>
            </w:r>
          </w:p>
        </w:tc>
      </w:tr>
      <w:tr w:rsidR="006F4874" w:rsidRPr="006F4874"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Канализационные сети</w:t>
            </w: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Прочие объекты</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Начало</w:t>
            </w:r>
          </w:p>
        </w:tc>
        <w:tc>
          <w:tcPr>
            <w:tcW w:w="33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Конец</w:t>
            </w:r>
          </w:p>
        </w:tc>
      </w:tr>
      <w:tr w:rsidR="006F4874" w:rsidRPr="006F4874"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L, 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D, мм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КОС, м³/сут</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jc w:val="center"/>
              <w:rPr>
                <w:b/>
                <w:bCs/>
                <w:sz w:val="16"/>
                <w:szCs w:val="16"/>
              </w:rPr>
            </w:pPr>
            <w:r w:rsidRPr="006F4874">
              <w:rPr>
                <w:b/>
                <w:bCs/>
                <w:sz w:val="16"/>
                <w:szCs w:val="16"/>
              </w:rPr>
              <w:t>КНС, м³/ч</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c>
          <w:tcPr>
            <w:tcW w:w="33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6F4874" w:rsidRDefault="00EA005B" w:rsidP="006F4874">
            <w:pPr>
              <w:rPr>
                <w:b/>
                <w:bCs/>
                <w:sz w:val="16"/>
                <w:szCs w:val="16"/>
              </w:rPr>
            </w:pP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1) Реконструкция сооружений биологической очистки (аэротенки и вторичные отстойники) ГОСК;</w:t>
            </w:r>
            <w:r w:rsidRPr="006F4874">
              <w:rPr>
                <w:sz w:val="16"/>
                <w:szCs w:val="16"/>
              </w:rPr>
              <w:br/>
              <w:t>2) Строительство системы доочистки ГОСК;</w:t>
            </w:r>
            <w:r w:rsidRPr="006F4874">
              <w:rPr>
                <w:sz w:val="16"/>
                <w:szCs w:val="16"/>
              </w:rPr>
              <w:br/>
              <w:t>3) Строительство сооружений аэробной стабилизации осадка ГОСК;</w:t>
            </w:r>
            <w:r w:rsidRPr="006F4874">
              <w:rPr>
                <w:sz w:val="16"/>
                <w:szCs w:val="16"/>
              </w:rPr>
              <w:br/>
              <w:t>4) Строительство сооружений механического обезвоживания осадка ГОСК;</w:t>
            </w:r>
            <w:r w:rsidRPr="006F4874">
              <w:rPr>
                <w:sz w:val="16"/>
                <w:szCs w:val="16"/>
              </w:rPr>
              <w:br/>
              <w:t>5) Реконструкция хлораторной ГОСК;</w:t>
            </w:r>
            <w:r w:rsidRPr="006F4874">
              <w:rPr>
                <w:sz w:val="16"/>
                <w:szCs w:val="16"/>
              </w:rPr>
              <w:br/>
              <w:t>6) Строительство иловых площадок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32000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№1 в районе Красный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533</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трубопровода хозяйственно-бытовой канализации от КНС №1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4304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до КК-168 Центрального района.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3920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КНС №5 (переключение стоков с КНС №2),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КНС №5 в районе Зеленая Казанка взамен ликвидируемой КНС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1167</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напорного коллектора от КНС №5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4765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самотечной сети от камеры гашения до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3417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самотечного коллектора от существующей КНС №2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546; 18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1000; 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2029</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1.6</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№7 в районе Автохозяйство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1.7</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№7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1094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1.8</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КНС №3 в районе Черкасов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334</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1.9</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№3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963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1.10</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КНС №3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413; 1005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800; 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xml:space="preserve">Строительство канализационных сетей в рамках реализации проекта планировки территории "Проект планировки </w:t>
            </w:r>
            <w:r w:rsidRPr="006F4874">
              <w:rPr>
                <w:sz w:val="16"/>
                <w:szCs w:val="16"/>
              </w:rPr>
              <w:lastRenderedPageBreak/>
              <w:t>микрорайона № 2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lastRenderedPageBreak/>
              <w:t>4307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 xml:space="preserve">Обеспечение централизованным водоотведением планируемых к </w:t>
            </w:r>
            <w:r w:rsidRPr="006F4874">
              <w:rPr>
                <w:sz w:val="16"/>
                <w:szCs w:val="16"/>
              </w:rPr>
              <w:lastRenderedPageBreak/>
              <w:t>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lastRenderedPageBreak/>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4792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2025</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28552,6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2024</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Объединение сточных вод ТЗ ВО выпуска №3 с ТЗ ВО выпуска 1,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КНС взамен ликвидированных КОС "Краснокаменские"</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напорного коллектора от новой КНС в районе Афонино (бывш. КОС "Краснокаменские")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2х1872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2х350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rPr>
                <w:sz w:val="16"/>
                <w:szCs w:val="16"/>
              </w:rPr>
            </w:pPr>
            <w:r w:rsidRPr="006F4874">
              <w:rPr>
                <w:sz w:val="16"/>
                <w:szCs w:val="16"/>
              </w:rPr>
              <w:t>Строительство самотечной сети от камеры гашения до КНС №7 в районе Афонино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730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2027</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b/>
                <w:bCs/>
                <w:sz w:val="16"/>
                <w:szCs w:val="16"/>
              </w:rPr>
            </w:pPr>
            <w:r w:rsidRPr="006F4874">
              <w:rPr>
                <w:b/>
                <w:bCs/>
                <w:sz w:val="16"/>
                <w:szCs w:val="16"/>
              </w:rPr>
              <w:t>-</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 Карагайлинский взамен ликвидированных КОС "Бурлаки".</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2028</w:t>
            </w:r>
          </w:p>
        </w:tc>
      </w:tr>
      <w:tr w:rsidR="006F4874" w:rsidRPr="006F4874"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4.2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3036,8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150 - 400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6F4874" w:rsidRDefault="002B103C" w:rsidP="006F4874">
            <w:pPr>
              <w:jc w:val="center"/>
              <w:rPr>
                <w:sz w:val="16"/>
                <w:szCs w:val="16"/>
              </w:rPr>
            </w:pPr>
            <w:r w:rsidRPr="006F4874">
              <w:rPr>
                <w:sz w:val="16"/>
                <w:szCs w:val="16"/>
              </w:rPr>
              <w:t>2031</w:t>
            </w:r>
          </w:p>
        </w:tc>
      </w:tr>
    </w:tbl>
    <w:p w:rsidR="005F689D" w:rsidRPr="006F4874" w:rsidRDefault="005F689D" w:rsidP="006F4874">
      <w:pPr>
        <w:pStyle w:val="ad"/>
      </w:pPr>
    </w:p>
    <w:p w:rsidR="005F689D" w:rsidRPr="006F4874" w:rsidRDefault="005F689D" w:rsidP="006F4874">
      <w:pPr>
        <w:pStyle w:val="ad"/>
      </w:pPr>
    </w:p>
    <w:p w:rsidR="005F689D" w:rsidRPr="006F4874" w:rsidRDefault="005F689D" w:rsidP="006F4874">
      <w:pPr>
        <w:pStyle w:val="a7"/>
        <w:sectPr w:rsidR="005F689D" w:rsidRPr="006F4874" w:rsidSect="00FC6D2E">
          <w:headerReference w:type="default" r:id="rId46"/>
          <w:pgSz w:w="16838" w:h="11906" w:orient="landscape"/>
          <w:pgMar w:top="1701" w:right="1134" w:bottom="851" w:left="1134" w:header="567" w:footer="510" w:gutter="0"/>
          <w:cols w:space="720"/>
          <w:docGrid w:linePitch="326"/>
        </w:sectPr>
      </w:pPr>
    </w:p>
    <w:p w:rsidR="005F689D" w:rsidRPr="006F4874" w:rsidRDefault="005F689D" w:rsidP="006F4874">
      <w:pPr>
        <w:pStyle w:val="a7"/>
        <w:rPr>
          <w:b/>
          <w:bCs/>
        </w:rPr>
      </w:pPr>
      <w:bookmarkStart w:id="174" w:name="_Toc77580676"/>
      <w:bookmarkStart w:id="175" w:name="_Toc77778892"/>
      <w:r w:rsidRPr="006F4874">
        <w:rPr>
          <w:b/>
          <w:bCs/>
        </w:rPr>
        <w:lastRenderedPageBreak/>
        <w:t>Сценарий №2.</w:t>
      </w:r>
    </w:p>
    <w:p w:rsidR="005F689D" w:rsidRPr="006F4874" w:rsidRDefault="005F689D" w:rsidP="006F4874">
      <w:pPr>
        <w:pStyle w:val="a7"/>
      </w:pPr>
      <w:r w:rsidRPr="006F4874">
        <w:t xml:space="preserve">Второй сценарий развития ЦС ВО МО «Киселевский городской округ не предполагает изменения существующих технологических зон. </w:t>
      </w:r>
    </w:p>
    <w:p w:rsidR="005F689D" w:rsidRPr="006F4874" w:rsidRDefault="005F689D" w:rsidP="006F4874">
      <w:pPr>
        <w:pStyle w:val="a7"/>
      </w:pPr>
      <w:r w:rsidRPr="006F4874">
        <w:t>В качестве основных мероприятий по сценарию №2 рассмотрены:</w:t>
      </w:r>
    </w:p>
    <w:p w:rsidR="005F689D" w:rsidRPr="006F4874" w:rsidRDefault="005F689D" w:rsidP="006F4874">
      <w:pPr>
        <w:pStyle w:val="a7"/>
        <w:numPr>
          <w:ilvl w:val="0"/>
          <w:numId w:val="97"/>
        </w:numPr>
      </w:pPr>
      <w:r w:rsidRPr="006F4874">
        <w:t>Строительство модульных очистных сооружений в ТЗ ВО выпусков №2, №3, №4 вместо действующих КОС;</w:t>
      </w:r>
    </w:p>
    <w:p w:rsidR="005F689D" w:rsidRPr="006F4874" w:rsidRDefault="005F689D" w:rsidP="006F4874">
      <w:pPr>
        <w:pStyle w:val="a7"/>
        <w:numPr>
          <w:ilvl w:val="0"/>
          <w:numId w:val="97"/>
        </w:numPr>
      </w:pPr>
      <w:r w:rsidRPr="006F4874">
        <w:t>Реконструкция КНС №1;</w:t>
      </w:r>
    </w:p>
    <w:p w:rsidR="005F689D" w:rsidRPr="006F4874" w:rsidRDefault="005F689D" w:rsidP="006F4874">
      <w:pPr>
        <w:pStyle w:val="a7"/>
        <w:numPr>
          <w:ilvl w:val="0"/>
          <w:numId w:val="97"/>
        </w:numPr>
      </w:pPr>
      <w:r w:rsidRPr="006F4874">
        <w:t>Строительство КНС №5;</w:t>
      </w:r>
    </w:p>
    <w:p w:rsidR="005F689D" w:rsidRPr="006F4874" w:rsidRDefault="005F689D" w:rsidP="006F4874">
      <w:pPr>
        <w:pStyle w:val="a7"/>
        <w:numPr>
          <w:ilvl w:val="0"/>
          <w:numId w:val="97"/>
        </w:numPr>
      </w:pPr>
      <w:r w:rsidRPr="006F4874">
        <w:t xml:space="preserve">Реконструкция ветхих сетей водоотведения. </w:t>
      </w:r>
    </w:p>
    <w:p w:rsidR="005F689D" w:rsidRPr="006F4874" w:rsidRDefault="005F689D" w:rsidP="006F4874">
      <w:pPr>
        <w:pStyle w:val="3"/>
      </w:pPr>
      <w:bookmarkStart w:id="176" w:name="_Toc80702621"/>
      <w:r w:rsidRPr="006F4874">
        <w:t>Технические обоснования основных мероприятий по реализации схем водоотведения</w:t>
      </w:r>
      <w:bookmarkEnd w:id="174"/>
      <w:bookmarkEnd w:id="175"/>
      <w:bookmarkEnd w:id="176"/>
    </w:p>
    <w:p w:rsidR="005F689D" w:rsidRPr="006F4874" w:rsidRDefault="005F689D" w:rsidP="006F4874">
      <w:pPr>
        <w:pStyle w:val="a7"/>
      </w:pPr>
      <w:r w:rsidRPr="006F4874">
        <w:t>Технические обоснования основных мероприятий по развитию централизованного водоотведения на территории МО «Киселевский городской округ» приведены в подразделе 2.4.2.</w:t>
      </w:r>
    </w:p>
    <w:p w:rsidR="005F689D" w:rsidRPr="006F4874" w:rsidRDefault="005F689D" w:rsidP="006F4874">
      <w:pPr>
        <w:pStyle w:val="3"/>
      </w:pPr>
      <w:bookmarkStart w:id="177" w:name="_Toc77580677"/>
      <w:bookmarkStart w:id="178" w:name="_Toc77778893"/>
      <w:bookmarkStart w:id="179" w:name="_Toc80702622"/>
      <w:r w:rsidRPr="006F4874">
        <w:t>Сведения о вновь строящихся, реконструируемых и предлагаемых к выводу из эксплуатации объектах централизованной системы водоотведения</w:t>
      </w:r>
      <w:bookmarkEnd w:id="177"/>
      <w:bookmarkEnd w:id="178"/>
      <w:bookmarkEnd w:id="179"/>
    </w:p>
    <w:p w:rsidR="005F689D" w:rsidRPr="006F4874" w:rsidRDefault="005F689D" w:rsidP="006F4874">
      <w:pPr>
        <w:pStyle w:val="a7"/>
      </w:pPr>
      <w:r w:rsidRPr="006F4874">
        <w:t xml:space="preserve">К внедрению предлагается сценарий №1, как наилучший по перспективным показателям качества, надежности и энергоэффективности ЦС ВО МО «Киселевский городской округ». </w:t>
      </w:r>
    </w:p>
    <w:p w:rsidR="005F689D" w:rsidRPr="006F4874" w:rsidRDefault="005F689D" w:rsidP="006F4874">
      <w:pPr>
        <w:pStyle w:val="a7"/>
      </w:pPr>
      <w:r w:rsidRPr="006F4874">
        <w:t xml:space="preserve">Сведения о вновь строящихся, реконструируемых и предлагаемых к выводу из эксплуатации ЦС ВО МО «Киселевский городской округ» </w:t>
      </w:r>
      <w:r w:rsidR="007F5E49" w:rsidRPr="006F4874">
        <w:t>приведены</w:t>
      </w:r>
      <w:r w:rsidRPr="006F4874">
        <w:t xml:space="preserve"> в подразделе 2.4.2. </w:t>
      </w:r>
    </w:p>
    <w:p w:rsidR="005F689D" w:rsidRPr="006F4874" w:rsidRDefault="005F689D" w:rsidP="006F4874">
      <w:pPr>
        <w:pStyle w:val="3"/>
      </w:pPr>
      <w:bookmarkStart w:id="180" w:name="_Toc77580678"/>
      <w:bookmarkStart w:id="181" w:name="_Toc77778894"/>
      <w:bookmarkStart w:id="182" w:name="_Toc80702623"/>
      <w:r w:rsidRPr="006F4874">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0"/>
      <w:bookmarkEnd w:id="181"/>
      <w:bookmarkEnd w:id="182"/>
    </w:p>
    <w:p w:rsidR="005F689D" w:rsidRPr="006F4874" w:rsidRDefault="005F689D" w:rsidP="006F4874">
      <w:pPr>
        <w:pStyle w:val="a7"/>
      </w:pPr>
      <w:r w:rsidRPr="006F4874">
        <w:t>К числу основных особенностей ЦС ВО, как целого комплекса объектов автоматизации, относятся:</w:t>
      </w:r>
    </w:p>
    <w:p w:rsidR="005F689D" w:rsidRPr="006F4874" w:rsidRDefault="005F689D" w:rsidP="006F4874">
      <w:pPr>
        <w:pStyle w:val="a7"/>
        <w:numPr>
          <w:ilvl w:val="0"/>
          <w:numId w:val="40"/>
        </w:numPr>
      </w:pPr>
      <w:r w:rsidRPr="006F4874">
        <w:t>высокая степень ответственности работы сооружений, требующая обеспечения их надежной и бесперебойной работы;</w:t>
      </w:r>
    </w:p>
    <w:p w:rsidR="005F689D" w:rsidRPr="006F4874" w:rsidRDefault="005F689D" w:rsidP="006F4874">
      <w:pPr>
        <w:pStyle w:val="a7"/>
        <w:numPr>
          <w:ilvl w:val="0"/>
          <w:numId w:val="40"/>
        </w:numPr>
      </w:pPr>
      <w:r w:rsidRPr="006F4874">
        <w:t>работа сооружений в условиях постоянно меняющейся нагрузки;</w:t>
      </w:r>
    </w:p>
    <w:p w:rsidR="005F689D" w:rsidRPr="006F4874" w:rsidRDefault="005F689D" w:rsidP="006F4874">
      <w:pPr>
        <w:pStyle w:val="a7"/>
        <w:numPr>
          <w:ilvl w:val="0"/>
          <w:numId w:val="40"/>
        </w:numPr>
      </w:pPr>
      <w:r w:rsidRPr="006F4874">
        <w:t>зависимость режима работы сооружений от изменения состава сточных вод;</w:t>
      </w:r>
    </w:p>
    <w:p w:rsidR="005F689D" w:rsidRPr="006F4874" w:rsidRDefault="005F689D" w:rsidP="006F4874">
      <w:pPr>
        <w:pStyle w:val="a7"/>
        <w:numPr>
          <w:ilvl w:val="0"/>
          <w:numId w:val="40"/>
        </w:numPr>
      </w:pPr>
      <w:r w:rsidRPr="006F4874">
        <w:t>сложность технологического процесса и необходимость обеспечения высокого качества очистки сточных вод;</w:t>
      </w:r>
    </w:p>
    <w:p w:rsidR="005F689D" w:rsidRPr="006F4874" w:rsidRDefault="005F689D" w:rsidP="006F4874">
      <w:pPr>
        <w:pStyle w:val="a7"/>
        <w:numPr>
          <w:ilvl w:val="0"/>
          <w:numId w:val="40"/>
        </w:numPr>
      </w:pPr>
      <w:r w:rsidRPr="006F4874">
        <w:t>необходимость сохранения работоспособности при авариях на отдельных участках канализационных сетей;</w:t>
      </w:r>
    </w:p>
    <w:p w:rsidR="005F689D" w:rsidRPr="006F4874" w:rsidRDefault="005F689D" w:rsidP="006F4874">
      <w:pPr>
        <w:pStyle w:val="a7"/>
        <w:numPr>
          <w:ilvl w:val="0"/>
          <w:numId w:val="40"/>
        </w:numPr>
      </w:pPr>
      <w:r w:rsidRPr="006F4874">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F689D" w:rsidRPr="006F4874" w:rsidRDefault="005F689D" w:rsidP="006F4874">
      <w:pPr>
        <w:pStyle w:val="a7"/>
      </w:pPr>
      <w:r w:rsidRPr="006F4874">
        <w:t>Задачи автоматизации процессов транспортировки и очистки сточных вод в основном состоят в следующем:</w:t>
      </w:r>
    </w:p>
    <w:p w:rsidR="005F689D" w:rsidRPr="006F4874" w:rsidRDefault="005F689D" w:rsidP="006F4874">
      <w:pPr>
        <w:pStyle w:val="a7"/>
        <w:numPr>
          <w:ilvl w:val="0"/>
          <w:numId w:val="41"/>
        </w:numPr>
      </w:pPr>
      <w:r w:rsidRPr="006F4874">
        <w:t>создание оптимальных условий работы отдельных сооружений, интенсификации всего процесса очистки;</w:t>
      </w:r>
    </w:p>
    <w:p w:rsidR="005F689D" w:rsidRPr="006F4874" w:rsidRDefault="005F689D" w:rsidP="006F4874">
      <w:pPr>
        <w:pStyle w:val="a7"/>
        <w:numPr>
          <w:ilvl w:val="0"/>
          <w:numId w:val="41"/>
        </w:numPr>
      </w:pPr>
      <w:r w:rsidRPr="006F4874">
        <w:t>улучшение технологического контроля за работой отдельных элементов ЦС ВО и ходом процесса очистки в целом;</w:t>
      </w:r>
    </w:p>
    <w:p w:rsidR="005F689D" w:rsidRPr="006F4874" w:rsidRDefault="005F689D" w:rsidP="006F4874">
      <w:pPr>
        <w:pStyle w:val="a7"/>
        <w:numPr>
          <w:ilvl w:val="0"/>
          <w:numId w:val="41"/>
        </w:numPr>
      </w:pPr>
      <w:r w:rsidRPr="006F4874">
        <w:t>улучшение условий труда эксплуатационного персонала с одновременным сокращением штатов обслуживающего персонала;</w:t>
      </w:r>
    </w:p>
    <w:p w:rsidR="005F689D" w:rsidRPr="006F4874" w:rsidRDefault="005F689D" w:rsidP="006F4874">
      <w:pPr>
        <w:pStyle w:val="a7"/>
        <w:numPr>
          <w:ilvl w:val="0"/>
          <w:numId w:val="41"/>
        </w:numPr>
      </w:pPr>
      <w:r w:rsidRPr="006F4874">
        <w:t>уменьшение себестоимости очистки сточных вод при соблюдении соответствия стоков действующим нормам.</w:t>
      </w:r>
    </w:p>
    <w:p w:rsidR="005F689D" w:rsidRPr="006F4874" w:rsidRDefault="005F689D" w:rsidP="006F4874">
      <w:pPr>
        <w:pStyle w:val="a7"/>
      </w:pPr>
      <w:r w:rsidRPr="006F4874">
        <w:t>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5F689D" w:rsidRPr="006F4874" w:rsidRDefault="005F689D" w:rsidP="006F4874">
      <w:pPr>
        <w:pStyle w:val="a7"/>
        <w:numPr>
          <w:ilvl w:val="0"/>
          <w:numId w:val="42"/>
        </w:numPr>
      </w:pPr>
      <w:r w:rsidRPr="006F4874">
        <w:t>работа приемных решеток должна быть автоматизирована по определенному алгоритму;</w:t>
      </w:r>
    </w:p>
    <w:p w:rsidR="005F689D" w:rsidRPr="006F4874" w:rsidRDefault="005F689D" w:rsidP="006F4874">
      <w:pPr>
        <w:pStyle w:val="a7"/>
        <w:numPr>
          <w:ilvl w:val="0"/>
          <w:numId w:val="42"/>
        </w:numPr>
      </w:pPr>
      <w:r w:rsidRPr="006F4874">
        <w:t>биологическая очистка должна быть автоматизирована с поддержанием диктующих параметров по заданному алгоритму;</w:t>
      </w:r>
    </w:p>
    <w:p w:rsidR="005F689D" w:rsidRPr="006F4874" w:rsidRDefault="005F689D" w:rsidP="006F4874">
      <w:pPr>
        <w:pStyle w:val="a7"/>
        <w:numPr>
          <w:ilvl w:val="0"/>
          <w:numId w:val="42"/>
        </w:numPr>
      </w:pPr>
      <w:r w:rsidRPr="006F4874">
        <w:t>подача сжатого воздуха в аэротенки должна быть осуществлена с использованием частотного регулирования;</w:t>
      </w:r>
    </w:p>
    <w:p w:rsidR="005F689D" w:rsidRPr="006F4874" w:rsidRDefault="005F689D" w:rsidP="006F4874">
      <w:pPr>
        <w:pStyle w:val="a7"/>
        <w:numPr>
          <w:ilvl w:val="0"/>
          <w:numId w:val="42"/>
        </w:numPr>
      </w:pPr>
      <w:r w:rsidRPr="006F4874">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F689D" w:rsidRPr="006F4874" w:rsidRDefault="005F689D" w:rsidP="006F4874">
      <w:pPr>
        <w:pStyle w:val="a7"/>
        <w:numPr>
          <w:ilvl w:val="0"/>
          <w:numId w:val="42"/>
        </w:numPr>
      </w:pPr>
      <w:r w:rsidRPr="006F4874">
        <w:t>управление насосами и илососами должно быть автоматизировано.</w:t>
      </w:r>
    </w:p>
    <w:p w:rsidR="005F689D" w:rsidRPr="006F4874" w:rsidRDefault="005F689D" w:rsidP="006F4874">
      <w:pPr>
        <w:pStyle w:val="a7"/>
      </w:pPr>
      <w:r w:rsidRPr="006F4874">
        <w:t>Для КНС в случае их реконструкции или строительства должны применяться следующие подходы к автоматизации:</w:t>
      </w:r>
    </w:p>
    <w:p w:rsidR="005F689D" w:rsidRPr="006F4874" w:rsidRDefault="005F689D" w:rsidP="006F4874">
      <w:pPr>
        <w:pStyle w:val="a7"/>
        <w:numPr>
          <w:ilvl w:val="0"/>
          <w:numId w:val="43"/>
        </w:numPr>
      </w:pPr>
      <w:r w:rsidRPr="006F4874">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5F689D" w:rsidRPr="006F4874" w:rsidRDefault="005F689D" w:rsidP="006F4874">
      <w:pPr>
        <w:pStyle w:val="a7"/>
        <w:numPr>
          <w:ilvl w:val="0"/>
          <w:numId w:val="43"/>
        </w:numPr>
      </w:pPr>
      <w:r w:rsidRPr="006F4874">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5F689D" w:rsidRPr="006F4874" w:rsidRDefault="005F689D" w:rsidP="006F4874">
      <w:pPr>
        <w:pStyle w:val="a7"/>
        <w:numPr>
          <w:ilvl w:val="0"/>
          <w:numId w:val="43"/>
        </w:numPr>
      </w:pPr>
      <w:r w:rsidRPr="006F4874">
        <w:t>предусмотреть защиту от заиливания – автоматические кратковременные тестовые пуски насосов;</w:t>
      </w:r>
    </w:p>
    <w:p w:rsidR="005F689D" w:rsidRPr="006F4874" w:rsidRDefault="005F689D" w:rsidP="006F4874">
      <w:pPr>
        <w:pStyle w:val="a7"/>
        <w:numPr>
          <w:ilvl w:val="0"/>
          <w:numId w:val="43"/>
        </w:numPr>
      </w:pPr>
      <w:r w:rsidRPr="006F4874">
        <w:t>желательно предусмотреть автоматическое чередование работающих насосов для равномерной выработки моторесурса;</w:t>
      </w:r>
    </w:p>
    <w:p w:rsidR="005F689D" w:rsidRPr="006F4874" w:rsidRDefault="005F689D" w:rsidP="006F4874">
      <w:pPr>
        <w:pStyle w:val="a7"/>
        <w:numPr>
          <w:ilvl w:val="0"/>
          <w:numId w:val="43"/>
        </w:numPr>
      </w:pPr>
      <w:r w:rsidRPr="006F4874">
        <w:lastRenderedPageBreak/>
        <w:t>при аварийном отключении рабочих насосных агрегатов следует предусматривать автоматическое включение резервного агрегата;</w:t>
      </w:r>
    </w:p>
    <w:p w:rsidR="005F689D" w:rsidRPr="006F4874" w:rsidRDefault="005F689D" w:rsidP="006F4874">
      <w:pPr>
        <w:pStyle w:val="a7"/>
        <w:numPr>
          <w:ilvl w:val="0"/>
          <w:numId w:val="43"/>
        </w:numPr>
      </w:pPr>
      <w:r w:rsidRPr="006F4874">
        <w:t>должна быть предусмотрена защита двигателей по току, асимметрии напряжения по фазам.</w:t>
      </w:r>
    </w:p>
    <w:p w:rsidR="005F689D" w:rsidRPr="006F4874" w:rsidRDefault="005F689D" w:rsidP="006F4874">
      <w:pPr>
        <w:pStyle w:val="a7"/>
      </w:pPr>
      <w:r w:rsidRPr="006F4874">
        <w:t>На основных КНС требуется предусмотреть контроль следующих параметров:</w:t>
      </w:r>
    </w:p>
    <w:p w:rsidR="005F689D" w:rsidRPr="006F4874" w:rsidRDefault="005F689D" w:rsidP="006F4874">
      <w:pPr>
        <w:pStyle w:val="a7"/>
        <w:numPr>
          <w:ilvl w:val="0"/>
          <w:numId w:val="44"/>
        </w:numPr>
      </w:pPr>
      <w:r w:rsidRPr="006F4874">
        <w:t>наличие напряжения на вводах;</w:t>
      </w:r>
    </w:p>
    <w:p w:rsidR="005F689D" w:rsidRPr="006F4874" w:rsidRDefault="005F689D" w:rsidP="006F4874">
      <w:pPr>
        <w:pStyle w:val="a7"/>
        <w:numPr>
          <w:ilvl w:val="0"/>
          <w:numId w:val="44"/>
        </w:numPr>
      </w:pPr>
      <w:r w:rsidRPr="006F4874">
        <w:t>уровень в приемном резервуаре;</w:t>
      </w:r>
    </w:p>
    <w:p w:rsidR="005F689D" w:rsidRPr="006F4874" w:rsidRDefault="005F689D" w:rsidP="006F4874">
      <w:pPr>
        <w:pStyle w:val="a7"/>
        <w:numPr>
          <w:ilvl w:val="0"/>
          <w:numId w:val="44"/>
        </w:numPr>
      </w:pPr>
      <w:r w:rsidRPr="006F4874">
        <w:t>расход перекачиваемой воды;</w:t>
      </w:r>
    </w:p>
    <w:p w:rsidR="005F689D" w:rsidRPr="006F4874" w:rsidRDefault="005F689D" w:rsidP="006F4874">
      <w:pPr>
        <w:pStyle w:val="a7"/>
        <w:numPr>
          <w:ilvl w:val="0"/>
          <w:numId w:val="44"/>
        </w:numPr>
      </w:pPr>
      <w:r w:rsidRPr="006F4874">
        <w:t>работающие насосные агрегаты;</w:t>
      </w:r>
    </w:p>
    <w:p w:rsidR="005F689D" w:rsidRPr="006F4874" w:rsidRDefault="005F689D" w:rsidP="006F4874">
      <w:pPr>
        <w:pStyle w:val="a7"/>
        <w:numPr>
          <w:ilvl w:val="0"/>
          <w:numId w:val="44"/>
        </w:numPr>
      </w:pPr>
      <w:r w:rsidRPr="006F4874">
        <w:t>наработка каждого насосного агрегата;</w:t>
      </w:r>
    </w:p>
    <w:p w:rsidR="005F689D" w:rsidRPr="006F4874" w:rsidRDefault="005F689D" w:rsidP="006F4874">
      <w:pPr>
        <w:pStyle w:val="a7"/>
        <w:numPr>
          <w:ilvl w:val="0"/>
          <w:numId w:val="44"/>
        </w:numPr>
      </w:pPr>
      <w:r w:rsidRPr="006F4874">
        <w:t>потребляемый ток (мощность) каждым насосным агрегатом;</w:t>
      </w:r>
    </w:p>
    <w:p w:rsidR="005F689D" w:rsidRPr="006F4874" w:rsidRDefault="005F689D" w:rsidP="006F4874">
      <w:pPr>
        <w:pStyle w:val="a7"/>
        <w:numPr>
          <w:ilvl w:val="0"/>
          <w:numId w:val="44"/>
        </w:numPr>
        <w:rPr>
          <w:lang w:val="en-US"/>
        </w:rPr>
      </w:pPr>
      <w:r w:rsidRPr="006F4874">
        <w:t>аварийные ситуации.</w:t>
      </w:r>
    </w:p>
    <w:p w:rsidR="005F689D" w:rsidRPr="006F4874" w:rsidRDefault="005F689D" w:rsidP="006F4874">
      <w:pPr>
        <w:pStyle w:val="a7"/>
      </w:pPr>
      <w:r w:rsidRPr="006F4874">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F689D" w:rsidRPr="006F4874" w:rsidRDefault="005F689D" w:rsidP="006F4874">
      <w:pPr>
        <w:pStyle w:val="a7"/>
      </w:pPr>
      <w:r w:rsidRPr="006F4874">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6F4874" w:rsidRDefault="005F689D" w:rsidP="006F4874">
      <w:pPr>
        <w:pStyle w:val="3"/>
      </w:pPr>
      <w:bookmarkStart w:id="183" w:name="_Toc77580679"/>
      <w:bookmarkStart w:id="184" w:name="_Toc77778895"/>
      <w:bookmarkStart w:id="185" w:name="_Toc80702624"/>
      <w:r w:rsidRPr="006F4874">
        <w:t xml:space="preserve">Описание вариантов маршрутов прохождения трубопроводов (трасс) по территории </w:t>
      </w:r>
      <w:r w:rsidR="00F34A8F" w:rsidRPr="006F4874">
        <w:t>муниципального образования</w:t>
      </w:r>
      <w:r w:rsidRPr="006F4874">
        <w:t>, расположения намечаемых площадок под строительство сооружений водоотведения и их обоснование</w:t>
      </w:r>
      <w:bookmarkEnd w:id="183"/>
      <w:bookmarkEnd w:id="184"/>
      <w:bookmarkEnd w:id="185"/>
    </w:p>
    <w:p w:rsidR="005F689D" w:rsidRPr="006F4874" w:rsidRDefault="005F689D" w:rsidP="006F4874">
      <w:pPr>
        <w:pStyle w:val="a7"/>
      </w:pPr>
      <w:r w:rsidRPr="006F4874">
        <w:t xml:space="preserve">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w:t>
      </w:r>
      <w:r w:rsidR="007F5E49" w:rsidRPr="006F4874">
        <w:t>Э</w:t>
      </w:r>
      <w:r w:rsidRPr="006F4874">
        <w:t>лектронной модели систем ВС и ВО МО «Киселевский городской округ» на расчетный срок до 2031 года (0339300057621000001-СВСиВО-ЭМ).</w:t>
      </w:r>
    </w:p>
    <w:p w:rsidR="005F689D" w:rsidRPr="006F4874" w:rsidRDefault="005F689D" w:rsidP="006F4874">
      <w:pPr>
        <w:pStyle w:val="a7"/>
      </w:pPr>
      <w:r w:rsidRPr="006F4874">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5F689D" w:rsidRPr="006F4874" w:rsidRDefault="005F689D" w:rsidP="006F4874">
      <w:pPr>
        <w:pStyle w:val="a7"/>
      </w:pPr>
      <w:r w:rsidRPr="006F4874">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наилучших решений внешних коммуникаций.</w:t>
      </w:r>
    </w:p>
    <w:p w:rsidR="005F689D" w:rsidRPr="006F4874" w:rsidRDefault="005F689D" w:rsidP="006F4874">
      <w:pPr>
        <w:pStyle w:val="a7"/>
      </w:pPr>
      <w:r w:rsidRPr="006F4874">
        <w:lastRenderedPageBreak/>
        <w:t xml:space="preserve">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 </w:t>
      </w:r>
    </w:p>
    <w:p w:rsidR="005F689D" w:rsidRPr="006F4874" w:rsidRDefault="005F689D" w:rsidP="006F4874">
      <w:pPr>
        <w:pStyle w:val="a7"/>
      </w:pPr>
      <w:r w:rsidRPr="006F4874">
        <w:t>Трассы и места расположения площадок очистных сооружений подлежат уточнению и корректировке на стадии проектирования объектов.</w:t>
      </w:r>
    </w:p>
    <w:p w:rsidR="005F689D" w:rsidRPr="006F4874" w:rsidRDefault="005F689D" w:rsidP="006F4874">
      <w:pPr>
        <w:pStyle w:val="3"/>
      </w:pPr>
      <w:bookmarkStart w:id="186" w:name="_Toc77580680"/>
      <w:bookmarkStart w:id="187" w:name="_Toc77778896"/>
      <w:bookmarkStart w:id="188" w:name="_Toc80702625"/>
      <w:r w:rsidRPr="006F4874">
        <w:t>Границы и характеристики охранных зон сетей и сооружений централизованной системы водоотведения</w:t>
      </w:r>
      <w:bookmarkEnd w:id="186"/>
      <w:bookmarkEnd w:id="187"/>
      <w:bookmarkEnd w:id="188"/>
    </w:p>
    <w:p w:rsidR="005F689D" w:rsidRPr="006F4874" w:rsidRDefault="005F689D" w:rsidP="006F4874">
      <w:pPr>
        <w:pStyle w:val="a7"/>
      </w:pPr>
      <w:r w:rsidRPr="006F4874">
        <w:t>Для канализационных сетей и прочих объектов ЦС ВО в соответствии с действующими в сфере централизованного ВО нормативными правовыми актами термин «охранная зона» не применяется.</w:t>
      </w:r>
    </w:p>
    <w:p w:rsidR="005F689D" w:rsidRPr="006F4874" w:rsidRDefault="005F689D" w:rsidP="006F4874">
      <w:pPr>
        <w:pStyle w:val="a7"/>
      </w:pPr>
      <w:r w:rsidRPr="006F4874">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5F689D" w:rsidRPr="006F4874" w:rsidRDefault="005F689D" w:rsidP="006F4874">
      <w:pPr>
        <w:pStyle w:val="a7"/>
        <w:numPr>
          <w:ilvl w:val="0"/>
          <w:numId w:val="45"/>
        </w:numPr>
      </w:pPr>
      <w:r w:rsidRPr="006F4874">
        <w:t>СП 42.13330.2016;</w:t>
      </w:r>
    </w:p>
    <w:p w:rsidR="005F689D" w:rsidRPr="006F4874" w:rsidRDefault="005F689D" w:rsidP="006F4874">
      <w:pPr>
        <w:pStyle w:val="a7"/>
        <w:numPr>
          <w:ilvl w:val="0"/>
          <w:numId w:val="45"/>
        </w:numPr>
      </w:pPr>
      <w:r w:rsidRPr="006F4874">
        <w:t>СП 32.13330.2018;</w:t>
      </w:r>
    </w:p>
    <w:p w:rsidR="005F689D" w:rsidRPr="006F4874" w:rsidRDefault="005F689D" w:rsidP="006F4874">
      <w:pPr>
        <w:pStyle w:val="a7"/>
        <w:numPr>
          <w:ilvl w:val="0"/>
          <w:numId w:val="45"/>
        </w:numPr>
      </w:pPr>
      <w:r w:rsidRPr="006F4874">
        <w:t>СП 129.13330.2019;</w:t>
      </w:r>
    </w:p>
    <w:p w:rsidR="005F689D" w:rsidRPr="006F4874" w:rsidRDefault="005F689D" w:rsidP="006F4874">
      <w:pPr>
        <w:pStyle w:val="a7"/>
        <w:numPr>
          <w:ilvl w:val="0"/>
          <w:numId w:val="45"/>
        </w:numPr>
      </w:pPr>
      <w:r w:rsidRPr="006F4874">
        <w:t>СП 18.13330.2019;</w:t>
      </w:r>
    </w:p>
    <w:p w:rsidR="005F689D" w:rsidRPr="006F4874" w:rsidRDefault="005F689D" w:rsidP="006F4874">
      <w:pPr>
        <w:pStyle w:val="a7"/>
        <w:numPr>
          <w:ilvl w:val="0"/>
          <w:numId w:val="45"/>
        </w:numPr>
      </w:pPr>
      <w:r w:rsidRPr="006F4874">
        <w:t>СанПиН 2.2.1/2.1.1.1200-03.</w:t>
      </w:r>
    </w:p>
    <w:p w:rsidR="005F689D" w:rsidRPr="006F4874" w:rsidRDefault="005F689D" w:rsidP="006F4874">
      <w:pPr>
        <w:pStyle w:val="3"/>
      </w:pPr>
      <w:bookmarkStart w:id="189" w:name="_Toc77580681"/>
      <w:bookmarkStart w:id="190" w:name="_Toc77778897"/>
      <w:bookmarkStart w:id="191" w:name="_Toc80702626"/>
      <w:r w:rsidRPr="006F4874">
        <w:t>Границы планируемых зон размещения объектов централизованной системы водоотведения</w:t>
      </w:r>
      <w:bookmarkEnd w:id="189"/>
      <w:bookmarkEnd w:id="190"/>
      <w:bookmarkEnd w:id="191"/>
    </w:p>
    <w:p w:rsidR="005F689D" w:rsidRPr="006F4874" w:rsidRDefault="005F689D" w:rsidP="006F4874">
      <w:pPr>
        <w:pStyle w:val="a7"/>
      </w:pPr>
      <w:r w:rsidRPr="006F4874">
        <w:t xml:space="preserve">Картосхемы зон действия ТЗ ВО МО «Киселевский городской округ» и расположения входящих в нее объектов ЦС ВО приведены в подразделе 1.1.1. </w:t>
      </w:r>
    </w:p>
    <w:p w:rsidR="005F689D" w:rsidRPr="006F4874" w:rsidRDefault="005F689D" w:rsidP="006F4874">
      <w:pPr>
        <w:pStyle w:val="a7"/>
      </w:pPr>
      <w:r w:rsidRPr="006F4874">
        <w:t xml:space="preserve">Границы планируемых зон размещения объектов ЦС ВО представлены в электронной модели систем ВС и ВО МО «Киселевский городской округ» на расчетный срок до 2031 года (0339300057621000001-СВСиВО-ЭМ). </w:t>
      </w:r>
    </w:p>
    <w:p w:rsidR="005F689D" w:rsidRPr="006F4874" w:rsidRDefault="005F689D" w:rsidP="006F4874">
      <w:pPr>
        <w:pStyle w:val="a7"/>
      </w:pPr>
    </w:p>
    <w:p w:rsidR="005F689D" w:rsidRPr="006F4874" w:rsidRDefault="005F689D" w:rsidP="006F4874">
      <w:pPr>
        <w:pStyle w:val="20"/>
      </w:pPr>
      <w:bookmarkStart w:id="192" w:name="_Toc77580682"/>
      <w:bookmarkStart w:id="193" w:name="_Toc77778898"/>
      <w:bookmarkStart w:id="194" w:name="_Toc80702627"/>
      <w:r w:rsidRPr="006F4874">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192"/>
      <w:bookmarkEnd w:id="193"/>
      <w:bookmarkEnd w:id="194"/>
    </w:p>
    <w:p w:rsidR="005F689D" w:rsidRPr="006F4874" w:rsidRDefault="005F689D" w:rsidP="006F4874">
      <w:pPr>
        <w:pStyle w:val="3"/>
      </w:pPr>
      <w:bookmarkStart w:id="195" w:name="_Toc77580683"/>
      <w:bookmarkStart w:id="196" w:name="_Toc77778899"/>
      <w:bookmarkStart w:id="197" w:name="_Toc80702628"/>
      <w:r w:rsidRPr="006F4874">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95"/>
      <w:bookmarkEnd w:id="196"/>
      <w:bookmarkEnd w:id="197"/>
    </w:p>
    <w:p w:rsidR="005F689D" w:rsidRPr="006F4874" w:rsidRDefault="005F689D" w:rsidP="006F4874">
      <w:pPr>
        <w:pStyle w:val="a7"/>
      </w:pPr>
      <w:r w:rsidRPr="006F4874">
        <w:t>На момент настоящей актуализации Схемы ВСиВО МО «Киселевский городской округ» у организаций, осуществляющих на территории МО «Киселевский городской округ»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6F4874" w:rsidRDefault="005F689D" w:rsidP="006F4874">
      <w:pPr>
        <w:pStyle w:val="3"/>
      </w:pPr>
      <w:bookmarkStart w:id="198" w:name="_Toc77580684"/>
      <w:bookmarkStart w:id="199" w:name="_Toc77778900"/>
      <w:bookmarkStart w:id="200" w:name="_Toc80702629"/>
      <w:r w:rsidRPr="006F4874">
        <w:t>Сведения о применении методов, безопасных для окружающей среды, при утилизации осадков сточных вод</w:t>
      </w:r>
      <w:bookmarkEnd w:id="198"/>
      <w:bookmarkEnd w:id="199"/>
      <w:bookmarkEnd w:id="200"/>
    </w:p>
    <w:p w:rsidR="005F689D" w:rsidRPr="006F4874" w:rsidRDefault="005F689D" w:rsidP="006F4874">
      <w:pPr>
        <w:pStyle w:val="a7"/>
      </w:pPr>
      <w:r w:rsidRPr="006F4874">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5F689D" w:rsidRPr="006F4874" w:rsidRDefault="005F689D" w:rsidP="006F4874">
      <w:pPr>
        <w:pStyle w:val="a7"/>
      </w:pPr>
    </w:p>
    <w:p w:rsidR="005F689D" w:rsidRPr="006F4874" w:rsidRDefault="005F689D" w:rsidP="006F4874">
      <w:pPr>
        <w:pStyle w:val="20"/>
      </w:pPr>
      <w:bookmarkStart w:id="201" w:name="_Toc77580685"/>
      <w:bookmarkStart w:id="202" w:name="_Toc77778901"/>
      <w:bookmarkStart w:id="203" w:name="_Toc80702630"/>
      <w:r w:rsidRPr="006F4874">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1"/>
      <w:bookmarkEnd w:id="202"/>
      <w:bookmarkEnd w:id="203"/>
    </w:p>
    <w:p w:rsidR="005F689D" w:rsidRPr="006F4874" w:rsidRDefault="005F689D" w:rsidP="006F4874">
      <w:pPr>
        <w:pStyle w:val="a7"/>
      </w:pPr>
      <w:r w:rsidRPr="006F4874">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5F689D" w:rsidRPr="006F4874" w:rsidRDefault="005F689D" w:rsidP="006F4874">
      <w:pPr>
        <w:pStyle w:val="a7"/>
        <w:numPr>
          <w:ilvl w:val="0"/>
          <w:numId w:val="20"/>
        </w:numPr>
      </w:pPr>
      <w:r w:rsidRPr="006F4874">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5F689D" w:rsidRPr="006F4874" w:rsidRDefault="005F689D" w:rsidP="006F4874">
      <w:pPr>
        <w:pStyle w:val="a7"/>
        <w:numPr>
          <w:ilvl w:val="0"/>
          <w:numId w:val="20"/>
        </w:numPr>
      </w:pPr>
      <w:r w:rsidRPr="006F4874">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5F689D" w:rsidRPr="006F4874" w:rsidRDefault="005F689D" w:rsidP="006F4874">
      <w:pPr>
        <w:pStyle w:val="a7"/>
        <w:numPr>
          <w:ilvl w:val="0"/>
          <w:numId w:val="20"/>
        </w:numPr>
      </w:pPr>
      <w:r w:rsidRPr="006F4874">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p>
    <w:p w:rsidR="005F689D" w:rsidRPr="006F4874" w:rsidRDefault="005F689D" w:rsidP="006F4874">
      <w:pPr>
        <w:pStyle w:val="a7"/>
      </w:pPr>
      <w:r w:rsidRPr="006F4874">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5F689D" w:rsidRPr="006F4874" w:rsidRDefault="005F689D" w:rsidP="006F4874">
      <w:pPr>
        <w:pStyle w:val="a7"/>
        <w:numPr>
          <w:ilvl w:val="0"/>
          <w:numId w:val="28"/>
        </w:numPr>
      </w:pPr>
      <w:r w:rsidRPr="006F4874">
        <w:t xml:space="preserve">Применение при строительстве, реконструкции и модернизации канализационных сетей из </w:t>
      </w:r>
      <w:r w:rsidRPr="006F4874">
        <w:rPr>
          <w:b/>
        </w:rPr>
        <w:t>полиэтиленовых труб</w:t>
      </w:r>
      <w:r w:rsidRPr="006F4874">
        <w:t>;</w:t>
      </w:r>
    </w:p>
    <w:p w:rsidR="005F689D" w:rsidRPr="006F4874" w:rsidRDefault="005F689D" w:rsidP="006F4874">
      <w:pPr>
        <w:pStyle w:val="a7"/>
        <w:numPr>
          <w:ilvl w:val="0"/>
          <w:numId w:val="28"/>
        </w:numPr>
      </w:pPr>
      <w:r w:rsidRPr="006F4874">
        <w:t>Способ производства работ –</w:t>
      </w:r>
      <w:r w:rsidR="00AB1FCE" w:rsidRPr="006F4874">
        <w:t xml:space="preserve"> в зависимости от местоположения участка канализационной сети: либо</w:t>
      </w:r>
      <w:r w:rsidRPr="006F4874">
        <w:t xml:space="preserve"> </w:t>
      </w:r>
      <w:r w:rsidR="00AB1FCE" w:rsidRPr="006F4874">
        <w:t xml:space="preserve">разработка сухого грунта в отвал с устройством траншей с креплением </w:t>
      </w:r>
      <w:r w:rsidRPr="006F4874">
        <w:t>(группа грунтов 1-3, глубина – 3м)</w:t>
      </w:r>
      <w:r w:rsidR="00AB1FCE" w:rsidRPr="006F4874">
        <w:t>, либо разработка сухого грунта с устройством траншей с креплением и транспортировкой разработанного грунта с погрузкой в автомобиль-самосвал на расстояние 1км</w:t>
      </w:r>
      <w:r w:rsidRPr="006F4874">
        <w:t>;</w:t>
      </w:r>
    </w:p>
    <w:p w:rsidR="005F689D" w:rsidRPr="006F4874" w:rsidRDefault="005F689D" w:rsidP="006F4874">
      <w:pPr>
        <w:pStyle w:val="a7"/>
        <w:numPr>
          <w:ilvl w:val="0"/>
          <w:numId w:val="21"/>
        </w:numPr>
      </w:pPr>
      <w:r w:rsidRPr="006F4874">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пер.=0,99</w:t>
      </w:r>
      <w:r w:rsidRPr="006F4874">
        <w:t>;</w:t>
      </w:r>
    </w:p>
    <w:p w:rsidR="005F689D" w:rsidRPr="006F4874" w:rsidRDefault="005F689D"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5F689D" w:rsidRPr="006F4874" w:rsidRDefault="005F689D"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w:t>
      </w:r>
      <w:r w:rsidR="00AB1FCE" w:rsidRPr="006F4874">
        <w:rPr>
          <w:b/>
        </w:rPr>
        <w:t>2</w:t>
      </w:r>
      <w:r w:rsidRPr="006F4874">
        <w:t>;</w:t>
      </w:r>
    </w:p>
    <w:p w:rsidR="005F689D" w:rsidRPr="006F4874" w:rsidRDefault="005F689D"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00AB1FCE" w:rsidRPr="006F4874">
        <w:rPr>
          <w:b/>
        </w:rPr>
        <w:t>с</w:t>
      </w:r>
      <w:r w:rsidRPr="006F4874">
        <w:rPr>
          <w:b/>
        </w:rPr>
        <w:t>=1,00</w:t>
      </w:r>
      <w:r w:rsidRPr="006F4874">
        <w:t>.</w:t>
      </w:r>
    </w:p>
    <w:p w:rsidR="005F689D" w:rsidRPr="006F4874" w:rsidRDefault="005F689D" w:rsidP="006F4874">
      <w:pPr>
        <w:pStyle w:val="a7"/>
      </w:pPr>
      <w:r w:rsidRPr="006F4874">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5F689D" w:rsidRPr="006F4874" w:rsidRDefault="005F689D" w:rsidP="006F4874">
      <w:pPr>
        <w:pStyle w:val="a7"/>
        <w:numPr>
          <w:ilvl w:val="0"/>
          <w:numId w:val="21"/>
        </w:numPr>
      </w:pPr>
      <w:r w:rsidRPr="006F4874">
        <w:lastRenderedPageBreak/>
        <w:t xml:space="preserve">Коэффициент перехода от цен базового района к уровню цен субъекта Российской Федерации </w:t>
      </w:r>
      <w:r w:rsidRPr="006F4874">
        <w:rPr>
          <w:b/>
          <w:lang w:val="en-US"/>
        </w:rPr>
        <w:t>K</w:t>
      </w:r>
      <w:r w:rsidRPr="006F4874">
        <w:rPr>
          <w:b/>
        </w:rPr>
        <w:t>пер.=1,01</w:t>
      </w:r>
      <w:r w:rsidRPr="006F4874">
        <w:t>;</w:t>
      </w:r>
    </w:p>
    <w:p w:rsidR="005F689D" w:rsidRPr="006F4874" w:rsidRDefault="005F689D" w:rsidP="006F4874">
      <w:pPr>
        <w:pStyle w:val="a7"/>
        <w:numPr>
          <w:ilvl w:val="0"/>
          <w:numId w:val="21"/>
        </w:numPr>
      </w:pPr>
      <w:r w:rsidRPr="006F4874">
        <w:t xml:space="preserve">Зональный коэффициент изменения стоимости строительства </w:t>
      </w:r>
      <w:r w:rsidRPr="006F4874">
        <w:rPr>
          <w:b/>
          <w:lang w:val="en-US"/>
        </w:rPr>
        <w:t>K</w:t>
      </w:r>
      <w:r w:rsidRPr="006F4874">
        <w:rPr>
          <w:b/>
        </w:rPr>
        <w:t>пер/зон=1,00</w:t>
      </w:r>
      <w:r w:rsidRPr="006F4874">
        <w:t>;</w:t>
      </w:r>
    </w:p>
    <w:p w:rsidR="005F689D" w:rsidRPr="006F4874" w:rsidRDefault="005F689D" w:rsidP="006F4874">
      <w:pPr>
        <w:pStyle w:val="a7"/>
        <w:numPr>
          <w:ilvl w:val="0"/>
          <w:numId w:val="21"/>
        </w:numPr>
      </w:pPr>
      <w:r w:rsidRPr="006F487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F4874">
        <w:rPr>
          <w:b/>
          <w:lang w:val="en-US"/>
        </w:rPr>
        <w:t>K</w:t>
      </w:r>
      <w:r w:rsidRPr="006F4874">
        <w:rPr>
          <w:b/>
        </w:rPr>
        <w:t>рег.=1,01</w:t>
      </w:r>
      <w:r w:rsidRPr="006F4874">
        <w:t>;</w:t>
      </w:r>
    </w:p>
    <w:p w:rsidR="005F689D" w:rsidRPr="006F4874" w:rsidRDefault="005F689D" w:rsidP="006F4874">
      <w:pPr>
        <w:pStyle w:val="a7"/>
        <w:numPr>
          <w:ilvl w:val="0"/>
          <w:numId w:val="21"/>
        </w:numPr>
      </w:pPr>
      <w:r w:rsidRPr="006F487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F4874">
        <w:rPr>
          <w:b/>
          <w:lang w:val="en-US"/>
        </w:rPr>
        <w:t>K</w:t>
      </w:r>
      <w:r w:rsidRPr="006F4874">
        <w:rPr>
          <w:b/>
        </w:rPr>
        <w:t>рег.=1,00</w:t>
      </w:r>
      <w:r w:rsidRPr="006F4874">
        <w:t>.</w:t>
      </w:r>
    </w:p>
    <w:p w:rsidR="005F689D" w:rsidRPr="006F4874" w:rsidRDefault="005F689D" w:rsidP="006F4874">
      <w:pPr>
        <w:pStyle w:val="a7"/>
      </w:pPr>
      <w:r w:rsidRPr="006F4874">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2.6.1. </w:t>
      </w:r>
    </w:p>
    <w:p w:rsidR="005F689D" w:rsidRPr="006F4874" w:rsidRDefault="005F689D" w:rsidP="006F4874">
      <w:pPr>
        <w:pStyle w:val="ad"/>
      </w:pPr>
      <w:r w:rsidRPr="006F4874">
        <w:t xml:space="preserve">Таблица </w:t>
      </w:r>
      <w:r w:rsidR="00705C05">
        <w:fldChar w:fldCharType="begin"/>
      </w:r>
      <w:r w:rsidR="00705C05">
        <w:instrText xml:space="preserve"> STYLEREF 2 \s </w:instrText>
      </w:r>
      <w:r w:rsidR="00705C05">
        <w:fldChar w:fldCharType="separate"/>
      </w:r>
      <w:r w:rsidR="00342B0D">
        <w:rPr>
          <w:noProof/>
        </w:rPr>
        <w:t>2.6</w:t>
      </w:r>
      <w:r w:rsidR="00705C05">
        <w:rPr>
          <w:noProof/>
        </w:rPr>
        <w:fldChar w:fldCharType="end"/>
      </w:r>
      <w:r w:rsidRPr="006F4874">
        <w:t>.</w:t>
      </w:r>
      <w:r w:rsidR="00705C05">
        <w:fldChar w:fldCharType="begin"/>
      </w:r>
      <w:r w:rsidR="00705C05">
        <w:instrText xml:space="preserve"> SEQ Таблица \* ARABIC \s 2 </w:instrText>
      </w:r>
      <w:r w:rsidR="00705C05">
        <w:fldChar w:fldCharType="separate"/>
      </w:r>
      <w:r w:rsidR="00342B0D">
        <w:rPr>
          <w:noProof/>
        </w:rPr>
        <w:t>1</w:t>
      </w:r>
      <w:r w:rsidR="00705C05">
        <w:rPr>
          <w:noProof/>
        </w:rPr>
        <w:fldChar w:fldCharType="end"/>
      </w:r>
      <w:r w:rsidRPr="006F4874">
        <w:t xml:space="preserve"> – 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F87B1D" w:rsidRPr="006F4874" w:rsidTr="007F5E49">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 п.п.</w:t>
            </w:r>
          </w:p>
        </w:tc>
        <w:tc>
          <w:tcPr>
            <w:tcW w:w="76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2021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2022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2023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2024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2025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2026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2027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2028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2029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2031г.</w:t>
            </w:r>
          </w:p>
        </w:tc>
      </w:tr>
      <w:tr w:rsidR="00F87B1D" w:rsidRPr="006F4874"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1</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rPr>
                <w:b/>
                <w:bCs/>
                <w:sz w:val="20"/>
                <w:szCs w:val="20"/>
              </w:rPr>
            </w:pPr>
            <w:r w:rsidRPr="006F4874">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104,0%</w:t>
            </w:r>
          </w:p>
        </w:tc>
      </w:tr>
      <w:tr w:rsidR="00F87B1D" w:rsidRPr="006F4874"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b/>
                <w:bCs/>
                <w:sz w:val="20"/>
                <w:szCs w:val="20"/>
              </w:rPr>
            </w:pPr>
            <w:r w:rsidRPr="006F4874">
              <w:rPr>
                <w:b/>
                <w:bCs/>
                <w:sz w:val="20"/>
                <w:szCs w:val="20"/>
              </w:rPr>
              <w:t>2</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rPr>
                <w:b/>
                <w:bCs/>
                <w:sz w:val="20"/>
                <w:szCs w:val="20"/>
              </w:rPr>
            </w:pPr>
            <w:r w:rsidRPr="006F4874">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6F4874" w:rsidRDefault="005F689D" w:rsidP="006F4874">
            <w:pPr>
              <w:jc w:val="center"/>
              <w:rPr>
                <w:sz w:val="20"/>
                <w:szCs w:val="20"/>
              </w:rPr>
            </w:pPr>
            <w:r w:rsidRPr="006F4874">
              <w:rPr>
                <w:sz w:val="20"/>
                <w:szCs w:val="20"/>
              </w:rPr>
              <w:t>150,5%</w:t>
            </w:r>
          </w:p>
        </w:tc>
      </w:tr>
    </w:tbl>
    <w:p w:rsidR="005F689D" w:rsidRPr="006F4874" w:rsidRDefault="005F689D" w:rsidP="006F4874">
      <w:pPr>
        <w:pStyle w:val="a7"/>
      </w:pPr>
      <w:r w:rsidRPr="006F4874">
        <w:t>Оценка потребности в капитальных вложениях в строительство, реконструкцию и модернизацию объектов ЦС ВО по сценарию №1 ЦС ВО МО «Киселевский городской округ» (без учета НДС) приведена в таблице 2.6.2.</w:t>
      </w:r>
    </w:p>
    <w:p w:rsidR="005F689D" w:rsidRPr="006F4874" w:rsidRDefault="005F689D" w:rsidP="006F4874">
      <w:pPr>
        <w:rPr>
          <w:rFonts w:eastAsiaTheme="minorHAnsi"/>
          <w:lang w:eastAsia="en-US"/>
        </w:rPr>
      </w:pPr>
    </w:p>
    <w:p w:rsidR="005F689D" w:rsidRPr="006F4874" w:rsidRDefault="005F689D" w:rsidP="006F4874">
      <w:pPr>
        <w:rPr>
          <w:rFonts w:eastAsiaTheme="minorHAnsi"/>
          <w:lang w:eastAsia="en-US"/>
        </w:rPr>
        <w:sectPr w:rsidR="005F689D" w:rsidRPr="006F4874" w:rsidSect="00E754BB">
          <w:headerReference w:type="default" r:id="rId47"/>
          <w:pgSz w:w="11906" w:h="16838"/>
          <w:pgMar w:top="1134" w:right="851" w:bottom="1134" w:left="1701" w:header="567" w:footer="510" w:gutter="0"/>
          <w:cols w:space="720"/>
          <w:docGrid w:linePitch="326"/>
        </w:sectPr>
      </w:pPr>
    </w:p>
    <w:p w:rsidR="008113B5" w:rsidRPr="006F4874" w:rsidRDefault="005F689D"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2.6</w:t>
      </w:r>
      <w:r w:rsidR="00705C05">
        <w:rPr>
          <w:noProof/>
        </w:rPr>
        <w:fldChar w:fldCharType="end"/>
      </w:r>
      <w:r w:rsidRPr="006F4874">
        <w:t>.</w:t>
      </w:r>
      <w:r w:rsidR="00705C05">
        <w:fldChar w:fldCharType="begin"/>
      </w:r>
      <w:r w:rsidR="00705C05">
        <w:instrText xml:space="preserve"> SEQ Таблица \* ARA</w:instrText>
      </w:r>
      <w:r w:rsidR="00705C05">
        <w:instrText xml:space="preserve">BIC \s 2 </w:instrText>
      </w:r>
      <w:r w:rsidR="00705C05">
        <w:fldChar w:fldCharType="separate"/>
      </w:r>
      <w:r w:rsidR="00342B0D">
        <w:rPr>
          <w:noProof/>
        </w:rPr>
        <w:t>2</w:t>
      </w:r>
      <w:r w:rsidR="00705C05">
        <w:rPr>
          <w:noProof/>
        </w:rPr>
        <w:fldChar w:fldCharType="end"/>
      </w:r>
      <w:r w:rsidRPr="006F4874">
        <w:t xml:space="preserve"> – Оценка потребности в капитальных вложениях в строительство, реконструкцию и модернизацию объектов ЦС ВО МО «Киселевский городской округ» (без учета НДС)</w:t>
      </w:r>
    </w:p>
    <w:tbl>
      <w:tblPr>
        <w:tblW w:w="5000" w:type="pct"/>
        <w:tblLook w:val="04A0" w:firstRow="1" w:lastRow="0" w:firstColumn="1" w:lastColumn="0" w:noHBand="0" w:noVBand="1"/>
      </w:tblPr>
      <w:tblGrid>
        <w:gridCol w:w="572"/>
        <w:gridCol w:w="3393"/>
        <w:gridCol w:w="939"/>
        <w:gridCol w:w="755"/>
        <w:gridCol w:w="844"/>
        <w:gridCol w:w="844"/>
        <w:gridCol w:w="844"/>
        <w:gridCol w:w="754"/>
        <w:gridCol w:w="754"/>
        <w:gridCol w:w="754"/>
        <w:gridCol w:w="754"/>
        <w:gridCol w:w="754"/>
        <w:gridCol w:w="844"/>
        <w:gridCol w:w="844"/>
        <w:gridCol w:w="911"/>
      </w:tblGrid>
      <w:tr w:rsidR="006F4874" w:rsidRPr="006F4874" w:rsidTr="002B103C">
        <w:trPr>
          <w:trHeight w:val="20"/>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 п.п.</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мероприятия</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8113B5" w:rsidP="006F4874">
            <w:pPr>
              <w:jc w:val="center"/>
              <w:rPr>
                <w:b/>
                <w:bCs/>
                <w:sz w:val="16"/>
                <w:szCs w:val="16"/>
              </w:rPr>
            </w:pPr>
            <w:r w:rsidRPr="006F4874">
              <w:rPr>
                <w:b/>
                <w:bCs/>
                <w:sz w:val="16"/>
                <w:szCs w:val="16"/>
              </w:rPr>
              <w:t xml:space="preserve">В ценах </w:t>
            </w:r>
          </w:p>
          <w:p w:rsidR="008113B5" w:rsidRPr="006F4874" w:rsidRDefault="008113B5" w:rsidP="006F4874">
            <w:pPr>
              <w:jc w:val="center"/>
              <w:rPr>
                <w:b/>
                <w:bCs/>
                <w:sz w:val="16"/>
                <w:szCs w:val="16"/>
              </w:rPr>
            </w:pPr>
            <w:r w:rsidRPr="006F4874">
              <w:rPr>
                <w:b/>
                <w:bCs/>
                <w:sz w:val="16"/>
                <w:szCs w:val="16"/>
              </w:rPr>
              <w:t>2021 г.</w:t>
            </w:r>
          </w:p>
        </w:tc>
        <w:tc>
          <w:tcPr>
            <w:tcW w:w="3316" w:type="pct"/>
            <w:gridSpan w:val="1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rFonts w:ascii="Calibri" w:hAnsi="Calibri" w:cs="Calibri"/>
                <w:sz w:val="22"/>
                <w:szCs w:val="22"/>
              </w:rPr>
            </w:pPr>
            <w:r w:rsidRPr="006F4874">
              <w:rPr>
                <w:b/>
                <w:bCs/>
                <w:sz w:val="16"/>
                <w:szCs w:val="16"/>
              </w:rPr>
              <w:t>Объем капитальных вложений в ценах лет реализации (без учета НДС), тыс. руб.</w:t>
            </w:r>
            <w:r w:rsidRPr="006F4874">
              <w:rPr>
                <w:rFonts w:ascii="Calibri" w:hAnsi="Calibri" w:cs="Calibri"/>
                <w:sz w:val="22"/>
                <w:szCs w:val="22"/>
              </w:rPr>
              <w:t> </w:t>
            </w:r>
          </w:p>
        </w:tc>
      </w:tr>
      <w:tr w:rsidR="006F4874" w:rsidRPr="006F4874"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2021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2022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2023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2024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2025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2026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2027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2028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2029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2030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2031 г.</w:t>
            </w:r>
          </w:p>
        </w:tc>
        <w:tc>
          <w:tcPr>
            <w:tcW w:w="313"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6F4874" w:rsidRDefault="008113B5" w:rsidP="006F4874">
            <w:pPr>
              <w:jc w:val="center"/>
              <w:rPr>
                <w:b/>
                <w:bCs/>
                <w:sz w:val="16"/>
                <w:szCs w:val="16"/>
              </w:rPr>
            </w:pPr>
            <w:r w:rsidRPr="006F4874">
              <w:rPr>
                <w:b/>
                <w:bCs/>
                <w:sz w:val="16"/>
                <w:szCs w:val="16"/>
              </w:rPr>
              <w:t>ИТОГО</w:t>
            </w:r>
          </w:p>
        </w:tc>
      </w:tr>
      <w:tr w:rsidR="006F4874" w:rsidRPr="006F4874"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c>
          <w:tcPr>
            <w:tcW w:w="313"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6F4874" w:rsidRDefault="008113B5" w:rsidP="006F4874">
            <w:pPr>
              <w:rPr>
                <w:b/>
                <w:bCs/>
                <w:sz w:val="16"/>
                <w:szCs w:val="16"/>
              </w:rPr>
            </w:pP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1 671 976,0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217 712,8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273 065,5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373 216,7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381 740,4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380 579,5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357 573,0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194 023,2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135 956,0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2 426 290,0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1 149 645,6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Реконструкция сооружений биологической очистки (аэротенки и вторичные отстойники) ГОСК;</w:t>
            </w:r>
            <w:r w:rsidRPr="006F4874">
              <w:rPr>
                <w:sz w:val="16"/>
                <w:szCs w:val="16"/>
              </w:rPr>
              <w:br/>
              <w:t>2) Строительство системы доочистки ГОСК;</w:t>
            </w:r>
            <w:r w:rsidRPr="006F4874">
              <w:rPr>
                <w:sz w:val="16"/>
                <w:szCs w:val="16"/>
              </w:rPr>
              <w:br/>
              <w:t>3) Строительство сооружений аэробной стабилизации осадка ГОСК;</w:t>
            </w:r>
            <w:r w:rsidRPr="006F4874">
              <w:rPr>
                <w:sz w:val="16"/>
                <w:szCs w:val="16"/>
              </w:rPr>
              <w:br/>
              <w:t>4) Строительство сооружений механического обезвоживания осадка ГОСК;</w:t>
            </w:r>
            <w:r w:rsidRPr="006F4874">
              <w:rPr>
                <w:sz w:val="16"/>
                <w:szCs w:val="16"/>
              </w:rPr>
              <w:br/>
              <w:t>5) Реконструкция хлораторной ГОСК;</w:t>
            </w:r>
            <w:r w:rsidRPr="006F4874">
              <w:rPr>
                <w:sz w:val="16"/>
                <w:szCs w:val="16"/>
              </w:rPr>
              <w:br/>
              <w:t>6) Строительство иловых площадок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1 149 645,6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№1 в районе Красный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3 944,4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4 295,0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4 295,0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трубопровода хозяйственно-бытовой канализации от КНС №1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79 132,2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22 489,4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23 456,5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24 441,7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25 443,8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95 831,4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до КК-168 Центрального района.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103 631,2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27 021,8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28 210,8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29 452,1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30 718,5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115 403,2</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КНС №5 (переключение стоков с КНС №2),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321 785,0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62 916,5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65 621,9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68 378,0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71 181,5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54 524,4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82 966,3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405 588,6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КНС №5 в районе Зеленая Казанка взамен ликвидируемой КНС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58 327,0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16 576,6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17 289,4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18 015,5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18 754,2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70 635,6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напорного коллектора от КНС №5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129 198,7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24 478,9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25 531,5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26 603,8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27 694,6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28 802,4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29 954,5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163 065,7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самотечной сети от камеры гашения до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115 381,4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21 861,0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22 801,0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23 758,7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24 732,8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25 722,1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26 751,0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145 626,5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1.5.4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самотечного коллектора от существующей КНС №2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18 877,9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26 260,9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26 260,9</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№7 в районе Автохозяйство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4 279,0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4 864,4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4 864,4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1.7</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№7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30 020,3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37 089,7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37 089,7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КНС №3 в районе Черкасов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2 067,2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2 350,0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2 350,0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1.9</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напорного коллектора от КНС №3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33 256,6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44 483,5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44 483,5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lastRenderedPageBreak/>
              <w:t>1.10</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самотечного коллектора от камеры гашения КНС №3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32 942,7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44 063,7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44 063,7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37 180,6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9 694,8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10 121,4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10 566,7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11 021,1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41 404,1</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34 936,7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9 109,7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9 510,6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9 929,0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10 356,0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38 905,3</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342 830,0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41 478,3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43 303,4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45 165,4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47 062,4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48 991,9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50 951,6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52 989,6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442 365,4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21 920,8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7 101,0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7 413,4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24 593,9</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18 385,5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6 673,3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6 966,9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20 032,2</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3 535,3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427,7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446,5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4 561,7</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ТЗ ВО выпуска №3</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118 618,0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Объединение сточных вод ТЗ ВО выпуска №3 с ТЗ ВО выпуска 1,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118 618,0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КНС взамен ликвидированных КОС "Краснокаменские"</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45 832,9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9 981,4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10 420,6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10 868,7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11 325,2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11 789,5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54 385,4</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напорного коллектора от новой КНС в районе Афонино (бывш. КОС "Краснокаменские")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41 494,2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9 036,5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9 434,2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9 839,8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10 253,1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10 673,5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49 237,1</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rPr>
                <w:sz w:val="16"/>
                <w:szCs w:val="16"/>
              </w:rPr>
            </w:pPr>
            <w:r w:rsidRPr="006F4874">
              <w:rPr>
                <w:sz w:val="16"/>
                <w:szCs w:val="16"/>
              </w:rPr>
              <w:t>Строительство самотечной сети от камеры гашения до КНС №7 в районе Афонино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12 637,4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2 752,1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2 873,2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2 996,8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3 122,7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3 250,7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sz w:val="16"/>
                <w:szCs w:val="16"/>
              </w:rPr>
            </w:pPr>
            <w:r w:rsidRPr="006F4874">
              <w:rPr>
                <w:sz w:val="16"/>
                <w:szCs w:val="16"/>
              </w:rPr>
              <w:t>14 995,5</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sz w:val="16"/>
                <w:szCs w:val="16"/>
              </w:rPr>
            </w:pPr>
            <w:r w:rsidRPr="006F4874">
              <w:rPr>
                <w:b/>
                <w:sz w:val="16"/>
                <w:szCs w:val="16"/>
              </w:rPr>
              <w:t>202 424,4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34 589,9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36 111,9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37 664,7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39 246,6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40 855,7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42 490,0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b/>
                <w:bCs/>
                <w:sz w:val="16"/>
                <w:szCs w:val="16"/>
              </w:rPr>
            </w:pPr>
            <w:r w:rsidRPr="006F4874">
              <w:rPr>
                <w:b/>
                <w:bCs/>
                <w:sz w:val="16"/>
                <w:szCs w:val="16"/>
              </w:rPr>
              <w:t>248 078,6</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Строительство модульных очистных сооружений в п. Карагайлинский взамен ликвидированных КОС "Бурлаки".</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166 942,4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30 297,0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31 630,1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32 990,2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34 375,8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35 785,2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37 216,6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202 295,0</w:t>
            </w:r>
          </w:p>
        </w:tc>
      </w:tr>
      <w:tr w:rsidR="006F4874" w:rsidRPr="006F4874"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Реконструкция ветхих сетей водоотведения в 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35 482,0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4 292,9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4 481,8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4 674,5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4 870,8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5 070,5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5 273,4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6F4874" w:rsidRDefault="002B103C" w:rsidP="006F4874">
            <w:pPr>
              <w:jc w:val="center"/>
              <w:rPr>
                <w:sz w:val="16"/>
                <w:szCs w:val="16"/>
              </w:rPr>
            </w:pPr>
            <w:r w:rsidRPr="006F4874">
              <w:rPr>
                <w:sz w:val="16"/>
                <w:szCs w:val="16"/>
              </w:rPr>
              <w:t>45 783,6</w:t>
            </w:r>
          </w:p>
        </w:tc>
      </w:tr>
      <w:tr w:rsidR="006F4874" w:rsidRPr="006F4874" w:rsidTr="002B103C">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ИТОГО по всем ТЗ ВО МО "Киселевский городской округ"</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1 996 285,7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224 104,8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336 526,6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439 470,1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443 576,2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445 012,4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424 647,6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237 038,6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141 986,7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61 381,2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63 836,4</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6F4874" w:rsidRDefault="00D068D5" w:rsidP="006F4874">
            <w:pPr>
              <w:jc w:val="center"/>
              <w:rPr>
                <w:b/>
                <w:bCs/>
                <w:sz w:val="16"/>
                <w:szCs w:val="16"/>
              </w:rPr>
            </w:pPr>
            <w:r w:rsidRPr="006F4874">
              <w:rPr>
                <w:b/>
                <w:bCs/>
                <w:sz w:val="16"/>
                <w:szCs w:val="16"/>
              </w:rPr>
              <w:t>2 817 580,5</w:t>
            </w:r>
          </w:p>
        </w:tc>
      </w:tr>
    </w:tbl>
    <w:p w:rsidR="005F689D" w:rsidRPr="006F4874" w:rsidRDefault="005F689D" w:rsidP="006F4874">
      <w:pPr>
        <w:pStyle w:val="a7"/>
      </w:pPr>
    </w:p>
    <w:p w:rsidR="005F689D" w:rsidRPr="006F4874" w:rsidRDefault="005F689D" w:rsidP="006F4874">
      <w:pPr>
        <w:pStyle w:val="a7"/>
        <w:sectPr w:rsidR="005F689D" w:rsidRPr="006F4874" w:rsidSect="00FC6D2E">
          <w:headerReference w:type="default" r:id="rId48"/>
          <w:pgSz w:w="16838" w:h="11906" w:orient="landscape"/>
          <w:pgMar w:top="1701" w:right="1134" w:bottom="851" w:left="1134" w:header="567" w:footer="510" w:gutter="0"/>
          <w:cols w:space="720"/>
          <w:docGrid w:linePitch="326"/>
        </w:sectPr>
      </w:pPr>
    </w:p>
    <w:p w:rsidR="005F689D" w:rsidRPr="006F4874" w:rsidRDefault="005F689D" w:rsidP="006F4874">
      <w:pPr>
        <w:pStyle w:val="20"/>
        <w:ind w:left="720" w:firstLine="0"/>
      </w:pPr>
      <w:bookmarkStart w:id="204" w:name="_Toc77580686"/>
      <w:bookmarkStart w:id="205" w:name="_Toc77778902"/>
      <w:bookmarkStart w:id="206" w:name="_Toc80702631"/>
      <w:r w:rsidRPr="006F4874">
        <w:lastRenderedPageBreak/>
        <w:t>Раздел 7. «Плановые значения показателей развития централизованной системы водоотведения»</w:t>
      </w:r>
      <w:bookmarkEnd w:id="204"/>
      <w:bookmarkEnd w:id="205"/>
      <w:bookmarkEnd w:id="206"/>
    </w:p>
    <w:p w:rsidR="005F689D" w:rsidRPr="006F4874" w:rsidRDefault="005F689D" w:rsidP="006F4874">
      <w:pPr>
        <w:pStyle w:val="a7"/>
      </w:pPr>
      <w:r w:rsidRPr="006F487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5F689D" w:rsidRPr="006F4874" w:rsidRDefault="005F689D" w:rsidP="006F4874">
      <w:pPr>
        <w:pStyle w:val="a7"/>
        <w:numPr>
          <w:ilvl w:val="0"/>
          <w:numId w:val="26"/>
        </w:numPr>
      </w:pPr>
      <w:r w:rsidRPr="006F4874">
        <w:t>Показатели надежности и бесперебойности водоотведения:</w:t>
      </w:r>
    </w:p>
    <w:p w:rsidR="005F689D" w:rsidRPr="006F4874" w:rsidRDefault="005F689D" w:rsidP="006F4874">
      <w:pPr>
        <w:pStyle w:val="a7"/>
        <w:numPr>
          <w:ilvl w:val="1"/>
          <w:numId w:val="26"/>
        </w:numPr>
      </w:pPr>
      <w:r w:rsidRPr="006F4874">
        <w:t>Удельное количество аварий и засоров в расчете на протяженность канализационной сети в год (ед.км);</w:t>
      </w:r>
    </w:p>
    <w:p w:rsidR="005F689D" w:rsidRPr="006F4874" w:rsidRDefault="005F689D" w:rsidP="006F4874">
      <w:pPr>
        <w:pStyle w:val="a7"/>
        <w:numPr>
          <w:ilvl w:val="0"/>
          <w:numId w:val="26"/>
        </w:numPr>
      </w:pPr>
      <w:r w:rsidRPr="006F4874">
        <w:t>Показатели качества очистки сточных вод:</w:t>
      </w:r>
    </w:p>
    <w:p w:rsidR="005F689D" w:rsidRPr="006F4874" w:rsidRDefault="005F689D" w:rsidP="006F4874">
      <w:pPr>
        <w:pStyle w:val="a7"/>
        <w:numPr>
          <w:ilvl w:val="1"/>
          <w:numId w:val="26"/>
        </w:numPr>
      </w:pPr>
      <w:r w:rsidRPr="006F4874">
        <w:t>Доля сточных вод, не подвергающихся очистке, в общем объеме сточных вод, сбрасываемых в ЦС ВО (%);</w:t>
      </w:r>
    </w:p>
    <w:p w:rsidR="005F689D" w:rsidRPr="006F4874" w:rsidRDefault="005F689D" w:rsidP="006F4874">
      <w:pPr>
        <w:pStyle w:val="a7"/>
        <w:numPr>
          <w:ilvl w:val="1"/>
          <w:numId w:val="26"/>
        </w:numPr>
      </w:pPr>
      <w:r w:rsidRPr="006F4874">
        <w:t>Доля проб сточных вод, не соответствующих установленным нормативам допустимых сбросов, лимитам на сбросы (%);</w:t>
      </w:r>
    </w:p>
    <w:p w:rsidR="005F689D" w:rsidRPr="006F4874" w:rsidRDefault="005F689D" w:rsidP="006F4874">
      <w:pPr>
        <w:pStyle w:val="a7"/>
        <w:numPr>
          <w:ilvl w:val="0"/>
          <w:numId w:val="26"/>
        </w:numPr>
      </w:pPr>
      <w:r w:rsidRPr="006F4874">
        <w:t>Показатели энергетической эффективности:</w:t>
      </w:r>
    </w:p>
    <w:p w:rsidR="005F689D" w:rsidRPr="006F4874" w:rsidRDefault="005F689D" w:rsidP="006F4874">
      <w:pPr>
        <w:pStyle w:val="a7"/>
        <w:numPr>
          <w:ilvl w:val="1"/>
          <w:numId w:val="26"/>
        </w:numPr>
      </w:pPr>
      <w:r w:rsidRPr="006F4874">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5F689D" w:rsidRPr="006F4874" w:rsidRDefault="005F689D" w:rsidP="006F4874">
      <w:pPr>
        <w:pStyle w:val="a7"/>
        <w:numPr>
          <w:ilvl w:val="1"/>
          <w:numId w:val="26"/>
        </w:numPr>
      </w:pPr>
      <w:r w:rsidRPr="006F4874">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5F689D" w:rsidRPr="006F4874" w:rsidRDefault="005F689D" w:rsidP="006F4874">
      <w:pPr>
        <w:pStyle w:val="a7"/>
      </w:pPr>
      <w:r w:rsidRPr="006F487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МО «Киселевский городской округ» не установлены.</w:t>
      </w:r>
    </w:p>
    <w:p w:rsidR="005F689D" w:rsidRPr="006F4874" w:rsidRDefault="005F689D" w:rsidP="006F4874">
      <w:pPr>
        <w:pStyle w:val="a7"/>
      </w:pPr>
      <w:r w:rsidRPr="006F4874">
        <w:t xml:space="preserve">Фактические и плановые значения показателей развития ЦС ВО МО «Киселевский городской округ»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2021-2031 гг.) определены из условия реализации мероприятий, предусмотренных в подразделе </w:t>
      </w:r>
      <w:r w:rsidRPr="006F4874">
        <w:rPr>
          <w:u w:val="single"/>
        </w:rPr>
        <w:t>2.4.2</w:t>
      </w:r>
      <w:r w:rsidRPr="006F4874">
        <w:t>.</w:t>
      </w:r>
    </w:p>
    <w:p w:rsidR="005F689D" w:rsidRPr="006F4874" w:rsidRDefault="005F689D" w:rsidP="006F4874">
      <w:pPr>
        <w:pStyle w:val="a7"/>
      </w:pPr>
      <w:r w:rsidRPr="006F4874">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по ЦС ВО МО «Киселевский городской округ» приведены в таблице 2.7.1. </w:t>
      </w:r>
    </w:p>
    <w:p w:rsidR="006F4874" w:rsidRPr="006F4874" w:rsidRDefault="006F4874" w:rsidP="006F4874">
      <w:pPr>
        <w:pStyle w:val="ad"/>
      </w:pPr>
      <w:r w:rsidRPr="006F4874">
        <w:lastRenderedPageBreak/>
        <w:t xml:space="preserve">Таблица </w:t>
      </w:r>
      <w:r w:rsidR="00705C05">
        <w:fldChar w:fldCharType="begin"/>
      </w:r>
      <w:r w:rsidR="00705C05">
        <w:instrText xml:space="preserve"> STYLEREF 2 \s </w:instrText>
      </w:r>
      <w:r w:rsidR="00705C05">
        <w:fldChar w:fldCharType="separate"/>
      </w:r>
      <w:r w:rsidR="00342B0D">
        <w:rPr>
          <w:noProof/>
        </w:rPr>
        <w:t>2.7</w:t>
      </w:r>
      <w:r w:rsidR="00705C05">
        <w:rPr>
          <w:noProof/>
        </w:rPr>
        <w:fldChar w:fldCharType="end"/>
      </w:r>
      <w:r w:rsidRPr="006F4874">
        <w:t>.</w:t>
      </w:r>
      <w:r w:rsidR="00705C05">
        <w:fldChar w:fldCharType="begin"/>
      </w:r>
      <w:r w:rsidR="00705C05">
        <w:instrText xml:space="preserve"> SEQ Таблица \* ARABIC</w:instrText>
      </w:r>
      <w:r w:rsidR="00705C05">
        <w:instrText xml:space="preserve"> \s 2 </w:instrText>
      </w:r>
      <w:r w:rsidR="00705C05">
        <w:fldChar w:fldCharType="separate"/>
      </w:r>
      <w:r w:rsidR="00342B0D">
        <w:rPr>
          <w:noProof/>
        </w:rPr>
        <w:t>1</w:t>
      </w:r>
      <w:r w:rsidR="00705C05">
        <w:rPr>
          <w:noProof/>
        </w:rPr>
        <w:fldChar w:fldCharType="end"/>
      </w:r>
      <w:r w:rsidRPr="006F4874">
        <w:t xml:space="preserve"> – Фактические и плановые значения показателей надежности и бесперебойности водоотведения по ЦС ВО МО «Киселевский городской округ»</w:t>
      </w:r>
    </w:p>
    <w:tbl>
      <w:tblPr>
        <w:tblW w:w="5000" w:type="pct"/>
        <w:tblLook w:val="04A0" w:firstRow="1" w:lastRow="0" w:firstColumn="1" w:lastColumn="0" w:noHBand="0" w:noVBand="1"/>
      </w:tblPr>
      <w:tblGrid>
        <w:gridCol w:w="517"/>
        <w:gridCol w:w="1444"/>
        <w:gridCol w:w="765"/>
        <w:gridCol w:w="553"/>
        <w:gridCol w:w="553"/>
        <w:gridCol w:w="551"/>
        <w:gridCol w:w="551"/>
        <w:gridCol w:w="551"/>
        <w:gridCol w:w="551"/>
        <w:gridCol w:w="551"/>
        <w:gridCol w:w="551"/>
        <w:gridCol w:w="551"/>
        <w:gridCol w:w="551"/>
        <w:gridCol w:w="551"/>
        <w:gridCol w:w="553"/>
      </w:tblGrid>
      <w:tr w:rsidR="006F4874" w:rsidRPr="006F4874" w:rsidTr="00967849">
        <w:trPr>
          <w:trHeight w:val="1145"/>
        </w:trPr>
        <w:tc>
          <w:tcPr>
            <w:tcW w:w="2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 п.п.</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Наименование ТЗ ВО/</w:t>
            </w:r>
            <w:r w:rsidRPr="006F4874">
              <w:rPr>
                <w:b/>
                <w:bCs/>
                <w:sz w:val="16"/>
                <w:szCs w:val="16"/>
              </w:rPr>
              <w:br/>
              <w:t>Наименование показателя</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Ед. изм.</w:t>
            </w:r>
          </w:p>
        </w:tc>
        <w:tc>
          <w:tcPr>
            <w:tcW w:w="29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Фактические значения</w:t>
            </w:r>
          </w:p>
        </w:tc>
        <w:tc>
          <w:tcPr>
            <w:tcW w:w="3248" w:type="pct"/>
            <w:gridSpan w:val="11"/>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Плановые значения</w:t>
            </w:r>
          </w:p>
        </w:tc>
      </w:tr>
      <w:tr w:rsidR="006F4874" w:rsidRPr="006F4874" w:rsidTr="006F4874">
        <w:trPr>
          <w:trHeight w:val="551"/>
        </w:trPr>
        <w:tc>
          <w:tcPr>
            <w:tcW w:w="27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77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40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6F4874" w:rsidRDefault="006F4874" w:rsidP="006F4874">
            <w:pPr>
              <w:rPr>
                <w:b/>
                <w:bCs/>
                <w:sz w:val="16"/>
                <w:szCs w:val="16"/>
              </w:rPr>
            </w:pP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2020 г.</w:t>
            </w: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2021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2022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2023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2024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2025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2026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2027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2028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2029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2030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6F4874" w:rsidRDefault="006F4874" w:rsidP="006F4874">
            <w:pPr>
              <w:jc w:val="center"/>
              <w:rPr>
                <w:b/>
                <w:bCs/>
                <w:sz w:val="16"/>
                <w:szCs w:val="16"/>
              </w:rPr>
            </w:pPr>
            <w:r w:rsidRPr="006F4874">
              <w:rPr>
                <w:b/>
                <w:bCs/>
                <w:sz w:val="16"/>
                <w:szCs w:val="16"/>
              </w:rPr>
              <w:t>2031 г.</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надежности и бесперебойности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Удельное количество аварий и засоров в расчете на протяженность канализационной сети в год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ед./км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14,92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14,40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13,89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13,41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12,94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12,48</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12,05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11,22</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2.1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качества очистки сточных вод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2.1.1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Доля сточных вод, не подвергающихся очистке, в общем объеме сточных вод, сбрасываемых в ЦС ВО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w:t>
            </w:r>
          </w:p>
        </w:tc>
      </w:tr>
      <w:tr w:rsidR="006F4874" w:rsidRPr="006F4874" w:rsidTr="00967849">
        <w:trPr>
          <w:trHeight w:val="1020"/>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2.1.2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≤5</w:t>
            </w:r>
          </w:p>
        </w:tc>
      </w:tr>
      <w:tr w:rsidR="006F4874" w:rsidRPr="006F4874" w:rsidTr="00967849">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3.1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b/>
                <w:bCs/>
                <w:sz w:val="16"/>
                <w:szCs w:val="16"/>
              </w:rPr>
            </w:pPr>
            <w:r w:rsidRPr="006F4874">
              <w:rPr>
                <w:b/>
                <w:bCs/>
                <w:sz w:val="16"/>
                <w:szCs w:val="16"/>
              </w:rPr>
              <w:t>Показатели энергетической эффективности</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w:t>
            </w:r>
          </w:p>
        </w:tc>
      </w:tr>
      <w:tr w:rsidR="006F4874" w:rsidRPr="006F4874" w:rsidTr="00967849">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3.1.1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0,21</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0,63</w:t>
            </w:r>
          </w:p>
        </w:tc>
      </w:tr>
      <w:tr w:rsidR="006F4874" w:rsidRPr="006F4874" w:rsidTr="00967849">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3.1.2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0,43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6F4874" w:rsidRDefault="006F4874" w:rsidP="006F4874">
            <w:pPr>
              <w:jc w:val="center"/>
              <w:rPr>
                <w:sz w:val="16"/>
                <w:szCs w:val="16"/>
              </w:rPr>
            </w:pPr>
            <w:r w:rsidRPr="006F4874">
              <w:rPr>
                <w:sz w:val="16"/>
                <w:szCs w:val="16"/>
              </w:rPr>
              <w:t>0,32</w:t>
            </w:r>
          </w:p>
        </w:tc>
      </w:tr>
    </w:tbl>
    <w:p w:rsidR="006F4874" w:rsidRPr="006F4874" w:rsidRDefault="006F4874" w:rsidP="006F4874">
      <w:pPr>
        <w:pStyle w:val="ad"/>
      </w:pPr>
    </w:p>
    <w:p w:rsidR="005F689D" w:rsidRPr="006F4874" w:rsidRDefault="005F689D" w:rsidP="006F4874">
      <w:pPr>
        <w:pStyle w:val="a7"/>
        <w:sectPr w:rsidR="005F689D" w:rsidRPr="006F4874" w:rsidSect="00E754BB">
          <w:headerReference w:type="default" r:id="rId49"/>
          <w:pgSz w:w="11906" w:h="16838" w:code="9"/>
          <w:pgMar w:top="1134" w:right="851" w:bottom="1134" w:left="1701" w:header="567" w:footer="567" w:gutter="0"/>
          <w:cols w:space="708"/>
          <w:docGrid w:linePitch="360"/>
        </w:sectPr>
      </w:pPr>
    </w:p>
    <w:p w:rsidR="005F689D" w:rsidRPr="006F4874" w:rsidRDefault="005F689D" w:rsidP="00472F3B">
      <w:pPr>
        <w:pStyle w:val="20"/>
        <w:spacing w:before="0" w:after="0"/>
        <w:ind w:left="720" w:firstLine="0"/>
      </w:pPr>
      <w:bookmarkStart w:id="207" w:name="_Toc77580687"/>
      <w:bookmarkStart w:id="208" w:name="_Toc77778903"/>
      <w:bookmarkStart w:id="209" w:name="_Toc80702632"/>
      <w:r w:rsidRPr="006F4874">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7"/>
      <w:bookmarkEnd w:id="208"/>
      <w:bookmarkEnd w:id="209"/>
    </w:p>
    <w:p w:rsidR="00472F3B" w:rsidRDefault="00472F3B" w:rsidP="00472F3B">
      <w:pPr>
        <w:pStyle w:val="a7"/>
        <w:spacing w:before="0" w:after="0"/>
      </w:pPr>
    </w:p>
    <w:p w:rsidR="00472AA3" w:rsidRPr="00C43BED" w:rsidRDefault="00472AA3" w:rsidP="00472F3B">
      <w:pPr>
        <w:pStyle w:val="a7"/>
        <w:spacing w:before="0" w:after="0"/>
      </w:pPr>
      <w:r w:rsidRPr="00C43BED">
        <w:t>В соответствии с ФЗ РФ от 07.12.2011 № 416-ФЗ по вопросам эксплуатации бесхозяйных объектов определено следующее:</w:t>
      </w:r>
    </w:p>
    <w:p w:rsidR="00472AA3" w:rsidRPr="00C43BED" w:rsidRDefault="00472AA3" w:rsidP="00472F3B">
      <w:pPr>
        <w:pStyle w:val="a7"/>
        <w:numPr>
          <w:ilvl w:val="0"/>
          <w:numId w:val="33"/>
        </w:numPr>
        <w:spacing w:before="0" w:after="0"/>
        <w:ind w:left="851" w:hanging="284"/>
      </w:pPr>
      <w:r w:rsidRPr="00C43BED">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472AA3" w:rsidRPr="00C43BED" w:rsidRDefault="00472AA3" w:rsidP="00472AA3">
      <w:pPr>
        <w:pStyle w:val="a7"/>
        <w:numPr>
          <w:ilvl w:val="0"/>
          <w:numId w:val="33"/>
        </w:numPr>
        <w:ind w:left="851" w:hanging="284"/>
      </w:pPr>
      <w:r w:rsidRPr="00C43BED">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72AA3" w:rsidRPr="00C43BED" w:rsidRDefault="00472AA3" w:rsidP="00472AA3">
      <w:pPr>
        <w:pStyle w:val="a7"/>
        <w:numPr>
          <w:ilvl w:val="0"/>
          <w:numId w:val="33"/>
        </w:numPr>
        <w:ind w:left="851" w:hanging="284"/>
      </w:pPr>
      <w:r w:rsidRPr="00C43BED">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472AA3" w:rsidRDefault="00472AA3" w:rsidP="00472AA3">
      <w:pPr>
        <w:pStyle w:val="a7"/>
        <w:ind w:firstLine="0"/>
        <w:contextualSpacing/>
      </w:pPr>
      <w:r w:rsidRPr="00C43BED">
        <w:t>Бесхозяйные объекты ЦС ВО на территории МО «Киселевский городской округ» отсутствуют.</w:t>
      </w:r>
    </w:p>
    <w:p w:rsidR="001B7C01" w:rsidRPr="00472F3B" w:rsidRDefault="001B7C01" w:rsidP="00472AA3">
      <w:pPr>
        <w:pStyle w:val="a7"/>
        <w:ind w:firstLine="0"/>
        <w:contextualSpacing/>
        <w:rPr>
          <w:sz w:val="22"/>
          <w:szCs w:val="22"/>
        </w:rPr>
      </w:pPr>
    </w:p>
    <w:p w:rsidR="00472F3B" w:rsidRPr="00472F3B" w:rsidRDefault="00472F3B" w:rsidP="00472AA3">
      <w:pPr>
        <w:pStyle w:val="a7"/>
        <w:ind w:firstLine="0"/>
        <w:contextualSpacing/>
        <w:rPr>
          <w:sz w:val="22"/>
          <w:szCs w:val="22"/>
        </w:rPr>
      </w:pPr>
    </w:p>
    <w:p w:rsidR="00967849" w:rsidRDefault="00373C10" w:rsidP="00472AA3">
      <w:pPr>
        <w:pStyle w:val="a7"/>
        <w:ind w:firstLine="0"/>
        <w:contextualSpacing/>
      </w:pPr>
      <w:r>
        <w:t xml:space="preserve">Исполняющий обязанности </w:t>
      </w:r>
      <w:r w:rsidR="00967849">
        <w:t>з</w:t>
      </w:r>
      <w:r>
        <w:t xml:space="preserve">аместителя </w:t>
      </w:r>
    </w:p>
    <w:p w:rsidR="00967849" w:rsidRDefault="00373C10" w:rsidP="00967849">
      <w:pPr>
        <w:pStyle w:val="a7"/>
        <w:ind w:firstLine="0"/>
        <w:contextualSpacing/>
      </w:pPr>
      <w:r>
        <w:t>главы  Киселевского</w:t>
      </w:r>
      <w:r w:rsidR="00967849">
        <w:t xml:space="preserve"> </w:t>
      </w:r>
      <w:r>
        <w:t>городского округа</w:t>
      </w:r>
    </w:p>
    <w:p w:rsidR="00373C10" w:rsidRPr="006F4874" w:rsidRDefault="00373C10" w:rsidP="00472AA3">
      <w:pPr>
        <w:pStyle w:val="a7"/>
        <w:ind w:firstLine="0"/>
        <w:contextualSpacing/>
        <w:rPr>
          <w:lang w:eastAsia="ru-RU"/>
        </w:rPr>
      </w:pPr>
      <w:r>
        <w:t>(по ЖКХ и благоустройству)</w:t>
      </w:r>
      <w:r>
        <w:tab/>
      </w:r>
      <w:r>
        <w:tab/>
      </w:r>
      <w:r>
        <w:tab/>
      </w:r>
      <w:r>
        <w:tab/>
      </w:r>
      <w:r>
        <w:tab/>
      </w:r>
      <w:r w:rsidR="00967849">
        <w:tab/>
      </w:r>
      <w:r w:rsidR="00967849">
        <w:tab/>
      </w:r>
      <w:r w:rsidR="000C4359">
        <w:t>М.В. Хитрова</w:t>
      </w:r>
    </w:p>
    <w:sectPr w:rsidR="00373C10" w:rsidRPr="006F4874" w:rsidSect="00E754BB">
      <w:pgSz w:w="11906" w:h="16838"/>
      <w:pgMar w:top="1134" w:right="851" w:bottom="1134"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C05" w:rsidRDefault="00705C05" w:rsidP="00F633EE">
      <w:r>
        <w:separator/>
      </w:r>
    </w:p>
    <w:p w:rsidR="00705C05" w:rsidRDefault="00705C05"/>
  </w:endnote>
  <w:endnote w:type="continuationSeparator" w:id="0">
    <w:p w:rsidR="00705C05" w:rsidRDefault="00705C05" w:rsidP="00F633EE">
      <w:r>
        <w:continuationSeparator/>
      </w:r>
    </w:p>
    <w:p w:rsidR="00705C05" w:rsidRDefault="00705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233205601"/>
      <w:docPartObj>
        <w:docPartGallery w:val="Page Numbers (Bottom of Page)"/>
        <w:docPartUnique/>
      </w:docPartObj>
    </w:sdtPr>
    <w:sdtEndPr>
      <w:rPr>
        <w:u w:val="none"/>
      </w:rPr>
    </w:sdtEndPr>
    <w:sdtContent>
      <w:p w:rsidR="00BD07AA" w:rsidRPr="00C11048" w:rsidRDefault="00BD07AA"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739548861"/>
      <w:docPartObj>
        <w:docPartGallery w:val="Page Numbers (Bottom of Page)"/>
        <w:docPartUnique/>
      </w:docPartObj>
    </w:sdtPr>
    <w:sdtEndPr>
      <w:rPr>
        <w:u w:val="none"/>
      </w:rPr>
    </w:sdtEndPr>
    <w:sdtContent>
      <w:p w:rsidR="00BD07AA" w:rsidRPr="00C11048" w:rsidRDefault="00BD07AA"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C05" w:rsidRDefault="00705C05" w:rsidP="00F633EE">
      <w:r>
        <w:separator/>
      </w:r>
    </w:p>
    <w:p w:rsidR="00705C05" w:rsidRDefault="00705C05"/>
  </w:footnote>
  <w:footnote w:type="continuationSeparator" w:id="0">
    <w:p w:rsidR="00705C05" w:rsidRDefault="00705C05" w:rsidP="00F633EE">
      <w:r>
        <w:continuationSeparator/>
      </w:r>
    </w:p>
    <w:p w:rsidR="00705C05" w:rsidRDefault="00705C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208793"/>
      <w:docPartObj>
        <w:docPartGallery w:val="Page Numbers (Top of Page)"/>
        <w:docPartUnique/>
      </w:docPartObj>
    </w:sdtPr>
    <w:sdtEndPr/>
    <w:sdtContent>
      <w:p w:rsidR="00BD07AA" w:rsidRDefault="00BD07AA">
        <w:pPr>
          <w:pStyle w:val="af9"/>
          <w:jc w:val="center"/>
        </w:pPr>
        <w:r>
          <w:fldChar w:fldCharType="begin"/>
        </w:r>
        <w:r>
          <w:instrText>PAGE   \* MERGEFORMAT</w:instrText>
        </w:r>
        <w:r>
          <w:fldChar w:fldCharType="separate"/>
        </w:r>
        <w:r w:rsidR="00DE6B43">
          <w:rPr>
            <w:noProof/>
          </w:rPr>
          <w:t>22</w:t>
        </w:r>
        <w:r>
          <w:fldChar w:fldCharType="end"/>
        </w:r>
      </w:p>
    </w:sdtContent>
  </w:sdt>
  <w:p w:rsidR="00BD07AA" w:rsidRPr="00E754BB" w:rsidRDefault="00BD07AA" w:rsidP="00E754BB">
    <w:pPr>
      <w:pStyle w:val="af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263127"/>
      <w:docPartObj>
        <w:docPartGallery w:val="Page Numbers (Margins)"/>
        <w:docPartUnique/>
      </w:docPartObj>
    </w:sdtPr>
    <w:sdtEndPr/>
    <w:sdtContent>
      <w:p w:rsidR="00BD07AA" w:rsidRPr="00E754BB" w:rsidRDefault="00BD07AA" w:rsidP="00E754BB">
        <w:pPr>
          <w:pStyle w:val="af9"/>
        </w:pPr>
        <w:r>
          <w:rPr>
            <w:noProof/>
          </w:rPr>
          <mc:AlternateContent>
            <mc:Choice Requires="wps">
              <w:drawing>
                <wp:anchor distT="0" distB="0" distL="114300" distR="114300" simplePos="0" relativeHeight="251667456" behindDoc="0" locked="0" layoutInCell="0" allowOverlap="1" wp14:anchorId="08901AE0" wp14:editId="1B63C83D">
                  <wp:simplePos x="0" y="0"/>
                  <wp:positionH relativeFrom="rightMargin">
                    <wp:align>center</wp:align>
                  </wp:positionH>
                  <wp:positionV relativeFrom="page">
                    <wp:align>center</wp:align>
                  </wp:positionV>
                  <wp:extent cx="409575" cy="895350"/>
                  <wp:effectExtent l="0" t="0" r="9525" b="0"/>
                  <wp:wrapNone/>
                  <wp:docPr id="1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43641233"/>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82</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01AE0" id="_x0000_s1030" style="position:absolute;margin-left:0;margin-top:0;width:32.25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243641233"/>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82</w:t>
                            </w:r>
                            <w:r w:rsidRPr="00BB679C">
                              <w:rPr>
                                <w:rFonts w:eastAsiaTheme="majorEastAsia"/>
                              </w:rPr>
                              <w:fldChar w:fldCharType="end"/>
                            </w:r>
                          </w:p>
                        </w:sdtContent>
                      </w:sdt>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630677"/>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92</w:t>
        </w:r>
        <w:r w:rsidRPr="00E754BB">
          <w:fldChar w:fldCharType="end"/>
        </w:r>
      </w:p>
    </w:sdtContent>
  </w:sdt>
  <w:p w:rsidR="00BD07AA" w:rsidRPr="00E754BB" w:rsidRDefault="00BD07AA" w:rsidP="00E754BB">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69504" behindDoc="0" locked="0" layoutInCell="0" allowOverlap="1" wp14:anchorId="5E057CDD" wp14:editId="139406AD">
              <wp:simplePos x="0" y="0"/>
              <wp:positionH relativeFrom="rightMargin">
                <wp:align>center</wp:align>
              </wp:positionH>
              <wp:positionV relativeFrom="page">
                <wp:align>center</wp:align>
              </wp:positionV>
              <wp:extent cx="352425" cy="895350"/>
              <wp:effectExtent l="0" t="0" r="9525" b="0"/>
              <wp:wrapNone/>
              <wp:docPr id="2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9013135"/>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93</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7CDD" id="_x0000_s1031" style="position:absolute;margin-left:0;margin-top:0;width:27.75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" o:allowincell="f" stroked="f">
              <v:textbox style="layout-flow:vertical">
                <w:txbxContent>
                  <w:sdt>
                    <w:sdtPr>
                      <w:rPr>
                        <w:rFonts w:asciiTheme="majorHAnsi" w:eastAsiaTheme="majorEastAsia" w:hAnsiTheme="majorHAnsi" w:cstheme="majorBidi"/>
                        <w:sz w:val="48"/>
                        <w:szCs w:val="48"/>
                      </w:rPr>
                      <w:id w:val="-129013135"/>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93</w:t>
                        </w:r>
                        <w:r w:rsidRPr="00BB679C">
                          <w:rPr>
                            <w:rFonts w:eastAsiaTheme="majorEastAsia"/>
                          </w:rPr>
                          <w:fldChar w:fldCharType="end"/>
                        </w:r>
                      </w:p>
                    </w:sdtContent>
                  </w:sdt>
                </w:txbxContent>
              </v:textbox>
              <w10:wrap anchorx="margin"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222993"/>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96</w:t>
        </w:r>
        <w:r w:rsidRPr="00E754BB">
          <w:fldChar w:fldCharType="end"/>
        </w:r>
      </w:p>
    </w:sdtContent>
  </w:sdt>
  <w:p w:rsidR="00BD07AA" w:rsidRPr="00E754BB" w:rsidRDefault="00BD07AA" w:rsidP="00E754BB">
    <w:pPr>
      <w:pStyle w:val="af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705C05">
    <w:pPr>
      <w:pStyle w:val="af9"/>
      <w:jc w:val="center"/>
    </w:pPr>
    <w:sdt>
      <w:sdtPr>
        <w:id w:val="-361058717"/>
        <w:docPartObj>
          <w:docPartGallery w:val="Page Numbers (Top of Page)"/>
          <w:docPartUnique/>
        </w:docPartObj>
      </w:sdtPr>
      <w:sdtEndPr/>
      <w:sdtContent/>
    </w:sdt>
  </w:p>
  <w:p w:rsidR="00BD07AA" w:rsidRPr="00E754BB" w:rsidRDefault="00BD07AA" w:rsidP="00E754BB">
    <w:pPr>
      <w:pStyle w:val="af9"/>
    </w:pPr>
    <w:r>
      <w:rPr>
        <w:noProof/>
      </w:rPr>
      <mc:AlternateContent>
        <mc:Choice Requires="wps">
          <w:drawing>
            <wp:anchor distT="0" distB="0" distL="114300" distR="114300" simplePos="0" relativeHeight="251671552" behindDoc="0" locked="0" layoutInCell="0" allowOverlap="1" wp14:anchorId="30D0CCE7" wp14:editId="55517A48">
              <wp:simplePos x="0" y="0"/>
              <wp:positionH relativeFrom="rightMargin">
                <wp:align>center</wp:align>
              </wp:positionH>
              <wp:positionV relativeFrom="page">
                <wp:align>center</wp:align>
              </wp:positionV>
              <wp:extent cx="323850" cy="895350"/>
              <wp:effectExtent l="0" t="0" r="0" b="0"/>
              <wp:wrapNone/>
              <wp:docPr id="2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42460299"/>
                          </w:sdtPr>
                          <w:sdtEndPr/>
                          <w:sdtContent>
                            <w:p w:rsidR="00BD07AA" w:rsidRDefault="00BD07AA">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DE6B43" w:rsidRPr="00DE6B43">
                                <w:rPr>
                                  <w:rFonts w:eastAsiaTheme="majorEastAsia"/>
                                  <w:noProof/>
                                </w:rPr>
                                <w:t>97</w:t>
                              </w:r>
                              <w:r w:rsidRPr="00516FBF">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CCE7" id="_x0000_s1032" style="position:absolute;margin-left:0;margin-top:0;width:25.5pt;height:70.5pt;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" o:allowincell="f" stroked="f">
              <v:textbox style="layout-flow:vertical">
                <w:txbxContent>
                  <w:sdt>
                    <w:sdtPr>
                      <w:rPr>
                        <w:rFonts w:asciiTheme="majorHAnsi" w:eastAsiaTheme="majorEastAsia" w:hAnsiTheme="majorHAnsi" w:cstheme="majorBidi"/>
                        <w:sz w:val="48"/>
                        <w:szCs w:val="48"/>
                      </w:rPr>
                      <w:id w:val="1642460299"/>
                    </w:sdtPr>
                    <w:sdtEndPr/>
                    <w:sdtContent>
                      <w:p w:rsidR="00BD07AA" w:rsidRDefault="00BD07AA">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DE6B43" w:rsidRPr="00DE6B43">
                          <w:rPr>
                            <w:rFonts w:eastAsiaTheme="majorEastAsia"/>
                            <w:noProof/>
                          </w:rPr>
                          <w:t>97</w:t>
                        </w:r>
                        <w:r w:rsidRPr="00516FBF">
                          <w:rPr>
                            <w:rFonts w:eastAsiaTheme="majorEastAsia"/>
                          </w:rPr>
                          <w:fldChar w:fldCharType="end"/>
                        </w:r>
                      </w:p>
                    </w:sdtContent>
                  </w:sdt>
                </w:txbxContent>
              </v:textbox>
              <w10:wrap anchorx="margin"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091559"/>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112</w:t>
        </w:r>
        <w:r w:rsidRPr="00E754BB">
          <w:fldChar w:fldCharType="end"/>
        </w:r>
      </w:p>
    </w:sdtContent>
  </w:sdt>
  <w:p w:rsidR="00BD07AA" w:rsidRPr="00E754BB" w:rsidRDefault="00BD07AA" w:rsidP="00E754BB">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73600" behindDoc="0" locked="0" layoutInCell="0" allowOverlap="1" wp14:anchorId="31CCF71F" wp14:editId="1F31275F">
              <wp:simplePos x="0" y="0"/>
              <wp:positionH relativeFrom="rightMargin">
                <wp:align>center</wp:align>
              </wp:positionH>
              <wp:positionV relativeFrom="page">
                <wp:align>center</wp:align>
              </wp:positionV>
              <wp:extent cx="371475" cy="895350"/>
              <wp:effectExtent l="0" t="0" r="9525" b="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7644536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CF71F" id="_x0000_s1033" style="position:absolute;margin-left:0;margin-top:0;width:29.25pt;height:70.5pt;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" o:allowincell="f" stroked="f">
              <v:textbox style="layout-flow:vertical">
                <w:txbxContent>
                  <w:sdt>
                    <w:sdtPr>
                      <w:rPr>
                        <w:rFonts w:asciiTheme="majorHAnsi" w:eastAsiaTheme="majorEastAsia" w:hAnsiTheme="majorHAnsi" w:cstheme="majorBidi"/>
                        <w:sz w:val="48"/>
                        <w:szCs w:val="48"/>
                      </w:rPr>
                      <w:id w:val="-147644536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113</w:t>
                        </w:r>
                        <w:r w:rsidRPr="00FC6D2E">
                          <w:rPr>
                            <w:rFonts w:eastAsiaTheme="majorEastAsia"/>
                          </w:rPr>
                          <w:fldChar w:fldCharType="end"/>
                        </w:r>
                      </w:p>
                    </w:sdtContent>
                  </w:sdt>
                </w:txbxContent>
              </v:textbox>
              <w10:wrap anchorx="margin"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964798"/>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114</w:t>
        </w:r>
        <w:r w:rsidRPr="00E754BB">
          <w:fldChar w:fldCharType="end"/>
        </w:r>
      </w:p>
    </w:sdtContent>
  </w:sdt>
  <w:p w:rsidR="00BD07AA" w:rsidRPr="00E754BB" w:rsidRDefault="00BD07AA" w:rsidP="00E754BB">
    <w:pPr>
      <w:pStyle w:val="af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75648" behindDoc="0" locked="0" layoutInCell="0" allowOverlap="1" wp14:anchorId="3BC02973" wp14:editId="5602F49F">
              <wp:simplePos x="0" y="0"/>
              <wp:positionH relativeFrom="rightMargin">
                <wp:align>center</wp:align>
              </wp:positionH>
              <wp:positionV relativeFrom="page">
                <wp:align>center</wp:align>
              </wp:positionV>
              <wp:extent cx="342900" cy="895350"/>
              <wp:effectExtent l="0" t="0" r="0" b="0"/>
              <wp:wrapNone/>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6321258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115</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2973" id="_x0000_s1034" style="position:absolute;margin-left:0;margin-top:0;width:27pt;height:70.5pt;z-index:25167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156321258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115</w:t>
                        </w:r>
                        <w:r w:rsidRPr="00FC6D2E">
                          <w:rPr>
                            <w:rFonts w:eastAsiaTheme="majorEastAsia"/>
                          </w:rPr>
                          <w:fldChar w:fldCharType="end"/>
                        </w:r>
                      </w:p>
                    </w:sdtContent>
                  </w:sdt>
                </w:txbxContent>
              </v:textbox>
              <w10:wrap anchorx="margin"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635363"/>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116</w:t>
        </w:r>
        <w:r w:rsidRPr="00E754BB">
          <w:fldChar w:fldCharType="end"/>
        </w:r>
      </w:p>
    </w:sdtContent>
  </w:sdt>
  <w:p w:rsidR="00BD07AA" w:rsidRPr="00E754BB" w:rsidRDefault="00BD07AA" w:rsidP="00E754B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59264" behindDoc="0" locked="0" layoutInCell="0" allowOverlap="1" wp14:anchorId="0A668766" wp14:editId="1A64FB8B">
              <wp:simplePos x="0" y="0"/>
              <wp:positionH relativeFrom="rightMargin">
                <wp:align>center</wp:align>
              </wp:positionH>
              <wp:positionV relativeFrom="page">
                <wp:align>center</wp:align>
              </wp:positionV>
              <wp:extent cx="342900" cy="895350"/>
              <wp:effectExtent l="0" t="0" r="0" b="0"/>
              <wp:wrapNone/>
              <wp:docPr id="5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2090611917"/>
                          </w:sdtPr>
                          <w:sdtEndPr/>
                          <w:sdtContent>
                            <w:p w:rsidR="00BD07AA" w:rsidRPr="00867ADA" w:rsidRDefault="00BD07A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DE6B43" w:rsidRPr="00DE6B43">
                                <w:rPr>
                                  <w:rFonts w:eastAsiaTheme="majorEastAsia"/>
                                  <w:noProof/>
                                </w:rPr>
                                <w:t>34</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68766" id="Прямоугольник 9" o:spid="_x0000_s1026" style="position:absolute;margin-left:0;margin-top:0;width:27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" o:allowincell="f" stroked="f">
              <v:textbox style="layout-flow:vertical">
                <w:txbxContent>
                  <w:sdt>
                    <w:sdtPr>
                      <w:rPr>
                        <w:rFonts w:eastAsiaTheme="majorEastAsia"/>
                      </w:rPr>
                      <w:id w:val="-2090611917"/>
                    </w:sdtPr>
                    <w:sdtEndPr/>
                    <w:sdtContent>
                      <w:p w:rsidR="00BD07AA" w:rsidRPr="00867ADA" w:rsidRDefault="00BD07A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DE6B43" w:rsidRPr="00DE6B43">
                          <w:rPr>
                            <w:rFonts w:eastAsiaTheme="majorEastAsia"/>
                            <w:noProof/>
                          </w:rPr>
                          <w:t>34</w:t>
                        </w:r>
                        <w:r w:rsidRPr="00867ADA">
                          <w:rPr>
                            <w:rFonts w:eastAsiaTheme="majorEastAsia"/>
                          </w:rPr>
                          <w:fldChar w:fldCharType="end"/>
                        </w:r>
                      </w:p>
                    </w:sdtContent>
                  </w:sdt>
                </w:txbxContent>
              </v:textbox>
              <w10:wrap anchorx="margin"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77696" behindDoc="0" locked="0" layoutInCell="0" allowOverlap="1" wp14:anchorId="4A6F5B6B" wp14:editId="2D12E1AD">
              <wp:simplePos x="0" y="0"/>
              <wp:positionH relativeFrom="rightMargin">
                <wp:align>center</wp:align>
              </wp:positionH>
              <wp:positionV relativeFrom="page">
                <wp:align>center</wp:align>
              </wp:positionV>
              <wp:extent cx="352425" cy="895350"/>
              <wp:effectExtent l="0" t="0" r="9525" b="0"/>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37123747"/>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117</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5B6B" id="_x0000_s1035" style="position:absolute;margin-left:0;margin-top:0;width:27.75pt;height:70.5pt;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" o:allowincell="f" stroked="f">
              <v:textbox style="layout-flow:vertical">
                <w:txbxContent>
                  <w:sdt>
                    <w:sdtPr>
                      <w:rPr>
                        <w:rFonts w:asciiTheme="majorHAnsi" w:eastAsiaTheme="majorEastAsia" w:hAnsiTheme="majorHAnsi" w:cstheme="majorBidi"/>
                        <w:sz w:val="48"/>
                        <w:szCs w:val="48"/>
                      </w:rPr>
                      <w:id w:val="-1037123747"/>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117</w:t>
                        </w:r>
                        <w:r w:rsidRPr="00FC6D2E">
                          <w:rPr>
                            <w:rFonts w:eastAsiaTheme="majorEastAsia"/>
                          </w:rPr>
                          <w:fldChar w:fldCharType="end"/>
                        </w:r>
                      </w:p>
                    </w:sdtContent>
                  </w:sdt>
                </w:txbxContent>
              </v:textbox>
              <w10:wrap anchorx="margin"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914374"/>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118</w:t>
        </w:r>
        <w:r w:rsidRPr="00E754BB">
          <w:fldChar w:fldCharType="end"/>
        </w:r>
      </w:p>
    </w:sdtContent>
  </w:sdt>
  <w:p w:rsidR="00BD07AA" w:rsidRPr="00E754BB" w:rsidRDefault="00BD07AA" w:rsidP="00E754BB">
    <w:pPr>
      <w:pStyle w:val="af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79744" behindDoc="0" locked="0" layoutInCell="0" allowOverlap="1" wp14:anchorId="48688077" wp14:editId="6C152E2B">
              <wp:simplePos x="0" y="0"/>
              <wp:positionH relativeFrom="rightMargin">
                <wp:align>center</wp:align>
              </wp:positionH>
              <wp:positionV relativeFrom="page">
                <wp:align>center</wp:align>
              </wp:positionV>
              <wp:extent cx="314325" cy="895350"/>
              <wp:effectExtent l="0" t="0" r="9525" b="0"/>
              <wp:wrapNone/>
              <wp:docPr id="2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3837920"/>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119</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88077" id="_x0000_s1036" style="position:absolute;margin-left:0;margin-top:0;width:24.75pt;height:70.5pt;z-index:2516797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803837920"/>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119</w:t>
                        </w:r>
                        <w:r w:rsidRPr="00FC6D2E">
                          <w:rPr>
                            <w:rFonts w:eastAsiaTheme="majorEastAsia"/>
                          </w:rPr>
                          <w:fldChar w:fldCharType="end"/>
                        </w:r>
                      </w:p>
                    </w:sdtContent>
                  </w:sdt>
                </w:txbxContent>
              </v:textbox>
              <w10:wrap anchorx="margin" anchory="page"/>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058454"/>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122</w:t>
        </w:r>
        <w:r w:rsidRPr="00E754BB">
          <w:fldChar w:fldCharType="end"/>
        </w:r>
      </w:p>
    </w:sdtContent>
  </w:sdt>
  <w:p w:rsidR="00BD07AA" w:rsidRPr="00E754BB" w:rsidRDefault="00BD07AA" w:rsidP="00E754BB">
    <w:pPr>
      <w:pStyle w:val="af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81792" behindDoc="0" locked="0" layoutInCell="0" allowOverlap="1" wp14:anchorId="039918C4" wp14:editId="2357D578">
              <wp:simplePos x="0" y="0"/>
              <wp:positionH relativeFrom="rightMargin">
                <wp:align>center</wp:align>
              </wp:positionH>
              <wp:positionV relativeFrom="page">
                <wp:align>center</wp:align>
              </wp:positionV>
              <wp:extent cx="352425" cy="895350"/>
              <wp:effectExtent l="0" t="0" r="9525" b="0"/>
              <wp:wrapNone/>
              <wp:docPr id="2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1260017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124</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918C4" id="_x0000_s1037" style="position:absolute;margin-left:0;margin-top:0;width:27.75pt;height:70.5pt;z-index:25168179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eLXzU5oCAAAH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312600173"/>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124</w:t>
                        </w:r>
                        <w:r w:rsidRPr="00FC6D2E">
                          <w:rPr>
                            <w:rFonts w:eastAsiaTheme="majorEastAsia"/>
                          </w:rPr>
                          <w:fldChar w:fldCharType="end"/>
                        </w:r>
                      </w:p>
                    </w:sdtContent>
                  </w:sdt>
                </w:txbxContent>
              </v:textbox>
              <w10:wrap anchorx="margin"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743357"/>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131</w:t>
        </w:r>
        <w:r w:rsidRPr="00E754BB">
          <w:fldChar w:fldCharType="end"/>
        </w:r>
      </w:p>
    </w:sdtContent>
  </w:sdt>
  <w:p w:rsidR="00BD07AA" w:rsidRPr="00E754BB" w:rsidRDefault="00BD07AA" w:rsidP="00E754BB">
    <w:pPr>
      <w:pStyle w:val="af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83840" behindDoc="0" locked="0" layoutInCell="0" allowOverlap="1" wp14:anchorId="7BA53442" wp14:editId="0BD2B5C0">
              <wp:simplePos x="0" y="0"/>
              <wp:positionH relativeFrom="rightMargin">
                <wp:align>center</wp:align>
              </wp:positionH>
              <wp:positionV relativeFrom="page">
                <wp:align>center</wp:align>
              </wp:positionV>
              <wp:extent cx="333375" cy="895350"/>
              <wp:effectExtent l="0" t="0" r="9525" b="0"/>
              <wp:wrapNone/>
              <wp:docPr id="2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18524159"/>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133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442" id="_x0000_s1038" style="position:absolute;margin-left:0;margin-top:0;width:26.25pt;height:70.5pt;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" o:allowincell="f" stroked="f">
              <v:textbox style="layout-flow:vertical">
                <w:txbxContent>
                  <w:sdt>
                    <w:sdtPr>
                      <w:rPr>
                        <w:rFonts w:asciiTheme="majorHAnsi" w:eastAsiaTheme="majorEastAsia" w:hAnsiTheme="majorHAnsi" w:cstheme="majorBidi"/>
                        <w:sz w:val="48"/>
                        <w:szCs w:val="48"/>
                      </w:rPr>
                      <w:id w:val="918524159"/>
                    </w:sdtPr>
                    <w:sdtEndPr/>
                    <w:sdtContent>
                      <w:p w:rsidR="00BD07AA" w:rsidRDefault="00BD07AA">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DE6B43" w:rsidRPr="00DE6B43">
                          <w:rPr>
                            <w:rFonts w:eastAsiaTheme="majorEastAsia"/>
                            <w:noProof/>
                          </w:rPr>
                          <w:t>133</w:t>
                        </w:r>
                        <w:r w:rsidRPr="00FC6D2E">
                          <w:rPr>
                            <w:rFonts w:eastAsiaTheme="majorEastAsia"/>
                          </w:rPr>
                          <w:fldChar w:fldCharType="end"/>
                        </w:r>
                      </w:p>
                    </w:sdtContent>
                  </w:sdt>
                </w:txbxContent>
              </v:textbox>
              <w10:wrap anchorx="margin"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32741"/>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136</w:t>
        </w:r>
        <w:r w:rsidRPr="00E754BB">
          <w:fldChar w:fldCharType="end"/>
        </w:r>
      </w:p>
    </w:sdtContent>
  </w:sdt>
  <w:p w:rsidR="00BD07AA" w:rsidRPr="00E754BB" w:rsidRDefault="00BD07AA" w:rsidP="00E754BB">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564805"/>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43</w:t>
        </w:r>
        <w:r w:rsidRPr="00E754BB">
          <w:fldChar w:fldCharType="end"/>
        </w:r>
      </w:p>
    </w:sdtContent>
  </w:sdt>
  <w:p w:rsidR="00BD07AA" w:rsidRPr="00E754BB" w:rsidRDefault="00BD07AA" w:rsidP="00E754BB">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61312" behindDoc="0" locked="0" layoutInCell="0" allowOverlap="1" wp14:anchorId="2F12D2C6" wp14:editId="002CB027">
              <wp:simplePos x="0" y="0"/>
              <wp:positionH relativeFrom="rightMargin">
                <wp:align>center</wp:align>
              </wp:positionH>
              <wp:positionV relativeFrom="page">
                <wp:align>center</wp:align>
              </wp:positionV>
              <wp:extent cx="381000" cy="1076325"/>
              <wp:effectExtent l="0" t="0" r="0" b="9525"/>
              <wp:wrapNone/>
              <wp:docPr id="1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763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932695336"/>
                          </w:sdtPr>
                          <w:sdtEndPr/>
                          <w:sdtContent>
                            <w:p w:rsidR="00BD07AA" w:rsidRPr="00867ADA" w:rsidRDefault="00BD07A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DE6B43" w:rsidRPr="00DE6B43">
                                <w:rPr>
                                  <w:rFonts w:eastAsiaTheme="majorEastAsia"/>
                                  <w:noProof/>
                                </w:rPr>
                                <w:t>50</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2D2C6" id="_x0000_s1027" style="position:absolute;margin-left:0;margin-top:0;width:30pt;height:8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" o:allowincell="f" stroked="f">
              <v:textbox style="layout-flow:vertical">
                <w:txbxContent>
                  <w:sdt>
                    <w:sdtPr>
                      <w:rPr>
                        <w:rFonts w:eastAsiaTheme="majorEastAsia"/>
                      </w:rPr>
                      <w:id w:val="1932695336"/>
                    </w:sdtPr>
                    <w:sdtEndPr/>
                    <w:sdtContent>
                      <w:p w:rsidR="00BD07AA" w:rsidRPr="00867ADA" w:rsidRDefault="00BD07AA">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DE6B43" w:rsidRPr="00DE6B43">
                          <w:rPr>
                            <w:rFonts w:eastAsiaTheme="majorEastAsia"/>
                            <w:noProof/>
                          </w:rPr>
                          <w:t>50</w:t>
                        </w:r>
                        <w:r w:rsidRPr="00867ADA">
                          <w:rPr>
                            <w:rFonts w:eastAsiaTheme="majorEastAsia"/>
                          </w:rPr>
                          <w:fldChar w:fldCharType="end"/>
                        </w:r>
                      </w:p>
                    </w:sdtContent>
                  </w:sdt>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598098"/>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59</w:t>
        </w:r>
        <w:r w:rsidRPr="00E754BB">
          <w:fldChar w:fldCharType="end"/>
        </w:r>
      </w:p>
    </w:sdtContent>
  </w:sdt>
  <w:p w:rsidR="00BD07AA" w:rsidRPr="00E754BB" w:rsidRDefault="00BD07AA" w:rsidP="00E754BB">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63360" behindDoc="0" locked="0" layoutInCell="0" allowOverlap="1" wp14:anchorId="4D6E80D0" wp14:editId="235091B1">
              <wp:simplePos x="0" y="0"/>
              <wp:positionH relativeFrom="rightMargin">
                <wp:align>center</wp:align>
              </wp:positionH>
              <wp:positionV relativeFrom="page">
                <wp:align>center</wp:align>
              </wp:positionV>
              <wp:extent cx="323850" cy="895350"/>
              <wp:effectExtent l="0" t="0" r="0" b="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3947130"/>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65</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E80D0" id="_x0000_s1028" style="position:absolute;margin-left:0;margin-top:0;width:25.5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93947130"/>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65</w:t>
                        </w:r>
                        <w:r w:rsidRPr="00BB679C">
                          <w:rPr>
                            <w:rFonts w:eastAsiaTheme="majorEastAsia"/>
                          </w:rPr>
                          <w:fldChar w:fldCharType="end"/>
                        </w:r>
                      </w:p>
                    </w:sdtContent>
                  </w:sdt>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43721"/>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73</w:t>
        </w:r>
        <w:r w:rsidRPr="00E754BB">
          <w:fldChar w:fldCharType="end"/>
        </w:r>
      </w:p>
    </w:sdtContent>
  </w:sdt>
  <w:p w:rsidR="00BD07AA" w:rsidRPr="00E754BB" w:rsidRDefault="00BD07AA" w:rsidP="00E754BB">
    <w:pPr>
      <w:pStyle w:val="af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AA" w:rsidRPr="00E754BB" w:rsidRDefault="00BD07AA">
    <w:pPr>
      <w:pStyle w:val="af9"/>
      <w:jc w:val="center"/>
    </w:pPr>
  </w:p>
  <w:p w:rsidR="00BD07AA" w:rsidRPr="00E754BB" w:rsidRDefault="00BD07AA" w:rsidP="00E754BB">
    <w:pPr>
      <w:pStyle w:val="af9"/>
    </w:pPr>
    <w:r>
      <w:rPr>
        <w:noProof/>
      </w:rPr>
      <mc:AlternateContent>
        <mc:Choice Requires="wps">
          <w:drawing>
            <wp:anchor distT="0" distB="0" distL="114300" distR="114300" simplePos="0" relativeHeight="251665408" behindDoc="0" locked="0" layoutInCell="0" allowOverlap="1" wp14:anchorId="64F20B44" wp14:editId="34A712FC">
              <wp:simplePos x="0" y="0"/>
              <wp:positionH relativeFrom="rightMargin">
                <wp:align>center</wp:align>
              </wp:positionH>
              <wp:positionV relativeFrom="page">
                <wp:align>center</wp:align>
              </wp:positionV>
              <wp:extent cx="352425" cy="895350"/>
              <wp:effectExtent l="0" t="0" r="9525" b="0"/>
              <wp:wrapNone/>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20828678"/>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78</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0B44" id="_x0000_s1029" style="position:absolute;margin-left:0;margin-top:0;width:27.75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g6U3tZoCAAAG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920828678"/>
                    </w:sdtPr>
                    <w:sdtEndPr/>
                    <w:sdtContent>
                      <w:p w:rsidR="00BD07AA" w:rsidRDefault="00BD07AA">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DE6B43" w:rsidRPr="00DE6B43">
                          <w:rPr>
                            <w:rFonts w:eastAsiaTheme="majorEastAsia"/>
                            <w:noProof/>
                          </w:rPr>
                          <w:t>78</w:t>
                        </w:r>
                        <w:r w:rsidRPr="00BB679C">
                          <w:rPr>
                            <w:rFonts w:eastAsiaTheme="majorEastAsia"/>
                          </w:rPr>
                          <w:fldChar w:fldCharType="end"/>
                        </w:r>
                      </w:p>
                    </w:sdtContent>
                  </w:sdt>
                </w:txbxContent>
              </v:textbox>
              <w10:wrap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213392"/>
      <w:docPartObj>
        <w:docPartGallery w:val="Page Numbers (Top of Page)"/>
        <w:docPartUnique/>
      </w:docPartObj>
    </w:sdtPr>
    <w:sdtEndPr/>
    <w:sdtContent>
      <w:p w:rsidR="00BD07AA" w:rsidRPr="00E754BB" w:rsidRDefault="00BD07AA">
        <w:pPr>
          <w:pStyle w:val="af9"/>
          <w:jc w:val="center"/>
        </w:pPr>
        <w:r w:rsidRPr="00E754BB">
          <w:fldChar w:fldCharType="begin"/>
        </w:r>
        <w:r w:rsidRPr="00E754BB">
          <w:instrText>PAGE   \* MERGEFORMAT</w:instrText>
        </w:r>
        <w:r w:rsidRPr="00E754BB">
          <w:fldChar w:fldCharType="separate"/>
        </w:r>
        <w:r w:rsidR="00DE6B43">
          <w:rPr>
            <w:noProof/>
          </w:rPr>
          <w:t>81</w:t>
        </w:r>
        <w:r w:rsidRPr="00E754BB">
          <w:fldChar w:fldCharType="end"/>
        </w:r>
      </w:p>
    </w:sdtContent>
  </w:sdt>
  <w:p w:rsidR="00BD07AA" w:rsidRPr="00E754BB" w:rsidRDefault="00BD07AA" w:rsidP="00E754BB">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7B2B65"/>
    <w:multiLevelType w:val="hybridMultilevel"/>
    <w:tmpl w:val="1996DC8E"/>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BB6D9E"/>
    <w:multiLevelType w:val="hybridMultilevel"/>
    <w:tmpl w:val="2222DFE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4DF14FA"/>
    <w:multiLevelType w:val="hybridMultilevel"/>
    <w:tmpl w:val="D44CF18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A32844"/>
    <w:multiLevelType w:val="hybridMultilevel"/>
    <w:tmpl w:val="4268260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7AA32E8"/>
    <w:multiLevelType w:val="hybridMultilevel"/>
    <w:tmpl w:val="7736BF2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EF7B13"/>
    <w:multiLevelType w:val="hybridMultilevel"/>
    <w:tmpl w:val="DAD0F5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15:restartNumberingAfterBreak="0">
    <w:nsid w:val="0D104ED5"/>
    <w:multiLevelType w:val="hybridMultilevel"/>
    <w:tmpl w:val="FDD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702B6C"/>
    <w:multiLevelType w:val="hybridMultilevel"/>
    <w:tmpl w:val="8D72B66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28502F"/>
    <w:multiLevelType w:val="hybridMultilevel"/>
    <w:tmpl w:val="DE644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665C4C"/>
    <w:multiLevelType w:val="hybridMultilevel"/>
    <w:tmpl w:val="1FDEDDF8"/>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2" w15:restartNumberingAfterBreak="0">
    <w:nsid w:val="12531AFB"/>
    <w:multiLevelType w:val="hybridMultilevel"/>
    <w:tmpl w:val="94421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15:restartNumberingAfterBreak="0">
    <w:nsid w:val="141B7DF1"/>
    <w:multiLevelType w:val="hybridMultilevel"/>
    <w:tmpl w:val="D8B6551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FA333C"/>
    <w:multiLevelType w:val="hybridMultilevel"/>
    <w:tmpl w:val="9910641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A5552CC"/>
    <w:multiLevelType w:val="hybridMultilevel"/>
    <w:tmpl w:val="BF20C0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15:restartNumberingAfterBreak="0">
    <w:nsid w:val="202A1EC1"/>
    <w:multiLevelType w:val="hybridMultilevel"/>
    <w:tmpl w:val="14FA05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2B548C"/>
    <w:multiLevelType w:val="hybridMultilevel"/>
    <w:tmpl w:val="74B8487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219E52A1"/>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4424430"/>
    <w:multiLevelType w:val="hybridMultilevel"/>
    <w:tmpl w:val="39026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6"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D2F0DCD"/>
    <w:multiLevelType w:val="hybridMultilevel"/>
    <w:tmpl w:val="661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11B1A98"/>
    <w:multiLevelType w:val="hybridMultilevel"/>
    <w:tmpl w:val="EBAA8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31CD474B"/>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44016"/>
    <w:multiLevelType w:val="hybridMultilevel"/>
    <w:tmpl w:val="9996826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849190B"/>
    <w:multiLevelType w:val="hybridMultilevel"/>
    <w:tmpl w:val="FE9AF82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AEF260D"/>
    <w:multiLevelType w:val="hybridMultilevel"/>
    <w:tmpl w:val="F4609D7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B3B094D"/>
    <w:multiLevelType w:val="hybridMultilevel"/>
    <w:tmpl w:val="FFDC221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CBC3E38"/>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605445"/>
    <w:multiLevelType w:val="hybridMultilevel"/>
    <w:tmpl w:val="3284387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40F66594"/>
    <w:multiLevelType w:val="hybridMultilevel"/>
    <w:tmpl w:val="36884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4C56E4F"/>
    <w:multiLevelType w:val="hybridMultilevel"/>
    <w:tmpl w:val="25BCFDB8"/>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6" w15:restartNumberingAfterBreak="0">
    <w:nsid w:val="4B44345E"/>
    <w:multiLevelType w:val="multilevel"/>
    <w:tmpl w:val="8D848656"/>
    <w:numStyleLink w:val="WW8Num1"/>
  </w:abstractNum>
  <w:abstractNum w:abstractNumId="57" w15:restartNumberingAfterBreak="0">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702CCA"/>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E3E67D2"/>
    <w:multiLevelType w:val="hybridMultilevel"/>
    <w:tmpl w:val="5614D1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EA542DB"/>
    <w:multiLevelType w:val="hybridMultilevel"/>
    <w:tmpl w:val="07CA0B7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4F1E0256"/>
    <w:multiLevelType w:val="hybridMultilevel"/>
    <w:tmpl w:val="9E84D302"/>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4FFD5FCE"/>
    <w:multiLevelType w:val="hybridMultilevel"/>
    <w:tmpl w:val="748A643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4" w15:restartNumberingAfterBreak="0">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53CA3126"/>
    <w:multiLevelType w:val="hybridMultilevel"/>
    <w:tmpl w:val="72824E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576A5776"/>
    <w:multiLevelType w:val="hybridMultilevel"/>
    <w:tmpl w:val="0F4C3A90"/>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9B95AAD"/>
    <w:multiLevelType w:val="hybridMultilevel"/>
    <w:tmpl w:val="CEBA7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AF52E95"/>
    <w:multiLevelType w:val="hybridMultilevel"/>
    <w:tmpl w:val="722A1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15:restartNumberingAfterBreak="0">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12C2134"/>
    <w:multiLevelType w:val="hybridMultilevel"/>
    <w:tmpl w:val="1CB25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6"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77"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43F0159"/>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7271431"/>
    <w:multiLevelType w:val="hybridMultilevel"/>
    <w:tmpl w:val="91645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ABA1F24"/>
    <w:multiLevelType w:val="hybridMultilevel"/>
    <w:tmpl w:val="C2B07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C5F382E"/>
    <w:multiLevelType w:val="hybridMultilevel"/>
    <w:tmpl w:val="E4DED96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E2E1E4F"/>
    <w:multiLevelType w:val="hybridMultilevel"/>
    <w:tmpl w:val="F5F09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B272B9"/>
    <w:multiLevelType w:val="hybridMultilevel"/>
    <w:tmpl w:val="DD5CBFA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2AA2576"/>
    <w:multiLevelType w:val="multilevel"/>
    <w:tmpl w:val="8D70700A"/>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9"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90"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6502F0E"/>
    <w:multiLevelType w:val="hybridMultilevel"/>
    <w:tmpl w:val="C318EFE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8774015"/>
    <w:multiLevelType w:val="hybridMultilevel"/>
    <w:tmpl w:val="64CECB5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5" w15:restartNumberingAfterBreak="0">
    <w:nsid w:val="7BB76F05"/>
    <w:multiLevelType w:val="hybridMultilevel"/>
    <w:tmpl w:val="DF762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15:restartNumberingAfterBreak="0">
    <w:nsid w:val="7D947DB4"/>
    <w:multiLevelType w:val="hybridMultilevel"/>
    <w:tmpl w:val="7D5EF9A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7E4B4780"/>
    <w:multiLevelType w:val="multilevel"/>
    <w:tmpl w:val="43740B20"/>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141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21"/>
  </w:num>
  <w:num w:numId="2">
    <w:abstractNumId w:val="0"/>
  </w:num>
  <w:num w:numId="3">
    <w:abstractNumId w:val="42"/>
  </w:num>
  <w:num w:numId="4">
    <w:abstractNumId w:val="3"/>
  </w:num>
  <w:num w:numId="5">
    <w:abstractNumId w:val="26"/>
  </w:num>
  <w:num w:numId="6">
    <w:abstractNumId w:val="54"/>
  </w:num>
  <w:num w:numId="7">
    <w:abstractNumId w:val="84"/>
  </w:num>
  <w:num w:numId="8">
    <w:abstractNumId w:val="89"/>
  </w:num>
  <w:num w:numId="9">
    <w:abstractNumId w:val="75"/>
  </w:num>
  <w:num w:numId="10">
    <w:abstractNumId w:val="90"/>
  </w:num>
  <w:num w:numId="11">
    <w:abstractNumId w:val="12"/>
  </w:num>
  <w:num w:numId="12">
    <w:abstractNumId w:val="86"/>
  </w:num>
  <w:num w:numId="13">
    <w:abstractNumId w:val="76"/>
  </w:num>
  <w:num w:numId="14">
    <w:abstractNumId w:val="55"/>
  </w:num>
  <w:num w:numId="15">
    <w:abstractNumId w:val="56"/>
  </w:num>
  <w:num w:numId="16">
    <w:abstractNumId w:val="97"/>
  </w:num>
  <w:num w:numId="17">
    <w:abstractNumId w:val="56"/>
  </w:num>
  <w:num w:numId="18">
    <w:abstractNumId w:val="4"/>
  </w:num>
  <w:num w:numId="19">
    <w:abstractNumId w:val="18"/>
  </w:num>
  <w:num w:numId="20">
    <w:abstractNumId w:val="50"/>
  </w:num>
  <w:num w:numId="21">
    <w:abstractNumId w:val="10"/>
  </w:num>
  <w:num w:numId="22">
    <w:abstractNumId w:val="24"/>
  </w:num>
  <w:num w:numId="23">
    <w:abstractNumId w:val="7"/>
  </w:num>
  <w:num w:numId="24">
    <w:abstractNumId w:val="79"/>
  </w:num>
  <w:num w:numId="25">
    <w:abstractNumId w:val="46"/>
  </w:num>
  <w:num w:numId="26">
    <w:abstractNumId w:val="73"/>
  </w:num>
  <w:num w:numId="27">
    <w:abstractNumId w:val="34"/>
  </w:num>
  <w:num w:numId="28">
    <w:abstractNumId w:val="32"/>
  </w:num>
  <w:num w:numId="29">
    <w:abstractNumId w:val="69"/>
  </w:num>
  <w:num w:numId="30">
    <w:abstractNumId w:val="17"/>
  </w:num>
  <w:num w:numId="31">
    <w:abstractNumId w:val="36"/>
  </w:num>
  <w:num w:numId="32">
    <w:abstractNumId w:val="77"/>
  </w:num>
  <w:num w:numId="33">
    <w:abstractNumId w:val="15"/>
  </w:num>
  <w:num w:numId="34">
    <w:abstractNumId w:val="22"/>
  </w:num>
  <w:num w:numId="35">
    <w:abstractNumId w:val="11"/>
  </w:num>
  <w:num w:numId="36">
    <w:abstractNumId w:val="63"/>
  </w:num>
  <w:num w:numId="37">
    <w:abstractNumId w:val="35"/>
  </w:num>
  <w:num w:numId="38">
    <w:abstractNumId w:val="20"/>
  </w:num>
  <w:num w:numId="39">
    <w:abstractNumId w:val="94"/>
  </w:num>
  <w:num w:numId="40">
    <w:abstractNumId w:val="92"/>
  </w:num>
  <w:num w:numId="41">
    <w:abstractNumId w:val="57"/>
  </w:num>
  <w:num w:numId="42">
    <w:abstractNumId w:val="67"/>
  </w:num>
  <w:num w:numId="43">
    <w:abstractNumId w:val="38"/>
  </w:num>
  <w:num w:numId="44">
    <w:abstractNumId w:val="72"/>
  </w:num>
  <w:num w:numId="45">
    <w:abstractNumId w:val="28"/>
  </w:num>
  <w:num w:numId="46">
    <w:abstractNumId w:val="39"/>
  </w:num>
  <w:num w:numId="47">
    <w:abstractNumId w:val="37"/>
  </w:num>
  <w:num w:numId="48">
    <w:abstractNumId w:val="43"/>
  </w:num>
  <w:num w:numId="49">
    <w:abstractNumId w:val="81"/>
  </w:num>
  <w:num w:numId="50">
    <w:abstractNumId w:val="71"/>
  </w:num>
  <w:num w:numId="51">
    <w:abstractNumId w:val="29"/>
  </w:num>
  <w:num w:numId="52">
    <w:abstractNumId w:val="70"/>
  </w:num>
  <w:num w:numId="53">
    <w:abstractNumId w:val="85"/>
  </w:num>
  <w:num w:numId="54">
    <w:abstractNumId w:val="33"/>
  </w:num>
  <w:num w:numId="55">
    <w:abstractNumId w:val="41"/>
  </w:num>
  <w:num w:numId="56">
    <w:abstractNumId w:val="82"/>
  </w:num>
  <w:num w:numId="57">
    <w:abstractNumId w:val="16"/>
  </w:num>
  <w:num w:numId="58">
    <w:abstractNumId w:val="68"/>
  </w:num>
  <w:num w:numId="59">
    <w:abstractNumId w:val="13"/>
  </w:num>
  <w:num w:numId="60">
    <w:abstractNumId w:val="52"/>
  </w:num>
  <w:num w:numId="61">
    <w:abstractNumId w:val="74"/>
  </w:num>
  <w:num w:numId="62">
    <w:abstractNumId w:val="80"/>
  </w:num>
  <w:num w:numId="63">
    <w:abstractNumId w:val="95"/>
  </w:num>
  <w:num w:numId="64">
    <w:abstractNumId w:val="30"/>
  </w:num>
  <w:num w:numId="65">
    <w:abstractNumId w:val="65"/>
  </w:num>
  <w:num w:numId="66">
    <w:abstractNumId w:val="14"/>
  </w:num>
  <w:num w:numId="67">
    <w:abstractNumId w:val="8"/>
  </w:num>
  <w:num w:numId="68">
    <w:abstractNumId w:val="62"/>
  </w:num>
  <w:num w:numId="69">
    <w:abstractNumId w:val="9"/>
  </w:num>
  <w:num w:numId="70">
    <w:abstractNumId w:val="91"/>
  </w:num>
  <w:num w:numId="71">
    <w:abstractNumId w:val="78"/>
  </w:num>
  <w:num w:numId="72">
    <w:abstractNumId w:val="61"/>
  </w:num>
  <w:num w:numId="73">
    <w:abstractNumId w:val="66"/>
  </w:num>
  <w:num w:numId="74">
    <w:abstractNumId w:val="49"/>
  </w:num>
  <w:num w:numId="75">
    <w:abstractNumId w:val="53"/>
  </w:num>
  <w:num w:numId="76">
    <w:abstractNumId w:val="59"/>
  </w:num>
  <w:num w:numId="77">
    <w:abstractNumId w:val="2"/>
  </w:num>
  <w:num w:numId="78">
    <w:abstractNumId w:val="27"/>
  </w:num>
  <w:num w:numId="79">
    <w:abstractNumId w:val="25"/>
  </w:num>
  <w:num w:numId="80">
    <w:abstractNumId w:val="6"/>
  </w:num>
  <w:num w:numId="81">
    <w:abstractNumId w:val="45"/>
  </w:num>
  <w:num w:numId="82">
    <w:abstractNumId w:val="87"/>
  </w:num>
  <w:num w:numId="83">
    <w:abstractNumId w:val="31"/>
  </w:num>
  <w:num w:numId="84">
    <w:abstractNumId w:val="51"/>
  </w:num>
  <w:num w:numId="85">
    <w:abstractNumId w:val="23"/>
  </w:num>
  <w:num w:numId="86">
    <w:abstractNumId w:val="93"/>
  </w:num>
  <w:num w:numId="87">
    <w:abstractNumId w:val="47"/>
  </w:num>
  <w:num w:numId="88">
    <w:abstractNumId w:val="58"/>
  </w:num>
  <w:num w:numId="89">
    <w:abstractNumId w:val="5"/>
  </w:num>
  <w:num w:numId="90">
    <w:abstractNumId w:val="44"/>
  </w:num>
  <w:num w:numId="91">
    <w:abstractNumId w:val="60"/>
  </w:num>
  <w:num w:numId="92">
    <w:abstractNumId w:val="48"/>
  </w:num>
  <w:num w:numId="93">
    <w:abstractNumId w:val="19"/>
  </w:num>
  <w:num w:numId="94">
    <w:abstractNumId w:val="83"/>
  </w:num>
  <w:num w:numId="95">
    <w:abstractNumId w:val="64"/>
  </w:num>
  <w:num w:numId="96">
    <w:abstractNumId w:val="96"/>
  </w:num>
  <w:num w:numId="97">
    <w:abstractNumId w:val="40"/>
  </w:num>
  <w:num w:numId="98">
    <w:abstractNumId w:val="8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5AE"/>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52F"/>
    <w:rsid w:val="00053FF4"/>
    <w:rsid w:val="00054B79"/>
    <w:rsid w:val="0005587B"/>
    <w:rsid w:val="00055B59"/>
    <w:rsid w:val="000560B8"/>
    <w:rsid w:val="00057529"/>
    <w:rsid w:val="00057B99"/>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2BC"/>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83"/>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B27"/>
    <w:rsid w:val="000A5B46"/>
    <w:rsid w:val="000A5FBE"/>
    <w:rsid w:val="000A626C"/>
    <w:rsid w:val="000A6393"/>
    <w:rsid w:val="000A6AB3"/>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1F76"/>
    <w:rsid w:val="000B29FE"/>
    <w:rsid w:val="000B2CE8"/>
    <w:rsid w:val="000B4079"/>
    <w:rsid w:val="000B4B39"/>
    <w:rsid w:val="000B4E10"/>
    <w:rsid w:val="000B53FE"/>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359"/>
    <w:rsid w:val="000C45B7"/>
    <w:rsid w:val="000C4759"/>
    <w:rsid w:val="000C5472"/>
    <w:rsid w:val="000C54CC"/>
    <w:rsid w:val="000C647F"/>
    <w:rsid w:val="000C64AC"/>
    <w:rsid w:val="000C6643"/>
    <w:rsid w:val="000C7407"/>
    <w:rsid w:val="000C7A70"/>
    <w:rsid w:val="000D0130"/>
    <w:rsid w:val="000D0207"/>
    <w:rsid w:val="000D033E"/>
    <w:rsid w:val="000D0952"/>
    <w:rsid w:val="000D1E07"/>
    <w:rsid w:val="000D218F"/>
    <w:rsid w:val="000D2818"/>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11B3"/>
    <w:rsid w:val="000E1C9F"/>
    <w:rsid w:val="000E283B"/>
    <w:rsid w:val="000E345C"/>
    <w:rsid w:val="000E381F"/>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56F"/>
    <w:rsid w:val="000F7B0E"/>
    <w:rsid w:val="000F7C65"/>
    <w:rsid w:val="000F7F14"/>
    <w:rsid w:val="000F7FEC"/>
    <w:rsid w:val="00100B66"/>
    <w:rsid w:val="00100D48"/>
    <w:rsid w:val="00101128"/>
    <w:rsid w:val="00101C2E"/>
    <w:rsid w:val="00101D3F"/>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2AD"/>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57CDF"/>
    <w:rsid w:val="0016006B"/>
    <w:rsid w:val="00160779"/>
    <w:rsid w:val="00161835"/>
    <w:rsid w:val="00161879"/>
    <w:rsid w:val="00162411"/>
    <w:rsid w:val="001627FD"/>
    <w:rsid w:val="00163235"/>
    <w:rsid w:val="00163979"/>
    <w:rsid w:val="00163BE9"/>
    <w:rsid w:val="00163C14"/>
    <w:rsid w:val="00163E16"/>
    <w:rsid w:val="00164168"/>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423C"/>
    <w:rsid w:val="0017488A"/>
    <w:rsid w:val="00175358"/>
    <w:rsid w:val="00175DA8"/>
    <w:rsid w:val="00175FA6"/>
    <w:rsid w:val="0017622A"/>
    <w:rsid w:val="00176573"/>
    <w:rsid w:val="001766AD"/>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B7C01"/>
    <w:rsid w:val="001C0219"/>
    <w:rsid w:val="001C05A3"/>
    <w:rsid w:val="001C185D"/>
    <w:rsid w:val="001C2B6D"/>
    <w:rsid w:val="001C2D63"/>
    <w:rsid w:val="001C3251"/>
    <w:rsid w:val="001C3711"/>
    <w:rsid w:val="001C3ADD"/>
    <w:rsid w:val="001C3F52"/>
    <w:rsid w:val="001C4010"/>
    <w:rsid w:val="001C4336"/>
    <w:rsid w:val="001C4E7F"/>
    <w:rsid w:val="001C5027"/>
    <w:rsid w:val="001C5767"/>
    <w:rsid w:val="001C6289"/>
    <w:rsid w:val="001C66FD"/>
    <w:rsid w:val="001C6798"/>
    <w:rsid w:val="001C69B4"/>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5F86"/>
    <w:rsid w:val="001F608B"/>
    <w:rsid w:val="001F6350"/>
    <w:rsid w:val="001F6AB4"/>
    <w:rsid w:val="001F6C9E"/>
    <w:rsid w:val="001F6D36"/>
    <w:rsid w:val="001F6F98"/>
    <w:rsid w:val="001F7216"/>
    <w:rsid w:val="001F7532"/>
    <w:rsid w:val="0020015C"/>
    <w:rsid w:val="00200C2F"/>
    <w:rsid w:val="00201873"/>
    <w:rsid w:val="0020244A"/>
    <w:rsid w:val="002029ED"/>
    <w:rsid w:val="00202F60"/>
    <w:rsid w:val="00203B01"/>
    <w:rsid w:val="00204130"/>
    <w:rsid w:val="002045C6"/>
    <w:rsid w:val="00204C88"/>
    <w:rsid w:val="00205447"/>
    <w:rsid w:val="002058F7"/>
    <w:rsid w:val="00205AB7"/>
    <w:rsid w:val="00205C40"/>
    <w:rsid w:val="00206CB4"/>
    <w:rsid w:val="00206FBE"/>
    <w:rsid w:val="0020749B"/>
    <w:rsid w:val="002076C9"/>
    <w:rsid w:val="00210077"/>
    <w:rsid w:val="0021034F"/>
    <w:rsid w:val="0021045E"/>
    <w:rsid w:val="0021115A"/>
    <w:rsid w:val="0021178F"/>
    <w:rsid w:val="00211A90"/>
    <w:rsid w:val="00211E86"/>
    <w:rsid w:val="002122DC"/>
    <w:rsid w:val="00212902"/>
    <w:rsid w:val="00212B48"/>
    <w:rsid w:val="0021307A"/>
    <w:rsid w:val="0021317B"/>
    <w:rsid w:val="00213403"/>
    <w:rsid w:val="00213437"/>
    <w:rsid w:val="0021385A"/>
    <w:rsid w:val="00213A04"/>
    <w:rsid w:val="0021492A"/>
    <w:rsid w:val="00214936"/>
    <w:rsid w:val="00214D2F"/>
    <w:rsid w:val="00214D99"/>
    <w:rsid w:val="00215A95"/>
    <w:rsid w:val="002162A1"/>
    <w:rsid w:val="0021728D"/>
    <w:rsid w:val="002173A9"/>
    <w:rsid w:val="0021763C"/>
    <w:rsid w:val="002177E1"/>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5642"/>
    <w:rsid w:val="00226496"/>
    <w:rsid w:val="00226D12"/>
    <w:rsid w:val="002279D0"/>
    <w:rsid w:val="00227DE1"/>
    <w:rsid w:val="00227E87"/>
    <w:rsid w:val="0023086E"/>
    <w:rsid w:val="00230D1E"/>
    <w:rsid w:val="00231627"/>
    <w:rsid w:val="00231764"/>
    <w:rsid w:val="00231B72"/>
    <w:rsid w:val="00231F07"/>
    <w:rsid w:val="00232434"/>
    <w:rsid w:val="0023279B"/>
    <w:rsid w:val="00233048"/>
    <w:rsid w:val="00233313"/>
    <w:rsid w:val="00233536"/>
    <w:rsid w:val="00233970"/>
    <w:rsid w:val="00233B02"/>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3D7"/>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C7F"/>
    <w:rsid w:val="00291ED7"/>
    <w:rsid w:val="0029212C"/>
    <w:rsid w:val="002921AE"/>
    <w:rsid w:val="00292EDC"/>
    <w:rsid w:val="00293BF3"/>
    <w:rsid w:val="002945F3"/>
    <w:rsid w:val="0029503F"/>
    <w:rsid w:val="00295356"/>
    <w:rsid w:val="002958C6"/>
    <w:rsid w:val="00295939"/>
    <w:rsid w:val="00295CA3"/>
    <w:rsid w:val="0029709E"/>
    <w:rsid w:val="002973AC"/>
    <w:rsid w:val="00297412"/>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03C"/>
    <w:rsid w:val="002B1267"/>
    <w:rsid w:val="002B1774"/>
    <w:rsid w:val="002B18FE"/>
    <w:rsid w:val="002B239B"/>
    <w:rsid w:val="002B3811"/>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29C"/>
    <w:rsid w:val="002D35EE"/>
    <w:rsid w:val="002D36C5"/>
    <w:rsid w:val="002D37EB"/>
    <w:rsid w:val="002D44FA"/>
    <w:rsid w:val="002D51A5"/>
    <w:rsid w:val="002D547B"/>
    <w:rsid w:val="002D5638"/>
    <w:rsid w:val="002D58B1"/>
    <w:rsid w:val="002D58FF"/>
    <w:rsid w:val="002D5949"/>
    <w:rsid w:val="002D5B3F"/>
    <w:rsid w:val="002D6D6B"/>
    <w:rsid w:val="002D6F3D"/>
    <w:rsid w:val="002D6F4C"/>
    <w:rsid w:val="002D6FB8"/>
    <w:rsid w:val="002D7043"/>
    <w:rsid w:val="002D7121"/>
    <w:rsid w:val="002D713C"/>
    <w:rsid w:val="002E0245"/>
    <w:rsid w:val="002E06E6"/>
    <w:rsid w:val="002E0ACD"/>
    <w:rsid w:val="002E12B5"/>
    <w:rsid w:val="002E1D18"/>
    <w:rsid w:val="002E1E61"/>
    <w:rsid w:val="002E22FA"/>
    <w:rsid w:val="002E2831"/>
    <w:rsid w:val="002E2C50"/>
    <w:rsid w:val="002E2D2E"/>
    <w:rsid w:val="002E326A"/>
    <w:rsid w:val="002E368A"/>
    <w:rsid w:val="002E37EB"/>
    <w:rsid w:val="002E3E03"/>
    <w:rsid w:val="002E449F"/>
    <w:rsid w:val="002E44B4"/>
    <w:rsid w:val="002E469C"/>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ADF"/>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948"/>
    <w:rsid w:val="003114A1"/>
    <w:rsid w:val="003116A7"/>
    <w:rsid w:val="00311986"/>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1B8"/>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55"/>
    <w:rsid w:val="00333084"/>
    <w:rsid w:val="003332A8"/>
    <w:rsid w:val="003333D7"/>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1B"/>
    <w:rsid w:val="0034148E"/>
    <w:rsid w:val="00341C5B"/>
    <w:rsid w:val="00341CC2"/>
    <w:rsid w:val="00341F3A"/>
    <w:rsid w:val="003421AF"/>
    <w:rsid w:val="003424C0"/>
    <w:rsid w:val="0034253E"/>
    <w:rsid w:val="003427BC"/>
    <w:rsid w:val="00342B0D"/>
    <w:rsid w:val="00343A11"/>
    <w:rsid w:val="00344853"/>
    <w:rsid w:val="003455EB"/>
    <w:rsid w:val="00345B4D"/>
    <w:rsid w:val="0034638D"/>
    <w:rsid w:val="003468E4"/>
    <w:rsid w:val="003469FA"/>
    <w:rsid w:val="00350721"/>
    <w:rsid w:val="00350CEE"/>
    <w:rsid w:val="00350D8F"/>
    <w:rsid w:val="003517A5"/>
    <w:rsid w:val="00351860"/>
    <w:rsid w:val="00351A5C"/>
    <w:rsid w:val="00351E8E"/>
    <w:rsid w:val="00351F67"/>
    <w:rsid w:val="003522E2"/>
    <w:rsid w:val="0035264C"/>
    <w:rsid w:val="00352964"/>
    <w:rsid w:val="00352F8B"/>
    <w:rsid w:val="00352FF1"/>
    <w:rsid w:val="0035312B"/>
    <w:rsid w:val="00354096"/>
    <w:rsid w:val="003548F5"/>
    <w:rsid w:val="00354CD4"/>
    <w:rsid w:val="00355197"/>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C10"/>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D4"/>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7AF"/>
    <w:rsid w:val="003A7B34"/>
    <w:rsid w:val="003A7CD4"/>
    <w:rsid w:val="003B0070"/>
    <w:rsid w:val="003B0EB2"/>
    <w:rsid w:val="003B1178"/>
    <w:rsid w:val="003B27A1"/>
    <w:rsid w:val="003B2989"/>
    <w:rsid w:val="003B3BD8"/>
    <w:rsid w:val="003B3C28"/>
    <w:rsid w:val="003B3CF4"/>
    <w:rsid w:val="003B5220"/>
    <w:rsid w:val="003B577F"/>
    <w:rsid w:val="003B58E1"/>
    <w:rsid w:val="003B58E5"/>
    <w:rsid w:val="003B59A7"/>
    <w:rsid w:val="003B5D4C"/>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523"/>
    <w:rsid w:val="003F0B90"/>
    <w:rsid w:val="003F18F1"/>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6EC9"/>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3B5"/>
    <w:rsid w:val="0041494C"/>
    <w:rsid w:val="00414B8B"/>
    <w:rsid w:val="00414F2B"/>
    <w:rsid w:val="004153B3"/>
    <w:rsid w:val="00416167"/>
    <w:rsid w:val="00416CEB"/>
    <w:rsid w:val="00416E8E"/>
    <w:rsid w:val="00417CD7"/>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6C26"/>
    <w:rsid w:val="0042749B"/>
    <w:rsid w:val="00427655"/>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628"/>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325"/>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6F3"/>
    <w:rsid w:val="004607BD"/>
    <w:rsid w:val="00460894"/>
    <w:rsid w:val="00460B58"/>
    <w:rsid w:val="00461359"/>
    <w:rsid w:val="004619F1"/>
    <w:rsid w:val="0046206E"/>
    <w:rsid w:val="004632CB"/>
    <w:rsid w:val="00463768"/>
    <w:rsid w:val="0046428A"/>
    <w:rsid w:val="0046472F"/>
    <w:rsid w:val="004649C6"/>
    <w:rsid w:val="00464B55"/>
    <w:rsid w:val="0046515E"/>
    <w:rsid w:val="00465B43"/>
    <w:rsid w:val="004661DA"/>
    <w:rsid w:val="004663A0"/>
    <w:rsid w:val="00466789"/>
    <w:rsid w:val="00466DBA"/>
    <w:rsid w:val="004677BB"/>
    <w:rsid w:val="00467B7E"/>
    <w:rsid w:val="00467CFC"/>
    <w:rsid w:val="00467FBF"/>
    <w:rsid w:val="004702BB"/>
    <w:rsid w:val="004708DF"/>
    <w:rsid w:val="004714DC"/>
    <w:rsid w:val="004716B9"/>
    <w:rsid w:val="004726EA"/>
    <w:rsid w:val="00472AA3"/>
    <w:rsid w:val="00472BDF"/>
    <w:rsid w:val="00472C1E"/>
    <w:rsid w:val="00472F3B"/>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649B"/>
    <w:rsid w:val="004765BF"/>
    <w:rsid w:val="004767F1"/>
    <w:rsid w:val="00476996"/>
    <w:rsid w:val="004773E1"/>
    <w:rsid w:val="0047791E"/>
    <w:rsid w:val="00477E2B"/>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940"/>
    <w:rsid w:val="00487E7F"/>
    <w:rsid w:val="00490463"/>
    <w:rsid w:val="00491327"/>
    <w:rsid w:val="004915F2"/>
    <w:rsid w:val="00491DBF"/>
    <w:rsid w:val="0049206E"/>
    <w:rsid w:val="0049223A"/>
    <w:rsid w:val="004923D4"/>
    <w:rsid w:val="004924FE"/>
    <w:rsid w:val="004926F6"/>
    <w:rsid w:val="00492CE7"/>
    <w:rsid w:val="00493018"/>
    <w:rsid w:val="004934C4"/>
    <w:rsid w:val="004938C2"/>
    <w:rsid w:val="00493C86"/>
    <w:rsid w:val="0049509C"/>
    <w:rsid w:val="00495386"/>
    <w:rsid w:val="004954AD"/>
    <w:rsid w:val="00495526"/>
    <w:rsid w:val="00495A67"/>
    <w:rsid w:val="00495EBF"/>
    <w:rsid w:val="0049600A"/>
    <w:rsid w:val="00496136"/>
    <w:rsid w:val="004961F4"/>
    <w:rsid w:val="00496447"/>
    <w:rsid w:val="00496DE1"/>
    <w:rsid w:val="004970D5"/>
    <w:rsid w:val="00497504"/>
    <w:rsid w:val="00497824"/>
    <w:rsid w:val="004A04BF"/>
    <w:rsid w:val="004A0FE7"/>
    <w:rsid w:val="004A14D9"/>
    <w:rsid w:val="004A15F0"/>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449"/>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3F36"/>
    <w:rsid w:val="004E4C5A"/>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3160"/>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BF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6FBF"/>
    <w:rsid w:val="00517048"/>
    <w:rsid w:val="005175EB"/>
    <w:rsid w:val="005202D8"/>
    <w:rsid w:val="005207F4"/>
    <w:rsid w:val="00520DCD"/>
    <w:rsid w:val="00521512"/>
    <w:rsid w:val="0052263C"/>
    <w:rsid w:val="00523C07"/>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5457"/>
    <w:rsid w:val="0054566D"/>
    <w:rsid w:val="005461A9"/>
    <w:rsid w:val="005464EC"/>
    <w:rsid w:val="005469DD"/>
    <w:rsid w:val="00546C69"/>
    <w:rsid w:val="005470B1"/>
    <w:rsid w:val="00547419"/>
    <w:rsid w:val="0054764F"/>
    <w:rsid w:val="00547676"/>
    <w:rsid w:val="00547CCD"/>
    <w:rsid w:val="005506A6"/>
    <w:rsid w:val="005519AE"/>
    <w:rsid w:val="00551C0C"/>
    <w:rsid w:val="00551D33"/>
    <w:rsid w:val="00551FCA"/>
    <w:rsid w:val="005520B0"/>
    <w:rsid w:val="00552840"/>
    <w:rsid w:val="00553554"/>
    <w:rsid w:val="0055356B"/>
    <w:rsid w:val="00553980"/>
    <w:rsid w:val="0055490E"/>
    <w:rsid w:val="00554E1C"/>
    <w:rsid w:val="005560CB"/>
    <w:rsid w:val="0055639D"/>
    <w:rsid w:val="005566AD"/>
    <w:rsid w:val="005575B5"/>
    <w:rsid w:val="00560533"/>
    <w:rsid w:val="0056066C"/>
    <w:rsid w:val="00561018"/>
    <w:rsid w:val="00561899"/>
    <w:rsid w:val="005618A3"/>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97EB7"/>
    <w:rsid w:val="005A013F"/>
    <w:rsid w:val="005A0260"/>
    <w:rsid w:val="005A091C"/>
    <w:rsid w:val="005A10F7"/>
    <w:rsid w:val="005A1872"/>
    <w:rsid w:val="005A1AC1"/>
    <w:rsid w:val="005A2080"/>
    <w:rsid w:val="005A2225"/>
    <w:rsid w:val="005A2451"/>
    <w:rsid w:val="005A26FE"/>
    <w:rsid w:val="005A27A7"/>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AFC"/>
    <w:rsid w:val="005A7E06"/>
    <w:rsid w:val="005B06CA"/>
    <w:rsid w:val="005B0AC0"/>
    <w:rsid w:val="005B0F8A"/>
    <w:rsid w:val="005B118C"/>
    <w:rsid w:val="005B13C4"/>
    <w:rsid w:val="005B150B"/>
    <w:rsid w:val="005B16B2"/>
    <w:rsid w:val="005B1FFF"/>
    <w:rsid w:val="005B2133"/>
    <w:rsid w:val="005B3790"/>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2C2"/>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08A"/>
    <w:rsid w:val="005D22C1"/>
    <w:rsid w:val="005D2A4B"/>
    <w:rsid w:val="005D2C07"/>
    <w:rsid w:val="005D2EE6"/>
    <w:rsid w:val="005D301A"/>
    <w:rsid w:val="005D3394"/>
    <w:rsid w:val="005D3A94"/>
    <w:rsid w:val="005D3E52"/>
    <w:rsid w:val="005D4CEB"/>
    <w:rsid w:val="005D4DC2"/>
    <w:rsid w:val="005D50C4"/>
    <w:rsid w:val="005D5126"/>
    <w:rsid w:val="005D51C1"/>
    <w:rsid w:val="005D5477"/>
    <w:rsid w:val="005D562C"/>
    <w:rsid w:val="005D5A1F"/>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64FA"/>
    <w:rsid w:val="005E7544"/>
    <w:rsid w:val="005E76AB"/>
    <w:rsid w:val="005F02A5"/>
    <w:rsid w:val="005F02DD"/>
    <w:rsid w:val="005F047C"/>
    <w:rsid w:val="005F1D41"/>
    <w:rsid w:val="005F25D1"/>
    <w:rsid w:val="005F27AA"/>
    <w:rsid w:val="005F2931"/>
    <w:rsid w:val="005F36E7"/>
    <w:rsid w:val="005F37E5"/>
    <w:rsid w:val="005F39C7"/>
    <w:rsid w:val="005F3F35"/>
    <w:rsid w:val="005F403C"/>
    <w:rsid w:val="005F4A79"/>
    <w:rsid w:val="005F689D"/>
    <w:rsid w:val="005F698B"/>
    <w:rsid w:val="005F7F78"/>
    <w:rsid w:val="00601656"/>
    <w:rsid w:val="00601951"/>
    <w:rsid w:val="00601F43"/>
    <w:rsid w:val="00601FFD"/>
    <w:rsid w:val="00602708"/>
    <w:rsid w:val="00602D80"/>
    <w:rsid w:val="006030DF"/>
    <w:rsid w:val="00604205"/>
    <w:rsid w:val="0060430D"/>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17F5A"/>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4A5B"/>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815"/>
    <w:rsid w:val="00646BA0"/>
    <w:rsid w:val="00646E88"/>
    <w:rsid w:val="00646FD4"/>
    <w:rsid w:val="00646FF9"/>
    <w:rsid w:val="00647084"/>
    <w:rsid w:val="006474B6"/>
    <w:rsid w:val="00650471"/>
    <w:rsid w:val="006509D7"/>
    <w:rsid w:val="00650F08"/>
    <w:rsid w:val="00651408"/>
    <w:rsid w:val="006514BB"/>
    <w:rsid w:val="006521D7"/>
    <w:rsid w:val="006528E5"/>
    <w:rsid w:val="00652A28"/>
    <w:rsid w:val="00652BA4"/>
    <w:rsid w:val="00652C80"/>
    <w:rsid w:val="00652E7F"/>
    <w:rsid w:val="006532A4"/>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53A"/>
    <w:rsid w:val="0067593A"/>
    <w:rsid w:val="00675E9A"/>
    <w:rsid w:val="00676B56"/>
    <w:rsid w:val="00676FA4"/>
    <w:rsid w:val="006771D0"/>
    <w:rsid w:val="0067783D"/>
    <w:rsid w:val="00677CD8"/>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6DD2"/>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C9C"/>
    <w:rsid w:val="00693FAC"/>
    <w:rsid w:val="0069406B"/>
    <w:rsid w:val="00694AED"/>
    <w:rsid w:val="006950A7"/>
    <w:rsid w:val="0069545E"/>
    <w:rsid w:val="006954FC"/>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5E"/>
    <w:rsid w:val="006B2CBE"/>
    <w:rsid w:val="006B3189"/>
    <w:rsid w:val="006B3262"/>
    <w:rsid w:val="006B3810"/>
    <w:rsid w:val="006B3BEF"/>
    <w:rsid w:val="006B40FA"/>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4F04"/>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4EF"/>
    <w:rsid w:val="006E2A45"/>
    <w:rsid w:val="006E2A7B"/>
    <w:rsid w:val="006E2F02"/>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874"/>
    <w:rsid w:val="006F4ACB"/>
    <w:rsid w:val="006F4B06"/>
    <w:rsid w:val="006F4B0F"/>
    <w:rsid w:val="006F50ED"/>
    <w:rsid w:val="006F5470"/>
    <w:rsid w:val="006F5525"/>
    <w:rsid w:val="006F5D9E"/>
    <w:rsid w:val="006F60DB"/>
    <w:rsid w:val="006F62C0"/>
    <w:rsid w:val="006F6391"/>
    <w:rsid w:val="006F639C"/>
    <w:rsid w:val="006F681F"/>
    <w:rsid w:val="006F6DE6"/>
    <w:rsid w:val="006F6F9D"/>
    <w:rsid w:val="006F7002"/>
    <w:rsid w:val="006F70A2"/>
    <w:rsid w:val="006F72B5"/>
    <w:rsid w:val="006F7B27"/>
    <w:rsid w:val="006F7D09"/>
    <w:rsid w:val="00700088"/>
    <w:rsid w:val="00701C28"/>
    <w:rsid w:val="0070293E"/>
    <w:rsid w:val="00702968"/>
    <w:rsid w:val="00703B46"/>
    <w:rsid w:val="00703B75"/>
    <w:rsid w:val="00703EB0"/>
    <w:rsid w:val="00704261"/>
    <w:rsid w:val="00704F57"/>
    <w:rsid w:val="00705C05"/>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B76"/>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2D93"/>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5E6"/>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660"/>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A1A"/>
    <w:rsid w:val="00764C30"/>
    <w:rsid w:val="007652DD"/>
    <w:rsid w:val="00765444"/>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CAD"/>
    <w:rsid w:val="00776DF3"/>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584"/>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981"/>
    <w:rsid w:val="007A4F7B"/>
    <w:rsid w:val="007A5536"/>
    <w:rsid w:val="007A5879"/>
    <w:rsid w:val="007A5AAC"/>
    <w:rsid w:val="007A5B0D"/>
    <w:rsid w:val="007A5E68"/>
    <w:rsid w:val="007A604F"/>
    <w:rsid w:val="007A6FFA"/>
    <w:rsid w:val="007A72A2"/>
    <w:rsid w:val="007A7662"/>
    <w:rsid w:val="007A7AB9"/>
    <w:rsid w:val="007A7E81"/>
    <w:rsid w:val="007B0076"/>
    <w:rsid w:val="007B0798"/>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483"/>
    <w:rsid w:val="007C2B8D"/>
    <w:rsid w:val="007C3139"/>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6851"/>
    <w:rsid w:val="007D6954"/>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5CBC"/>
    <w:rsid w:val="007E6C97"/>
    <w:rsid w:val="007E747B"/>
    <w:rsid w:val="007E75E9"/>
    <w:rsid w:val="007E79E5"/>
    <w:rsid w:val="007F09CA"/>
    <w:rsid w:val="007F0A7A"/>
    <w:rsid w:val="007F0AA2"/>
    <w:rsid w:val="007F0B2D"/>
    <w:rsid w:val="007F1107"/>
    <w:rsid w:val="007F1145"/>
    <w:rsid w:val="007F1818"/>
    <w:rsid w:val="007F1D13"/>
    <w:rsid w:val="007F1F27"/>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73F"/>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BE7"/>
    <w:rsid w:val="00805BEB"/>
    <w:rsid w:val="00806240"/>
    <w:rsid w:val="00806268"/>
    <w:rsid w:val="008064AF"/>
    <w:rsid w:val="00806641"/>
    <w:rsid w:val="00806F62"/>
    <w:rsid w:val="008079F5"/>
    <w:rsid w:val="008102E8"/>
    <w:rsid w:val="00810908"/>
    <w:rsid w:val="008113B5"/>
    <w:rsid w:val="008113F5"/>
    <w:rsid w:val="00811725"/>
    <w:rsid w:val="00811FD2"/>
    <w:rsid w:val="00812210"/>
    <w:rsid w:val="00812D87"/>
    <w:rsid w:val="00812DAC"/>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1023"/>
    <w:rsid w:val="008610FD"/>
    <w:rsid w:val="00861597"/>
    <w:rsid w:val="0086163F"/>
    <w:rsid w:val="00861B96"/>
    <w:rsid w:val="00861EC5"/>
    <w:rsid w:val="00861F02"/>
    <w:rsid w:val="00862B15"/>
    <w:rsid w:val="008631E9"/>
    <w:rsid w:val="00863B53"/>
    <w:rsid w:val="008644F2"/>
    <w:rsid w:val="0086489E"/>
    <w:rsid w:val="00865510"/>
    <w:rsid w:val="00867515"/>
    <w:rsid w:val="0086760B"/>
    <w:rsid w:val="008677AA"/>
    <w:rsid w:val="00867857"/>
    <w:rsid w:val="00867ADA"/>
    <w:rsid w:val="00867B38"/>
    <w:rsid w:val="00867D19"/>
    <w:rsid w:val="00867D55"/>
    <w:rsid w:val="00870409"/>
    <w:rsid w:val="00870532"/>
    <w:rsid w:val="00870958"/>
    <w:rsid w:val="00870E7B"/>
    <w:rsid w:val="0087101C"/>
    <w:rsid w:val="00871D00"/>
    <w:rsid w:val="00871ED2"/>
    <w:rsid w:val="00871EDE"/>
    <w:rsid w:val="0087399A"/>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1D88"/>
    <w:rsid w:val="008922ED"/>
    <w:rsid w:val="00892515"/>
    <w:rsid w:val="00892F4A"/>
    <w:rsid w:val="00893232"/>
    <w:rsid w:val="0089328F"/>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100F"/>
    <w:rsid w:val="008A10FC"/>
    <w:rsid w:val="008A1E1C"/>
    <w:rsid w:val="008A2146"/>
    <w:rsid w:val="008A22BD"/>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B36"/>
    <w:rsid w:val="008B7C8E"/>
    <w:rsid w:val="008C0064"/>
    <w:rsid w:val="008C01E5"/>
    <w:rsid w:val="008C0E8E"/>
    <w:rsid w:val="008C1174"/>
    <w:rsid w:val="008C12C3"/>
    <w:rsid w:val="008C15F0"/>
    <w:rsid w:val="008C1B3E"/>
    <w:rsid w:val="008C1FF1"/>
    <w:rsid w:val="008C270D"/>
    <w:rsid w:val="008C28E4"/>
    <w:rsid w:val="008C2B0D"/>
    <w:rsid w:val="008C2EFA"/>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22C5"/>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6E4D"/>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42F"/>
    <w:rsid w:val="00933E64"/>
    <w:rsid w:val="0093448A"/>
    <w:rsid w:val="00934526"/>
    <w:rsid w:val="00934606"/>
    <w:rsid w:val="00935CE1"/>
    <w:rsid w:val="00935D45"/>
    <w:rsid w:val="00935E8C"/>
    <w:rsid w:val="00935F59"/>
    <w:rsid w:val="00936828"/>
    <w:rsid w:val="00936A41"/>
    <w:rsid w:val="00936CF5"/>
    <w:rsid w:val="00937734"/>
    <w:rsid w:val="009401A1"/>
    <w:rsid w:val="00940F85"/>
    <w:rsid w:val="009410A6"/>
    <w:rsid w:val="0094165B"/>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0C65"/>
    <w:rsid w:val="00961333"/>
    <w:rsid w:val="00961B0F"/>
    <w:rsid w:val="00961E2E"/>
    <w:rsid w:val="00962196"/>
    <w:rsid w:val="00962F81"/>
    <w:rsid w:val="00962FCF"/>
    <w:rsid w:val="009633E7"/>
    <w:rsid w:val="0096354F"/>
    <w:rsid w:val="00963C12"/>
    <w:rsid w:val="00963F2B"/>
    <w:rsid w:val="0096409A"/>
    <w:rsid w:val="00964132"/>
    <w:rsid w:val="0096450D"/>
    <w:rsid w:val="00964DB2"/>
    <w:rsid w:val="009652A5"/>
    <w:rsid w:val="009658F0"/>
    <w:rsid w:val="00965937"/>
    <w:rsid w:val="00966F8E"/>
    <w:rsid w:val="009670BA"/>
    <w:rsid w:val="00967849"/>
    <w:rsid w:val="00970096"/>
    <w:rsid w:val="00970514"/>
    <w:rsid w:val="00970E91"/>
    <w:rsid w:val="009721AF"/>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E47"/>
    <w:rsid w:val="00974F05"/>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A0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FDF"/>
    <w:rsid w:val="009926E6"/>
    <w:rsid w:val="00993855"/>
    <w:rsid w:val="0099415C"/>
    <w:rsid w:val="009945BE"/>
    <w:rsid w:val="00994EE9"/>
    <w:rsid w:val="00994FB8"/>
    <w:rsid w:val="00995103"/>
    <w:rsid w:val="00995408"/>
    <w:rsid w:val="00996252"/>
    <w:rsid w:val="0099686B"/>
    <w:rsid w:val="00996EE6"/>
    <w:rsid w:val="00997074"/>
    <w:rsid w:val="0099743C"/>
    <w:rsid w:val="00997721"/>
    <w:rsid w:val="009A04CB"/>
    <w:rsid w:val="009A09EB"/>
    <w:rsid w:val="009A0D59"/>
    <w:rsid w:val="009A11F3"/>
    <w:rsid w:val="009A18E3"/>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3A"/>
    <w:rsid w:val="009C297A"/>
    <w:rsid w:val="009C2FE5"/>
    <w:rsid w:val="009C30CB"/>
    <w:rsid w:val="009C3274"/>
    <w:rsid w:val="009C32CD"/>
    <w:rsid w:val="009C38BE"/>
    <w:rsid w:val="009C39C4"/>
    <w:rsid w:val="009C47E7"/>
    <w:rsid w:val="009C485A"/>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BA8"/>
    <w:rsid w:val="009D0CD5"/>
    <w:rsid w:val="009D135C"/>
    <w:rsid w:val="009D17B4"/>
    <w:rsid w:val="009D2179"/>
    <w:rsid w:val="009D246D"/>
    <w:rsid w:val="009D24A3"/>
    <w:rsid w:val="009D260E"/>
    <w:rsid w:val="009D295A"/>
    <w:rsid w:val="009D2D10"/>
    <w:rsid w:val="009D44B6"/>
    <w:rsid w:val="009D4548"/>
    <w:rsid w:val="009D4860"/>
    <w:rsid w:val="009D53BB"/>
    <w:rsid w:val="009D563F"/>
    <w:rsid w:val="009D673E"/>
    <w:rsid w:val="009D6793"/>
    <w:rsid w:val="009D6C13"/>
    <w:rsid w:val="009D71B3"/>
    <w:rsid w:val="009D72CE"/>
    <w:rsid w:val="009D73AB"/>
    <w:rsid w:val="009D74DA"/>
    <w:rsid w:val="009D7768"/>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2E7"/>
    <w:rsid w:val="00A05492"/>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53CD"/>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123"/>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7D7"/>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707"/>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D4C"/>
    <w:rsid w:val="00A610A8"/>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635"/>
    <w:rsid w:val="00A66193"/>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334B"/>
    <w:rsid w:val="00A7394A"/>
    <w:rsid w:val="00A73E2D"/>
    <w:rsid w:val="00A744C1"/>
    <w:rsid w:val="00A74815"/>
    <w:rsid w:val="00A748ED"/>
    <w:rsid w:val="00A7497D"/>
    <w:rsid w:val="00A74F36"/>
    <w:rsid w:val="00A754E8"/>
    <w:rsid w:val="00A75743"/>
    <w:rsid w:val="00A75CE8"/>
    <w:rsid w:val="00A75E76"/>
    <w:rsid w:val="00A76E95"/>
    <w:rsid w:val="00A777EE"/>
    <w:rsid w:val="00A77AB4"/>
    <w:rsid w:val="00A808A4"/>
    <w:rsid w:val="00A81516"/>
    <w:rsid w:val="00A81553"/>
    <w:rsid w:val="00A82426"/>
    <w:rsid w:val="00A82809"/>
    <w:rsid w:val="00A8285F"/>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4E2F"/>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1FCE"/>
    <w:rsid w:val="00AB2088"/>
    <w:rsid w:val="00AB2682"/>
    <w:rsid w:val="00AB2794"/>
    <w:rsid w:val="00AB30D9"/>
    <w:rsid w:val="00AB325D"/>
    <w:rsid w:val="00AB359B"/>
    <w:rsid w:val="00AB3BC1"/>
    <w:rsid w:val="00AB4131"/>
    <w:rsid w:val="00AB4D4A"/>
    <w:rsid w:val="00AB4F74"/>
    <w:rsid w:val="00AB53CD"/>
    <w:rsid w:val="00AB5577"/>
    <w:rsid w:val="00AB58E0"/>
    <w:rsid w:val="00AB5BA2"/>
    <w:rsid w:val="00AB5BCF"/>
    <w:rsid w:val="00AB6791"/>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2DB"/>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28E"/>
    <w:rsid w:val="00AE3468"/>
    <w:rsid w:val="00AE34B8"/>
    <w:rsid w:val="00AE3C62"/>
    <w:rsid w:val="00AE3F0C"/>
    <w:rsid w:val="00AE3F9F"/>
    <w:rsid w:val="00AE406C"/>
    <w:rsid w:val="00AE52A4"/>
    <w:rsid w:val="00AE5905"/>
    <w:rsid w:val="00AE5AA8"/>
    <w:rsid w:val="00AE5DCE"/>
    <w:rsid w:val="00AE6023"/>
    <w:rsid w:val="00AE6301"/>
    <w:rsid w:val="00AE636C"/>
    <w:rsid w:val="00AE65BF"/>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2EB"/>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1FC5"/>
    <w:rsid w:val="00B32C4B"/>
    <w:rsid w:val="00B33604"/>
    <w:rsid w:val="00B33695"/>
    <w:rsid w:val="00B338DA"/>
    <w:rsid w:val="00B33DFB"/>
    <w:rsid w:val="00B33EBA"/>
    <w:rsid w:val="00B34669"/>
    <w:rsid w:val="00B34F09"/>
    <w:rsid w:val="00B35402"/>
    <w:rsid w:val="00B3545B"/>
    <w:rsid w:val="00B3598F"/>
    <w:rsid w:val="00B3626E"/>
    <w:rsid w:val="00B36547"/>
    <w:rsid w:val="00B36837"/>
    <w:rsid w:val="00B3685D"/>
    <w:rsid w:val="00B36BE8"/>
    <w:rsid w:val="00B36E16"/>
    <w:rsid w:val="00B37B2B"/>
    <w:rsid w:val="00B402DE"/>
    <w:rsid w:val="00B402E5"/>
    <w:rsid w:val="00B411E2"/>
    <w:rsid w:val="00B417E0"/>
    <w:rsid w:val="00B41AC3"/>
    <w:rsid w:val="00B41DDC"/>
    <w:rsid w:val="00B421B5"/>
    <w:rsid w:val="00B42E37"/>
    <w:rsid w:val="00B43296"/>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CE7"/>
    <w:rsid w:val="00B50EEA"/>
    <w:rsid w:val="00B51B0A"/>
    <w:rsid w:val="00B51CA6"/>
    <w:rsid w:val="00B528A8"/>
    <w:rsid w:val="00B52B09"/>
    <w:rsid w:val="00B536B9"/>
    <w:rsid w:val="00B53CC4"/>
    <w:rsid w:val="00B541C8"/>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A2"/>
    <w:rsid w:val="00B630F9"/>
    <w:rsid w:val="00B63330"/>
    <w:rsid w:val="00B63513"/>
    <w:rsid w:val="00B63710"/>
    <w:rsid w:val="00B63D72"/>
    <w:rsid w:val="00B63F84"/>
    <w:rsid w:val="00B645D1"/>
    <w:rsid w:val="00B64FCA"/>
    <w:rsid w:val="00B65EEF"/>
    <w:rsid w:val="00B66049"/>
    <w:rsid w:val="00B660FB"/>
    <w:rsid w:val="00B66257"/>
    <w:rsid w:val="00B6671A"/>
    <w:rsid w:val="00B667FD"/>
    <w:rsid w:val="00B66F92"/>
    <w:rsid w:val="00B67648"/>
    <w:rsid w:val="00B678C9"/>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109"/>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4D96"/>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662F"/>
    <w:rsid w:val="00BB679C"/>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7AA"/>
    <w:rsid w:val="00BD09C7"/>
    <w:rsid w:val="00BD0C37"/>
    <w:rsid w:val="00BD0C70"/>
    <w:rsid w:val="00BD123B"/>
    <w:rsid w:val="00BD1336"/>
    <w:rsid w:val="00BD160A"/>
    <w:rsid w:val="00BD18D5"/>
    <w:rsid w:val="00BD2663"/>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556"/>
    <w:rsid w:val="00BE3DD2"/>
    <w:rsid w:val="00BE3ECE"/>
    <w:rsid w:val="00BE405B"/>
    <w:rsid w:val="00BE4402"/>
    <w:rsid w:val="00BE479D"/>
    <w:rsid w:val="00BE49C0"/>
    <w:rsid w:val="00BE4A7A"/>
    <w:rsid w:val="00BE4E0E"/>
    <w:rsid w:val="00BE5525"/>
    <w:rsid w:val="00BE56B0"/>
    <w:rsid w:val="00BE5A39"/>
    <w:rsid w:val="00BE6942"/>
    <w:rsid w:val="00BE6FDF"/>
    <w:rsid w:val="00BE7769"/>
    <w:rsid w:val="00BE78E5"/>
    <w:rsid w:val="00BF0301"/>
    <w:rsid w:val="00BF0559"/>
    <w:rsid w:val="00BF1A9C"/>
    <w:rsid w:val="00BF2011"/>
    <w:rsid w:val="00BF2259"/>
    <w:rsid w:val="00BF275D"/>
    <w:rsid w:val="00BF2975"/>
    <w:rsid w:val="00BF298C"/>
    <w:rsid w:val="00BF2D68"/>
    <w:rsid w:val="00BF33F8"/>
    <w:rsid w:val="00BF3E4F"/>
    <w:rsid w:val="00BF404E"/>
    <w:rsid w:val="00BF477E"/>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737"/>
    <w:rsid w:val="00C05BAB"/>
    <w:rsid w:val="00C0669B"/>
    <w:rsid w:val="00C072DC"/>
    <w:rsid w:val="00C0776D"/>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6DB"/>
    <w:rsid w:val="00C267F3"/>
    <w:rsid w:val="00C26AE2"/>
    <w:rsid w:val="00C27189"/>
    <w:rsid w:val="00C2751C"/>
    <w:rsid w:val="00C27926"/>
    <w:rsid w:val="00C27A6B"/>
    <w:rsid w:val="00C27D3F"/>
    <w:rsid w:val="00C307A0"/>
    <w:rsid w:val="00C31238"/>
    <w:rsid w:val="00C312C9"/>
    <w:rsid w:val="00C319EE"/>
    <w:rsid w:val="00C31C20"/>
    <w:rsid w:val="00C32091"/>
    <w:rsid w:val="00C32485"/>
    <w:rsid w:val="00C34369"/>
    <w:rsid w:val="00C34456"/>
    <w:rsid w:val="00C34528"/>
    <w:rsid w:val="00C349A1"/>
    <w:rsid w:val="00C34EA0"/>
    <w:rsid w:val="00C34F7D"/>
    <w:rsid w:val="00C350C0"/>
    <w:rsid w:val="00C35242"/>
    <w:rsid w:val="00C352F3"/>
    <w:rsid w:val="00C352F5"/>
    <w:rsid w:val="00C35879"/>
    <w:rsid w:val="00C35D91"/>
    <w:rsid w:val="00C36EE8"/>
    <w:rsid w:val="00C37012"/>
    <w:rsid w:val="00C372BF"/>
    <w:rsid w:val="00C373AB"/>
    <w:rsid w:val="00C377ED"/>
    <w:rsid w:val="00C377F5"/>
    <w:rsid w:val="00C37CB8"/>
    <w:rsid w:val="00C37E23"/>
    <w:rsid w:val="00C40B8F"/>
    <w:rsid w:val="00C415B5"/>
    <w:rsid w:val="00C415DC"/>
    <w:rsid w:val="00C418A7"/>
    <w:rsid w:val="00C41D58"/>
    <w:rsid w:val="00C41DA1"/>
    <w:rsid w:val="00C41DBD"/>
    <w:rsid w:val="00C4250B"/>
    <w:rsid w:val="00C43129"/>
    <w:rsid w:val="00C434F5"/>
    <w:rsid w:val="00C43858"/>
    <w:rsid w:val="00C43AC2"/>
    <w:rsid w:val="00C43B10"/>
    <w:rsid w:val="00C43BED"/>
    <w:rsid w:val="00C43CA8"/>
    <w:rsid w:val="00C44CAB"/>
    <w:rsid w:val="00C44FEF"/>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E86"/>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73B"/>
    <w:rsid w:val="00C838C6"/>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87ED3"/>
    <w:rsid w:val="00C9043D"/>
    <w:rsid w:val="00C907B5"/>
    <w:rsid w:val="00C9081D"/>
    <w:rsid w:val="00C90907"/>
    <w:rsid w:val="00C90FDA"/>
    <w:rsid w:val="00C913AB"/>
    <w:rsid w:val="00C91D25"/>
    <w:rsid w:val="00C91DE4"/>
    <w:rsid w:val="00C92BA4"/>
    <w:rsid w:val="00C9325E"/>
    <w:rsid w:val="00C93384"/>
    <w:rsid w:val="00C93852"/>
    <w:rsid w:val="00C93C3C"/>
    <w:rsid w:val="00C9490C"/>
    <w:rsid w:val="00C9514B"/>
    <w:rsid w:val="00C95399"/>
    <w:rsid w:val="00C95FF9"/>
    <w:rsid w:val="00C962D2"/>
    <w:rsid w:val="00C97342"/>
    <w:rsid w:val="00CA0087"/>
    <w:rsid w:val="00CA04D7"/>
    <w:rsid w:val="00CA0599"/>
    <w:rsid w:val="00CA08A4"/>
    <w:rsid w:val="00CA105F"/>
    <w:rsid w:val="00CA14E9"/>
    <w:rsid w:val="00CA15DB"/>
    <w:rsid w:val="00CA214B"/>
    <w:rsid w:val="00CA2638"/>
    <w:rsid w:val="00CA329A"/>
    <w:rsid w:val="00CA432F"/>
    <w:rsid w:val="00CA44F2"/>
    <w:rsid w:val="00CA4538"/>
    <w:rsid w:val="00CA48BF"/>
    <w:rsid w:val="00CA498E"/>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62D"/>
    <w:rsid w:val="00CB47A6"/>
    <w:rsid w:val="00CB5189"/>
    <w:rsid w:val="00CB5877"/>
    <w:rsid w:val="00CB5D4D"/>
    <w:rsid w:val="00CB6746"/>
    <w:rsid w:val="00CB6AC1"/>
    <w:rsid w:val="00CB7435"/>
    <w:rsid w:val="00CB7816"/>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0A2"/>
    <w:rsid w:val="00CE0F42"/>
    <w:rsid w:val="00CE1220"/>
    <w:rsid w:val="00CE158E"/>
    <w:rsid w:val="00CE223C"/>
    <w:rsid w:val="00CE2490"/>
    <w:rsid w:val="00CE275A"/>
    <w:rsid w:val="00CE2E24"/>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8D5"/>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2D5"/>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5ED"/>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24E2"/>
    <w:rsid w:val="00DA26FB"/>
    <w:rsid w:val="00DA2B67"/>
    <w:rsid w:val="00DA2DAB"/>
    <w:rsid w:val="00DA345A"/>
    <w:rsid w:val="00DA3A39"/>
    <w:rsid w:val="00DA407F"/>
    <w:rsid w:val="00DA4706"/>
    <w:rsid w:val="00DA4865"/>
    <w:rsid w:val="00DA495A"/>
    <w:rsid w:val="00DA5FA2"/>
    <w:rsid w:val="00DA71EC"/>
    <w:rsid w:val="00DA72A6"/>
    <w:rsid w:val="00DA7A73"/>
    <w:rsid w:val="00DB0539"/>
    <w:rsid w:val="00DB075A"/>
    <w:rsid w:val="00DB10EE"/>
    <w:rsid w:val="00DB1451"/>
    <w:rsid w:val="00DB16CD"/>
    <w:rsid w:val="00DB1A7A"/>
    <w:rsid w:val="00DB24F1"/>
    <w:rsid w:val="00DB26F5"/>
    <w:rsid w:val="00DB2E1B"/>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4DDD"/>
    <w:rsid w:val="00DE5477"/>
    <w:rsid w:val="00DE5637"/>
    <w:rsid w:val="00DE5C32"/>
    <w:rsid w:val="00DE6082"/>
    <w:rsid w:val="00DE65D9"/>
    <w:rsid w:val="00DE689E"/>
    <w:rsid w:val="00DE6936"/>
    <w:rsid w:val="00DE6944"/>
    <w:rsid w:val="00DE6B43"/>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3D"/>
    <w:rsid w:val="00DF496D"/>
    <w:rsid w:val="00DF49D0"/>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748D"/>
    <w:rsid w:val="00E17B45"/>
    <w:rsid w:val="00E17B60"/>
    <w:rsid w:val="00E201FA"/>
    <w:rsid w:val="00E206C4"/>
    <w:rsid w:val="00E2076B"/>
    <w:rsid w:val="00E208CE"/>
    <w:rsid w:val="00E208D7"/>
    <w:rsid w:val="00E209AF"/>
    <w:rsid w:val="00E20CE4"/>
    <w:rsid w:val="00E20DB1"/>
    <w:rsid w:val="00E2107B"/>
    <w:rsid w:val="00E21196"/>
    <w:rsid w:val="00E2149B"/>
    <w:rsid w:val="00E214B8"/>
    <w:rsid w:val="00E227A2"/>
    <w:rsid w:val="00E22A67"/>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013"/>
    <w:rsid w:val="00E32C50"/>
    <w:rsid w:val="00E32C7F"/>
    <w:rsid w:val="00E33A46"/>
    <w:rsid w:val="00E33BA4"/>
    <w:rsid w:val="00E33F4D"/>
    <w:rsid w:val="00E3438E"/>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6B"/>
    <w:rsid w:val="00E447CA"/>
    <w:rsid w:val="00E44C27"/>
    <w:rsid w:val="00E457FE"/>
    <w:rsid w:val="00E4604C"/>
    <w:rsid w:val="00E4640E"/>
    <w:rsid w:val="00E464E1"/>
    <w:rsid w:val="00E46903"/>
    <w:rsid w:val="00E46A59"/>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54F"/>
    <w:rsid w:val="00E7280D"/>
    <w:rsid w:val="00E72E9E"/>
    <w:rsid w:val="00E7314D"/>
    <w:rsid w:val="00E73229"/>
    <w:rsid w:val="00E73320"/>
    <w:rsid w:val="00E73DD4"/>
    <w:rsid w:val="00E73E02"/>
    <w:rsid w:val="00E73F04"/>
    <w:rsid w:val="00E73FB6"/>
    <w:rsid w:val="00E74DD3"/>
    <w:rsid w:val="00E754BB"/>
    <w:rsid w:val="00E75596"/>
    <w:rsid w:val="00E75CEC"/>
    <w:rsid w:val="00E7616A"/>
    <w:rsid w:val="00E7617B"/>
    <w:rsid w:val="00E76306"/>
    <w:rsid w:val="00E7677F"/>
    <w:rsid w:val="00E7698F"/>
    <w:rsid w:val="00E76B48"/>
    <w:rsid w:val="00E76BF6"/>
    <w:rsid w:val="00E76C7D"/>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CEC"/>
    <w:rsid w:val="00E874A7"/>
    <w:rsid w:val="00E87768"/>
    <w:rsid w:val="00E87F4B"/>
    <w:rsid w:val="00E902F4"/>
    <w:rsid w:val="00E9069B"/>
    <w:rsid w:val="00E90D13"/>
    <w:rsid w:val="00E90E5B"/>
    <w:rsid w:val="00E91789"/>
    <w:rsid w:val="00E918A5"/>
    <w:rsid w:val="00E91B6A"/>
    <w:rsid w:val="00E92277"/>
    <w:rsid w:val="00E92FCC"/>
    <w:rsid w:val="00E93565"/>
    <w:rsid w:val="00E946BD"/>
    <w:rsid w:val="00E948FA"/>
    <w:rsid w:val="00E95229"/>
    <w:rsid w:val="00E95C5D"/>
    <w:rsid w:val="00E95FA2"/>
    <w:rsid w:val="00E96252"/>
    <w:rsid w:val="00E9635A"/>
    <w:rsid w:val="00E9653E"/>
    <w:rsid w:val="00E965B3"/>
    <w:rsid w:val="00E9692A"/>
    <w:rsid w:val="00E96AF5"/>
    <w:rsid w:val="00E971D9"/>
    <w:rsid w:val="00E97C5A"/>
    <w:rsid w:val="00E97EB0"/>
    <w:rsid w:val="00EA005B"/>
    <w:rsid w:val="00EA04AA"/>
    <w:rsid w:val="00EA0641"/>
    <w:rsid w:val="00EA1548"/>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54E"/>
    <w:rsid w:val="00EB5EF1"/>
    <w:rsid w:val="00EB5FB6"/>
    <w:rsid w:val="00EB60DE"/>
    <w:rsid w:val="00EB6B18"/>
    <w:rsid w:val="00EB71A1"/>
    <w:rsid w:val="00EC18CA"/>
    <w:rsid w:val="00EC1A74"/>
    <w:rsid w:val="00EC2098"/>
    <w:rsid w:val="00EC26E3"/>
    <w:rsid w:val="00EC36A3"/>
    <w:rsid w:val="00EC3EB4"/>
    <w:rsid w:val="00EC40F5"/>
    <w:rsid w:val="00EC4119"/>
    <w:rsid w:val="00EC4184"/>
    <w:rsid w:val="00EC46A1"/>
    <w:rsid w:val="00EC471B"/>
    <w:rsid w:val="00EC50F5"/>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3CD"/>
    <w:rsid w:val="00F53B9E"/>
    <w:rsid w:val="00F544A2"/>
    <w:rsid w:val="00F54550"/>
    <w:rsid w:val="00F54B63"/>
    <w:rsid w:val="00F555BF"/>
    <w:rsid w:val="00F559A5"/>
    <w:rsid w:val="00F55AEA"/>
    <w:rsid w:val="00F55F7E"/>
    <w:rsid w:val="00F562DF"/>
    <w:rsid w:val="00F563CF"/>
    <w:rsid w:val="00F564E9"/>
    <w:rsid w:val="00F56677"/>
    <w:rsid w:val="00F568B7"/>
    <w:rsid w:val="00F57223"/>
    <w:rsid w:val="00F5731C"/>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87B1D"/>
    <w:rsid w:val="00F908EC"/>
    <w:rsid w:val="00F90B9D"/>
    <w:rsid w:val="00F9145A"/>
    <w:rsid w:val="00F9169A"/>
    <w:rsid w:val="00F916A1"/>
    <w:rsid w:val="00F9171A"/>
    <w:rsid w:val="00F926A8"/>
    <w:rsid w:val="00F92739"/>
    <w:rsid w:val="00F9297D"/>
    <w:rsid w:val="00F9301A"/>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53B3"/>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60E4"/>
    <w:rsid w:val="00FC6509"/>
    <w:rsid w:val="00FC6AB2"/>
    <w:rsid w:val="00FC6D2E"/>
    <w:rsid w:val="00FC776F"/>
    <w:rsid w:val="00FC77B5"/>
    <w:rsid w:val="00FC7920"/>
    <w:rsid w:val="00FC7D77"/>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4FB"/>
    <w:rsid w:val="00FE1DDD"/>
    <w:rsid w:val="00FE1F33"/>
    <w:rsid w:val="00FE2211"/>
    <w:rsid w:val="00FE235B"/>
    <w:rsid w:val="00FE2458"/>
    <w:rsid w:val="00FE2721"/>
    <w:rsid w:val="00FE27D1"/>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A80"/>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1BD155-6D6D-4732-9341-CE9AABB1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aliases w:val="Табл_тело"/>
    <w:rsid w:val="00F55F7E"/>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1583223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4863382">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0227071">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19731539">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6814408">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7950133">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335023">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oter" Target="footer2.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emf"/><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g"/><Relationship Id="rId29" Type="http://schemas.openxmlformats.org/officeDocument/2006/relationships/header" Target="header10.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eader" Target="header12.xml"/><Relationship Id="rId37" Type="http://schemas.openxmlformats.org/officeDocument/2006/relationships/image" Target="media/image14.emf"/><Relationship Id="rId40" Type="http://schemas.openxmlformats.org/officeDocument/2006/relationships/header" Target="header18.xml"/><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1.emf"/><Relationship Id="rId36" Type="http://schemas.openxmlformats.org/officeDocument/2006/relationships/header" Target="header15.xml"/><Relationship Id="rId49" Type="http://schemas.openxmlformats.org/officeDocument/2006/relationships/header" Target="header27.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2.emf"/><Relationship Id="rId44"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header" Target="header26.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3306A-BF0B-4820-81BC-3358C630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2</TotalTime>
  <Pages>136</Pages>
  <Words>40932</Words>
  <Characters>233315</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user</cp:lastModifiedBy>
  <cp:revision>4</cp:revision>
  <cp:lastPrinted>2022-05-05T02:23:00Z</cp:lastPrinted>
  <dcterms:created xsi:type="dcterms:W3CDTF">2022-05-12T02:04:00Z</dcterms:created>
  <dcterms:modified xsi:type="dcterms:W3CDTF">2022-06-06T04:30:00Z</dcterms:modified>
</cp:coreProperties>
</file>